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63A61" w14:textId="0315BEBD" w:rsidR="00AC43DF" w:rsidRPr="002F7A43" w:rsidRDefault="00DB459B" w:rsidP="00ED021E">
      <w:pPr>
        <w:ind w:left="-993" w:right="-851"/>
        <w:contextualSpacing/>
        <w:jc w:val="center"/>
        <w:rPr>
          <w:rFonts w:cs="Tahoma"/>
          <w:szCs w:val="32"/>
        </w:rPr>
      </w:pPr>
      <w:r>
        <w:rPr>
          <w:rFonts w:eastAsia="Times New Roman"/>
          <w:noProof/>
        </w:rPr>
        <w:drawing>
          <wp:anchor distT="0" distB="0" distL="114300" distR="114300" simplePos="0" relativeHeight="251792896" behindDoc="0" locked="0" layoutInCell="1" allowOverlap="1" wp14:anchorId="7D6CF89F" wp14:editId="3AE2AC9E">
            <wp:simplePos x="0" y="0"/>
            <wp:positionH relativeFrom="column">
              <wp:posOffset>-138430</wp:posOffset>
            </wp:positionH>
            <wp:positionV relativeFrom="paragraph">
              <wp:posOffset>-445770</wp:posOffset>
            </wp:positionV>
            <wp:extent cx="6083935" cy="7003415"/>
            <wp:effectExtent l="0" t="2540" r="9525" b="9525"/>
            <wp:wrapThrough wrapText="bothSides">
              <wp:wrapPolygon edited="0">
                <wp:start x="-9" y="21592"/>
                <wp:lineTo x="21566" y="21592"/>
                <wp:lineTo x="21566" y="29"/>
                <wp:lineTo x="-9" y="29"/>
                <wp:lineTo x="-9" y="21592"/>
              </wp:wrapPolygon>
            </wp:wrapThrough>
            <wp:docPr id="1795143380" name="Billede 5" descr="Et billede, der indeholder udendørs, sky, tøj, pers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43380" name="Billede 5" descr="Et billede, der indeholder udendørs, sky, tøj, person&#10;&#10;Indhold genereret af kunstig intelligens kan være forkert."/>
                    <pic:cNvPicPr/>
                  </pic:nvPicPr>
                  <pic:blipFill rotWithShape="1">
                    <a:blip r:embed="rId9" cstate="screen">
                      <a:extLst>
                        <a:ext uri="{28A0092B-C50C-407E-A947-70E740481C1C}">
                          <a14:useLocalDpi xmlns:a14="http://schemas.microsoft.com/office/drawing/2010/main"/>
                        </a:ext>
                      </a:extLst>
                    </a:blip>
                    <a:srcRect/>
                    <a:stretch/>
                  </pic:blipFill>
                  <pic:spPr bwMode="auto">
                    <a:xfrm rot="5400000">
                      <a:off x="0" y="0"/>
                      <a:ext cx="6083935" cy="700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679" w:rsidRPr="002F7A43">
        <w:rPr>
          <w:rFonts w:eastAsia="Times New Roman"/>
        </w:rPr>
        <w:t xml:space="preserve"> </w:t>
      </w:r>
      <w:r w:rsidR="00F4279F" w:rsidRPr="002F7A43">
        <w:t xml:space="preserve"> </w:t>
      </w:r>
      <w:r w:rsidR="00EA0E6B" w:rsidRPr="002F7A43">
        <w:rPr>
          <w:rFonts w:cs="Tahoma"/>
          <w:szCs w:val="32"/>
        </w:rPr>
        <w:t xml:space="preserve"> </w:t>
      </w:r>
    </w:p>
    <w:p w14:paraId="3D057A6C" w14:textId="084CBDB0" w:rsidR="00DA6479" w:rsidRPr="002F7A43" w:rsidRDefault="00DA6479" w:rsidP="00E03B1C">
      <w:pPr>
        <w:shd w:val="clear" w:color="auto" w:fill="D9D9D9" w:themeFill="background1" w:themeFillShade="D9"/>
        <w:ind w:right="-851"/>
        <w:contextualSpacing/>
        <w:rPr>
          <w:rFonts w:cs="Tahoma"/>
          <w:szCs w:val="32"/>
        </w:rPr>
      </w:pPr>
    </w:p>
    <w:p w14:paraId="16847FF5" w14:textId="4407C2EF" w:rsidR="00191EAF" w:rsidRPr="002F7A43" w:rsidRDefault="00FB2ACE" w:rsidP="00484468">
      <w:pPr>
        <w:shd w:val="clear" w:color="auto" w:fill="D9D9D9" w:themeFill="background1" w:themeFillShade="D9"/>
        <w:ind w:right="-851"/>
        <w:contextualSpacing/>
        <w:rPr>
          <w:rFonts w:cs="Tahoma"/>
          <w:szCs w:val="32"/>
        </w:rPr>
      </w:pPr>
      <w:r w:rsidRPr="002F7A43">
        <w:rPr>
          <w:noProof/>
        </w:rPr>
        <mc:AlternateContent>
          <mc:Choice Requires="wps">
            <w:drawing>
              <wp:anchor distT="0" distB="0" distL="114300" distR="114300" simplePos="0" relativeHeight="251667968" behindDoc="0" locked="0" layoutInCell="1" allowOverlap="1" wp14:anchorId="6FEA38F3" wp14:editId="44915153">
                <wp:simplePos x="0" y="0"/>
                <wp:positionH relativeFrom="column">
                  <wp:posOffset>4243070</wp:posOffset>
                </wp:positionH>
                <wp:positionV relativeFrom="paragraph">
                  <wp:posOffset>-7395845</wp:posOffset>
                </wp:positionV>
                <wp:extent cx="1485900" cy="742950"/>
                <wp:effectExtent l="0" t="0" r="0" b="0"/>
                <wp:wrapNone/>
                <wp:docPr id="19" name="Tekstfel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42950"/>
                        </a:xfrm>
                        <a:prstGeom prst="rect">
                          <a:avLst/>
                        </a:prstGeom>
                        <a:noFill/>
                        <a:ln>
                          <a:noFill/>
                        </a:ln>
                      </wps:spPr>
                      <wps:txbx>
                        <w:txbxContent>
                          <w:p w14:paraId="02C59D7F" w14:textId="77777777" w:rsidR="00484468" w:rsidRPr="00E345E8" w:rsidRDefault="00484468" w:rsidP="00484468">
                            <w:pPr>
                              <w:rPr>
                                <w:b/>
                                <w:color w:val="0049AF" w:themeColor="accent1" w:themeTint="B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A38F3" id="_x0000_t202" coordsize="21600,21600" o:spt="202" path="m,l,21600r21600,l21600,xe">
                <v:stroke joinstyle="miter"/>
                <v:path gradientshapeok="t" o:connecttype="rect"/>
              </v:shapetype>
              <v:shape id="Tekstfelt 19" o:spid="_x0000_s1026" type="#_x0000_t202" style="position:absolute;margin-left:334.1pt;margin-top:-582.35pt;width:117pt;height: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" filled="f" stroked="f">
                <v:textbox>
                  <w:txbxContent>
                    <w:p w14:paraId="02C59D7F" w14:textId="77777777" w:rsidR="00484468" w:rsidRPr="00E345E8" w:rsidRDefault="00484468" w:rsidP="00484468">
                      <w:pPr>
                        <w:rPr>
                          <w:b/>
                          <w:color w:val="0049AF" w:themeColor="accent1" w:themeTint="BF"/>
                          <w:sz w:val="36"/>
                          <w:szCs w:val="36"/>
                        </w:rPr>
                      </w:pPr>
                    </w:p>
                  </w:txbxContent>
                </v:textbox>
              </v:shape>
            </w:pict>
          </mc:Fallback>
        </mc:AlternateContent>
      </w:r>
      <w:r w:rsidR="00484468" w:rsidRPr="002F7A43">
        <w:rPr>
          <w:rFonts w:cs="Tahoma"/>
          <w:szCs w:val="32"/>
        </w:rPr>
        <w:t xml:space="preserve">SalemBladet </w:t>
      </w:r>
      <w:r w:rsidR="006A5A3A" w:rsidRPr="002F7A43">
        <w:rPr>
          <w:rFonts w:cs="Tahoma"/>
          <w:szCs w:val="32"/>
        </w:rPr>
        <w:t xml:space="preserve">er </w:t>
      </w:r>
      <w:r w:rsidR="00C07CA0" w:rsidRPr="002F7A43">
        <w:rPr>
          <w:rFonts w:cs="Tahoma"/>
          <w:szCs w:val="32"/>
        </w:rPr>
        <w:t>d</w:t>
      </w:r>
      <w:r w:rsidR="00484468" w:rsidRPr="002F7A43">
        <w:rPr>
          <w:rFonts w:cs="Tahoma"/>
          <w:szCs w:val="32"/>
        </w:rPr>
        <w:t>et intern</w:t>
      </w:r>
      <w:r w:rsidR="00C07CA0" w:rsidRPr="002F7A43">
        <w:rPr>
          <w:rFonts w:cs="Tahoma"/>
          <w:szCs w:val="32"/>
        </w:rPr>
        <w:t>e</w:t>
      </w:r>
      <w:r w:rsidR="00484468" w:rsidRPr="002F7A43">
        <w:rPr>
          <w:rFonts w:cs="Tahoma"/>
          <w:szCs w:val="32"/>
        </w:rPr>
        <w:t xml:space="preserve"> blad for beboere og pårørende på Salem. </w:t>
      </w:r>
    </w:p>
    <w:p w14:paraId="742D8AA1" w14:textId="67DAA3FB" w:rsidR="00925AF0" w:rsidRPr="002F7A43" w:rsidRDefault="00925AF0" w:rsidP="009B2075">
      <w:pPr>
        <w:shd w:val="clear" w:color="auto" w:fill="D9D9D9" w:themeFill="background1" w:themeFillShade="D9"/>
        <w:spacing w:after="0" w:line="240" w:lineRule="auto"/>
        <w:ind w:right="-567"/>
        <w:rPr>
          <w:rFonts w:cs="Tahoma"/>
          <w:szCs w:val="32"/>
        </w:rPr>
      </w:pPr>
      <w:r w:rsidRPr="002F7A43">
        <w:rPr>
          <w:rFonts w:cs="Tahoma"/>
          <w:szCs w:val="32"/>
          <w:u w:val="single"/>
        </w:rPr>
        <w:t>Redaktion:</w:t>
      </w:r>
      <w:r w:rsidRPr="002F7A43">
        <w:rPr>
          <w:rFonts w:cs="Tahoma"/>
          <w:szCs w:val="32"/>
        </w:rPr>
        <w:t xml:space="preserve"> </w:t>
      </w:r>
      <w:r w:rsidR="008C33B3" w:rsidRPr="002F7A43">
        <w:rPr>
          <w:rFonts w:cs="Tahoma"/>
          <w:szCs w:val="32"/>
        </w:rPr>
        <w:t>Helle Staudt</w:t>
      </w:r>
      <w:r w:rsidRPr="002F7A43">
        <w:rPr>
          <w:rFonts w:cs="Tahoma"/>
          <w:szCs w:val="32"/>
        </w:rPr>
        <w:t>, for</w:t>
      </w:r>
      <w:r w:rsidR="00C64AAC" w:rsidRPr="002F7A43">
        <w:rPr>
          <w:rFonts w:cs="Tahoma"/>
          <w:szCs w:val="32"/>
        </w:rPr>
        <w:t xml:space="preserve">stander, og Maja Topsøe- </w:t>
      </w:r>
      <w:r w:rsidR="00F624A1" w:rsidRPr="002F7A43">
        <w:rPr>
          <w:rFonts w:cs="Tahoma"/>
          <w:szCs w:val="32"/>
        </w:rPr>
        <w:t xml:space="preserve">Jensen, </w:t>
      </w:r>
      <w:r w:rsidRPr="002F7A43">
        <w:rPr>
          <w:rFonts w:cs="Tahoma"/>
          <w:szCs w:val="32"/>
        </w:rPr>
        <w:t>udviklings- og kommunikationskonsulent</w:t>
      </w:r>
    </w:p>
    <w:p w14:paraId="122C3E46" w14:textId="5E257AFC" w:rsidR="00434A4E" w:rsidRPr="002F7A43" w:rsidRDefault="00434A4E" w:rsidP="009B2075">
      <w:pPr>
        <w:shd w:val="clear" w:color="auto" w:fill="D9D9D9" w:themeFill="background1" w:themeFillShade="D9"/>
        <w:spacing w:after="0" w:line="240" w:lineRule="auto"/>
        <w:ind w:right="-567"/>
        <w:rPr>
          <w:rFonts w:cs="Tahoma"/>
          <w:szCs w:val="32"/>
        </w:rPr>
      </w:pPr>
      <w:r w:rsidRPr="002F7A43">
        <w:rPr>
          <w:rFonts w:cs="Tahoma"/>
          <w:szCs w:val="32"/>
          <w:u w:val="single"/>
        </w:rPr>
        <w:t>Foto</w:t>
      </w:r>
      <w:r w:rsidR="00B972A3" w:rsidRPr="002F7A43">
        <w:rPr>
          <w:rFonts w:cs="Tahoma"/>
          <w:szCs w:val="32"/>
          <w:u w:val="single"/>
        </w:rPr>
        <w:t>s:</w:t>
      </w:r>
      <w:r w:rsidR="002C17A4" w:rsidRPr="002F7A43">
        <w:rPr>
          <w:rFonts w:cs="Tahoma"/>
          <w:szCs w:val="32"/>
        </w:rPr>
        <w:t xml:space="preserve"> </w:t>
      </w:r>
      <w:r w:rsidR="009B7993" w:rsidRPr="002F7A43">
        <w:rPr>
          <w:rFonts w:cs="Tahoma"/>
          <w:szCs w:val="32"/>
        </w:rPr>
        <w:t>Medarbejdere på Salem</w:t>
      </w:r>
      <w:r w:rsidR="009271CF" w:rsidRPr="002F7A43">
        <w:rPr>
          <w:rFonts w:cs="Tahoma"/>
          <w:szCs w:val="32"/>
        </w:rPr>
        <w:t xml:space="preserve"> </w:t>
      </w:r>
    </w:p>
    <w:p w14:paraId="465DB99A" w14:textId="15F8D37C" w:rsidR="00925AF0" w:rsidRPr="002F7A43" w:rsidRDefault="00925AF0" w:rsidP="009B2075">
      <w:pPr>
        <w:shd w:val="clear" w:color="auto" w:fill="D9D9D9" w:themeFill="background1" w:themeFillShade="D9"/>
        <w:spacing w:after="0" w:line="240" w:lineRule="auto"/>
        <w:ind w:right="-567"/>
        <w:rPr>
          <w:rFonts w:cs="Tahoma"/>
          <w:szCs w:val="32"/>
        </w:rPr>
      </w:pPr>
      <w:r w:rsidRPr="002F7A43">
        <w:rPr>
          <w:rFonts w:cs="Tahoma"/>
          <w:szCs w:val="32"/>
          <w:u w:val="single"/>
        </w:rPr>
        <w:t>Korrektur:</w:t>
      </w:r>
      <w:r w:rsidRPr="002F7A43">
        <w:rPr>
          <w:rFonts w:cs="Tahoma"/>
          <w:szCs w:val="32"/>
        </w:rPr>
        <w:t xml:space="preserve"> </w:t>
      </w:r>
      <w:r w:rsidR="00722C80">
        <w:rPr>
          <w:rFonts w:cs="Tahoma"/>
          <w:szCs w:val="32"/>
        </w:rPr>
        <w:t>Charlotte B. K. Hansen</w:t>
      </w:r>
    </w:p>
    <w:p w14:paraId="14A62F4D" w14:textId="12007CCD" w:rsidR="00304EAD" w:rsidRPr="002F7A43" w:rsidRDefault="00925AF0" w:rsidP="009B2075">
      <w:pPr>
        <w:shd w:val="clear" w:color="auto" w:fill="D9D9D9" w:themeFill="background1" w:themeFillShade="D9"/>
        <w:tabs>
          <w:tab w:val="left" w:pos="1276"/>
        </w:tabs>
        <w:spacing w:after="0" w:line="240" w:lineRule="auto"/>
        <w:ind w:right="-567"/>
        <w:rPr>
          <w:rFonts w:cs="Tahoma"/>
          <w:szCs w:val="32"/>
        </w:rPr>
      </w:pPr>
      <w:r w:rsidRPr="002F7A43">
        <w:rPr>
          <w:rFonts w:cs="Tahoma"/>
          <w:szCs w:val="32"/>
          <w:u w:val="single"/>
        </w:rPr>
        <w:t xml:space="preserve">Kontakt </w:t>
      </w:r>
      <w:r w:rsidR="00584E52" w:rsidRPr="002F7A43">
        <w:rPr>
          <w:rFonts w:cs="Tahoma"/>
          <w:szCs w:val="32"/>
          <w:u w:val="single"/>
        </w:rPr>
        <w:t xml:space="preserve">til </w:t>
      </w:r>
      <w:r w:rsidRPr="002F7A43">
        <w:rPr>
          <w:rFonts w:cs="Tahoma"/>
          <w:szCs w:val="32"/>
          <w:u w:val="single"/>
        </w:rPr>
        <w:t>redaktionen:</w:t>
      </w:r>
      <w:r w:rsidR="005F5944" w:rsidRPr="002F7A43">
        <w:rPr>
          <w:rFonts w:cs="Tahoma"/>
          <w:szCs w:val="32"/>
        </w:rPr>
        <w:t xml:space="preserve"> </w:t>
      </w:r>
      <w:hyperlink r:id="rId10" w:tooltip="#AutoGenerate" w:history="1">
        <w:r w:rsidR="009A6813" w:rsidRPr="002F7A43">
          <w:rPr>
            <w:rStyle w:val="Hyperlink"/>
            <w:rFonts w:cs="Tahoma"/>
            <w:szCs w:val="32"/>
            <w:u w:val="none"/>
          </w:rPr>
          <w:t>salem@gentofte.dk</w:t>
        </w:r>
      </w:hyperlink>
      <w:r w:rsidRPr="002F7A43">
        <w:rPr>
          <w:rFonts w:cs="Tahoma"/>
          <w:szCs w:val="32"/>
        </w:rPr>
        <w:t xml:space="preserve">  </w:t>
      </w:r>
    </w:p>
    <w:p w14:paraId="46715518" w14:textId="4C923661" w:rsidR="00B37D3D" w:rsidRPr="002F7A43" w:rsidRDefault="00B37D3D" w:rsidP="00755C2F">
      <w:pPr>
        <w:spacing w:after="0" w:line="240" w:lineRule="auto"/>
        <w:rPr>
          <w:rFonts w:cs="Tahoma"/>
          <w:b/>
          <w:sz w:val="30"/>
          <w:szCs w:val="30"/>
        </w:rPr>
      </w:pPr>
    </w:p>
    <w:p w14:paraId="203CF517" w14:textId="7277850F" w:rsidR="00F05192" w:rsidRPr="002F7A43" w:rsidRDefault="00F05192" w:rsidP="00755C2F">
      <w:pPr>
        <w:spacing w:after="0" w:line="240" w:lineRule="auto"/>
        <w:rPr>
          <w:rFonts w:cs="Tahoma"/>
          <w:bCs/>
          <w:sz w:val="30"/>
          <w:szCs w:val="30"/>
        </w:rPr>
      </w:pPr>
      <w:r w:rsidRPr="002F7A43">
        <w:rPr>
          <w:rFonts w:cs="Tahoma"/>
          <w:bCs/>
          <w:sz w:val="30"/>
          <w:szCs w:val="30"/>
        </w:rPr>
        <w:t>Kontaktoplysninger:</w:t>
      </w:r>
    </w:p>
    <w:p w14:paraId="0F1BDEA3" w14:textId="77777777" w:rsidR="00623CBC" w:rsidRPr="002F7A43" w:rsidRDefault="00623CBC" w:rsidP="00F05192">
      <w:pPr>
        <w:spacing w:after="0" w:line="240" w:lineRule="auto"/>
        <w:ind w:left="3912" w:hanging="3912"/>
        <w:rPr>
          <w:rFonts w:cs="Tahoma"/>
          <w:b/>
          <w:sz w:val="30"/>
          <w:szCs w:val="30"/>
        </w:rPr>
      </w:pPr>
      <w:bookmarkStart w:id="0" w:name="_Hlk74722668"/>
    </w:p>
    <w:p w14:paraId="466DD104" w14:textId="201CE221" w:rsidR="00623CBC" w:rsidRPr="002F7A43" w:rsidRDefault="00925AF0" w:rsidP="00F05192">
      <w:pPr>
        <w:spacing w:after="0" w:line="240" w:lineRule="auto"/>
        <w:ind w:left="3912" w:hanging="3912"/>
        <w:rPr>
          <w:rFonts w:cs="Tahoma"/>
          <w:b/>
          <w:sz w:val="30"/>
          <w:szCs w:val="30"/>
        </w:rPr>
      </w:pPr>
      <w:r w:rsidRPr="002F7A43">
        <w:rPr>
          <w:rFonts w:cs="Tahoma"/>
          <w:b/>
          <w:sz w:val="30"/>
          <w:szCs w:val="30"/>
        </w:rPr>
        <w:t>Plejehjemmet Salem</w:t>
      </w:r>
      <w:r w:rsidR="00F05192" w:rsidRPr="002F7A43">
        <w:rPr>
          <w:rFonts w:cs="Tahoma"/>
          <w:b/>
          <w:sz w:val="30"/>
          <w:szCs w:val="30"/>
        </w:rPr>
        <w:t xml:space="preserve"> </w:t>
      </w:r>
    </w:p>
    <w:p w14:paraId="3B84BB13" w14:textId="030D4202" w:rsidR="00623CBC" w:rsidRPr="002F7A43" w:rsidRDefault="00925AF0" w:rsidP="00F05192">
      <w:pPr>
        <w:spacing w:after="0" w:line="240" w:lineRule="auto"/>
        <w:ind w:left="3912" w:hanging="3912"/>
        <w:rPr>
          <w:rFonts w:cs="Tahoma"/>
          <w:sz w:val="30"/>
          <w:szCs w:val="30"/>
        </w:rPr>
      </w:pPr>
      <w:r w:rsidRPr="002F7A43">
        <w:rPr>
          <w:rFonts w:cs="Tahoma"/>
          <w:sz w:val="30"/>
          <w:szCs w:val="30"/>
        </w:rPr>
        <w:t>Mitchellsstræde 5</w:t>
      </w:r>
      <w:r w:rsidR="00F05192" w:rsidRPr="002F7A43">
        <w:rPr>
          <w:rFonts w:cs="Tahoma"/>
          <w:sz w:val="30"/>
          <w:szCs w:val="30"/>
        </w:rPr>
        <w:t xml:space="preserve"> </w:t>
      </w:r>
    </w:p>
    <w:p w14:paraId="3C82126B" w14:textId="7DF8593F" w:rsidR="00755C2F" w:rsidRPr="002F7A43" w:rsidRDefault="00925AF0" w:rsidP="00F05192">
      <w:pPr>
        <w:spacing w:after="0" w:line="240" w:lineRule="auto"/>
        <w:ind w:left="3912" w:hanging="3912"/>
        <w:rPr>
          <w:rFonts w:cs="Tahoma"/>
          <w:sz w:val="30"/>
          <w:szCs w:val="30"/>
        </w:rPr>
      </w:pPr>
      <w:r w:rsidRPr="002F7A43">
        <w:rPr>
          <w:rFonts w:cs="Tahoma"/>
          <w:sz w:val="30"/>
          <w:szCs w:val="30"/>
        </w:rPr>
        <w:t>2820 Gentofte</w:t>
      </w:r>
      <w:r w:rsidRPr="002F7A43">
        <w:rPr>
          <w:rFonts w:cs="Tahoma"/>
          <w:sz w:val="30"/>
          <w:szCs w:val="30"/>
        </w:rPr>
        <w:tab/>
      </w:r>
    </w:p>
    <w:p w14:paraId="4B775CFA" w14:textId="77777777" w:rsidR="00623CBC" w:rsidRPr="002F7A43" w:rsidRDefault="00F05192" w:rsidP="00755C2F">
      <w:pPr>
        <w:spacing w:after="0" w:line="240" w:lineRule="auto"/>
        <w:rPr>
          <w:rFonts w:cs="Tahoma"/>
          <w:sz w:val="30"/>
          <w:szCs w:val="30"/>
        </w:rPr>
      </w:pPr>
      <w:r w:rsidRPr="002F7A43">
        <w:rPr>
          <w:rFonts w:cs="Tahoma"/>
          <w:sz w:val="30"/>
          <w:szCs w:val="30"/>
        </w:rPr>
        <w:t xml:space="preserve">Tlf. </w:t>
      </w:r>
      <w:r w:rsidR="00925AF0" w:rsidRPr="002F7A43">
        <w:rPr>
          <w:rFonts w:cs="Tahoma"/>
          <w:sz w:val="30"/>
          <w:szCs w:val="30"/>
        </w:rPr>
        <w:t>3998 8650</w:t>
      </w:r>
    </w:p>
    <w:p w14:paraId="354617AB" w14:textId="12A680D3" w:rsidR="00925AF0" w:rsidRPr="002F7A43" w:rsidRDefault="00925AF0" w:rsidP="00755C2F">
      <w:pPr>
        <w:spacing w:after="0" w:line="240" w:lineRule="auto"/>
        <w:rPr>
          <w:rFonts w:cs="Tahoma"/>
          <w:sz w:val="30"/>
          <w:szCs w:val="30"/>
        </w:rPr>
      </w:pPr>
      <w:hyperlink r:id="rId11" w:tooltip="#AutoGenerate" w:history="1">
        <w:r w:rsidRPr="002F7A43">
          <w:rPr>
            <w:rStyle w:val="Hyperlink"/>
            <w:rFonts w:eastAsiaTheme="majorEastAsia" w:cs="Tahoma"/>
            <w:sz w:val="30"/>
            <w:szCs w:val="30"/>
            <w:u w:val="none"/>
          </w:rPr>
          <w:t>salem@gentofte.dk</w:t>
        </w:r>
      </w:hyperlink>
      <w:r w:rsidRPr="002F7A43">
        <w:rPr>
          <w:rFonts w:cs="Tahoma"/>
          <w:sz w:val="30"/>
          <w:szCs w:val="30"/>
        </w:rPr>
        <w:tab/>
      </w:r>
    </w:p>
    <w:p w14:paraId="18A8D25B" w14:textId="3FAB0CF5" w:rsidR="00623CBC" w:rsidRPr="002F7A43" w:rsidRDefault="00623CBC" w:rsidP="00755C2F">
      <w:pPr>
        <w:spacing w:after="0" w:line="240" w:lineRule="auto"/>
        <w:rPr>
          <w:rFonts w:cs="Tahoma"/>
          <w:b/>
          <w:sz w:val="30"/>
          <w:szCs w:val="30"/>
        </w:rPr>
      </w:pPr>
      <w:r w:rsidRPr="002F7A43">
        <w:rPr>
          <w:rFonts w:cs="Tahoma"/>
          <w:b/>
          <w:sz w:val="30"/>
          <w:szCs w:val="30"/>
        </w:rPr>
        <w:t>www.diakonissestiftelsen.dk/salem</w:t>
      </w:r>
    </w:p>
    <w:p w14:paraId="70A36A60" w14:textId="1993A437" w:rsidR="00925AF0" w:rsidRPr="002F7A43" w:rsidRDefault="00925AF0" w:rsidP="00083F5F">
      <w:pPr>
        <w:spacing w:after="0" w:line="240" w:lineRule="auto"/>
        <w:ind w:firstLine="1304"/>
        <w:rPr>
          <w:rFonts w:cs="Tahoma"/>
          <w:sz w:val="30"/>
          <w:szCs w:val="30"/>
        </w:rPr>
      </w:pPr>
    </w:p>
    <w:p w14:paraId="07C96DC6" w14:textId="3030B634" w:rsidR="00E27C8F" w:rsidRPr="002F7A43" w:rsidRDefault="00F647A1" w:rsidP="00FC49DF">
      <w:pPr>
        <w:spacing w:line="240" w:lineRule="auto"/>
        <w:rPr>
          <w:rFonts w:cstheme="minorHAnsi"/>
          <w:szCs w:val="32"/>
        </w:rPr>
      </w:pPr>
      <w:bookmarkStart w:id="1" w:name="_Hlk78981891"/>
      <w:r w:rsidRPr="002F7A43">
        <w:rPr>
          <w:rFonts w:cstheme="minorHAnsi"/>
          <w:b/>
          <w:bCs/>
          <w:szCs w:val="32"/>
        </w:rPr>
        <w:t>Salems c</w:t>
      </w:r>
      <w:r w:rsidR="00FA2525" w:rsidRPr="002F7A43">
        <w:rPr>
          <w:rFonts w:cstheme="minorHAnsi"/>
          <w:b/>
          <w:bCs/>
          <w:szCs w:val="32"/>
        </w:rPr>
        <w:t>afé</w:t>
      </w:r>
      <w:r w:rsidR="00FA2525" w:rsidRPr="002F7A43">
        <w:rPr>
          <w:rFonts w:cstheme="minorHAnsi"/>
          <w:szCs w:val="32"/>
        </w:rPr>
        <w:t xml:space="preserve"> </w:t>
      </w:r>
      <w:r w:rsidR="00FC1E00" w:rsidRPr="002F7A43">
        <w:rPr>
          <w:rFonts w:cstheme="minorHAnsi"/>
          <w:szCs w:val="32"/>
        </w:rPr>
        <w:t>er åben</w:t>
      </w:r>
      <w:r w:rsidR="004B0E20" w:rsidRPr="002F7A43">
        <w:rPr>
          <w:rFonts w:cstheme="minorHAnsi"/>
          <w:szCs w:val="32"/>
        </w:rPr>
        <w:t xml:space="preserve"> kl. 12-13 </w:t>
      </w:r>
      <w:r w:rsidR="00C92D95" w:rsidRPr="002F7A43">
        <w:rPr>
          <w:rFonts w:cstheme="minorHAnsi"/>
          <w:szCs w:val="32"/>
        </w:rPr>
        <w:t xml:space="preserve">til frokost </w:t>
      </w:r>
      <w:r w:rsidR="00AB740A" w:rsidRPr="002F7A43">
        <w:rPr>
          <w:rFonts w:cstheme="minorHAnsi"/>
          <w:szCs w:val="32"/>
        </w:rPr>
        <w:t xml:space="preserve">mandag til fredag. Der er ikke åbent i weekenden og på helligdage. </w:t>
      </w:r>
      <w:r w:rsidR="00F05192" w:rsidRPr="002F7A43">
        <w:rPr>
          <w:rFonts w:cstheme="minorHAnsi"/>
          <w:szCs w:val="32"/>
        </w:rPr>
        <w:t xml:space="preserve">Caféen tager imod </w:t>
      </w:r>
      <w:r w:rsidR="00FA2525" w:rsidRPr="002F7A43">
        <w:rPr>
          <w:rFonts w:cstheme="minorHAnsi"/>
          <w:szCs w:val="32"/>
        </w:rPr>
        <w:t>MobilePay og kontant</w:t>
      </w:r>
      <w:r w:rsidR="00F05192" w:rsidRPr="002F7A43">
        <w:rPr>
          <w:rFonts w:cstheme="minorHAnsi"/>
          <w:szCs w:val="32"/>
        </w:rPr>
        <w:t>er</w:t>
      </w:r>
      <w:r w:rsidR="00FA2525" w:rsidRPr="002F7A43">
        <w:rPr>
          <w:rFonts w:cstheme="minorHAnsi"/>
          <w:szCs w:val="32"/>
        </w:rPr>
        <w:t xml:space="preserve"> (ikke Dankort). </w:t>
      </w:r>
    </w:p>
    <w:p w14:paraId="40661E50" w14:textId="4A04F997" w:rsidR="00FC49DF" w:rsidRPr="002F7A43" w:rsidRDefault="00E27C8F" w:rsidP="00FC49DF">
      <w:pPr>
        <w:spacing w:line="240" w:lineRule="auto"/>
        <w:rPr>
          <w:rFonts w:cstheme="minorHAnsi"/>
          <w:szCs w:val="32"/>
        </w:rPr>
      </w:pPr>
      <w:r w:rsidRPr="002F7A43">
        <w:rPr>
          <w:rFonts w:cstheme="minorHAnsi"/>
          <w:szCs w:val="32"/>
        </w:rPr>
        <w:t xml:space="preserve">Det er muligt at </w:t>
      </w:r>
      <w:r w:rsidR="00F80BEE" w:rsidRPr="002F7A43">
        <w:rPr>
          <w:rFonts w:cstheme="minorHAnsi"/>
          <w:szCs w:val="32"/>
        </w:rPr>
        <w:t>bestille</w:t>
      </w:r>
      <w:r w:rsidRPr="002F7A43">
        <w:rPr>
          <w:rFonts w:cstheme="minorHAnsi"/>
          <w:szCs w:val="32"/>
        </w:rPr>
        <w:t xml:space="preserve"> smørrebrød og drikkevarer til weekender eller helligdage samt aftensmad</w:t>
      </w:r>
      <w:r w:rsidR="00F80BEE" w:rsidRPr="002F7A43">
        <w:rPr>
          <w:rFonts w:cstheme="minorHAnsi"/>
          <w:szCs w:val="32"/>
        </w:rPr>
        <w:t>. Bestillingen skal ske</w:t>
      </w:r>
      <w:r w:rsidRPr="002F7A43">
        <w:rPr>
          <w:rFonts w:cstheme="minorHAnsi"/>
          <w:szCs w:val="32"/>
        </w:rPr>
        <w:t xml:space="preserve"> senest fire hverdage før </w:t>
      </w:r>
      <w:r w:rsidR="00F80BEE" w:rsidRPr="002F7A43">
        <w:rPr>
          <w:rFonts w:cstheme="minorHAnsi"/>
          <w:szCs w:val="32"/>
        </w:rPr>
        <w:t>på mail</w:t>
      </w:r>
      <w:r w:rsidR="00AC0014" w:rsidRPr="002F7A43">
        <w:rPr>
          <w:rFonts w:cstheme="minorHAnsi"/>
          <w:szCs w:val="32"/>
        </w:rPr>
        <w:t>:</w:t>
      </w:r>
      <w:r w:rsidRPr="002F7A43">
        <w:rPr>
          <w:rFonts w:cstheme="minorHAnsi"/>
          <w:szCs w:val="32"/>
        </w:rPr>
        <w:t xml:space="preserve"> </w:t>
      </w:r>
      <w:hyperlink r:id="rId12" w:tooltip="#AutoGenerate" w:history="1">
        <w:r w:rsidRPr="002F7A43">
          <w:rPr>
            <w:rStyle w:val="Hyperlink"/>
            <w:rFonts w:cstheme="minorHAnsi"/>
            <w:szCs w:val="32"/>
          </w:rPr>
          <w:t>salem@gentofte.dk</w:t>
        </w:r>
      </w:hyperlink>
      <w:r w:rsidRPr="002F7A43">
        <w:rPr>
          <w:rFonts w:cstheme="minorHAnsi"/>
          <w:szCs w:val="32"/>
        </w:rPr>
        <w:t xml:space="preserve">. Husk at angive antal portioner og bolignummer. </w:t>
      </w:r>
      <w:r w:rsidR="00FC49DF" w:rsidRPr="002F7A43">
        <w:rPr>
          <w:rFonts w:cstheme="minorHAnsi"/>
          <w:szCs w:val="32"/>
        </w:rPr>
        <w:t>Bestilt mad</w:t>
      </w:r>
      <w:r w:rsidRPr="002F7A43">
        <w:rPr>
          <w:rFonts w:cstheme="minorHAnsi"/>
          <w:szCs w:val="32"/>
        </w:rPr>
        <w:t xml:space="preserve"> og drikkevarer</w:t>
      </w:r>
      <w:r w:rsidR="00FC49DF" w:rsidRPr="002F7A43">
        <w:rPr>
          <w:rFonts w:cstheme="minorHAnsi"/>
          <w:szCs w:val="32"/>
        </w:rPr>
        <w:t xml:space="preserve"> kan hentes i </w:t>
      </w:r>
      <w:r w:rsidR="00F80BEE" w:rsidRPr="002F7A43">
        <w:rPr>
          <w:rFonts w:cstheme="minorHAnsi"/>
          <w:szCs w:val="32"/>
        </w:rPr>
        <w:t>plejeafdelingen</w:t>
      </w:r>
      <w:r w:rsidR="00FC49DF" w:rsidRPr="002F7A43">
        <w:rPr>
          <w:rFonts w:cstheme="minorHAnsi"/>
          <w:szCs w:val="32"/>
        </w:rPr>
        <w:t xml:space="preserve">. </w:t>
      </w:r>
      <w:r w:rsidR="001C3AD8" w:rsidRPr="002F7A43">
        <w:rPr>
          <w:rFonts w:cstheme="minorHAnsi"/>
          <w:szCs w:val="32"/>
        </w:rPr>
        <w:t xml:space="preserve">Aftensmaden kan </w:t>
      </w:r>
      <w:r w:rsidR="00AC0014" w:rsidRPr="002F7A43">
        <w:rPr>
          <w:rFonts w:cstheme="minorHAnsi"/>
          <w:szCs w:val="32"/>
        </w:rPr>
        <w:t xml:space="preserve">nydes i boligen - </w:t>
      </w:r>
      <w:r w:rsidR="001C3AD8" w:rsidRPr="002F7A43">
        <w:rPr>
          <w:rFonts w:cstheme="minorHAnsi"/>
          <w:szCs w:val="32"/>
        </w:rPr>
        <w:t>ikke i caféen</w:t>
      </w:r>
      <w:r w:rsidR="00AC0014" w:rsidRPr="002F7A43">
        <w:rPr>
          <w:rFonts w:cstheme="minorHAnsi"/>
          <w:szCs w:val="32"/>
        </w:rPr>
        <w:t>.</w:t>
      </w:r>
    </w:p>
    <w:p w14:paraId="2F6AD316" w14:textId="77777777" w:rsidR="00092300" w:rsidRPr="002F7A43" w:rsidRDefault="00092300" w:rsidP="00AF461E">
      <w:pPr>
        <w:rPr>
          <w:rFonts w:cs="Tahoma"/>
          <w:b/>
          <w:bCs/>
          <w:szCs w:val="32"/>
        </w:rPr>
      </w:pPr>
      <w:bookmarkStart w:id="2" w:name="_Hlk105589763"/>
      <w:bookmarkEnd w:id="1"/>
    </w:p>
    <w:p w14:paraId="47CD5C9D" w14:textId="286D0938" w:rsidR="00AF461E" w:rsidRPr="002F7A43" w:rsidRDefault="00D37AC3" w:rsidP="00AF461E">
      <w:pPr>
        <w:rPr>
          <w:rFonts w:cs="Tahoma"/>
          <w:szCs w:val="32"/>
        </w:rPr>
      </w:pPr>
      <w:r w:rsidRPr="002F7A43">
        <w:rPr>
          <w:rFonts w:cs="Tahoma"/>
          <w:b/>
          <w:bCs/>
          <w:szCs w:val="32"/>
        </w:rPr>
        <w:t>Frisør</w:t>
      </w:r>
      <w:r w:rsidRPr="002F7A43">
        <w:rPr>
          <w:rFonts w:cs="Tahoma"/>
          <w:szCs w:val="32"/>
        </w:rPr>
        <w:t xml:space="preserve"> Pia L</w:t>
      </w:r>
      <w:r w:rsidR="00F92A2A" w:rsidRPr="002F7A43">
        <w:rPr>
          <w:rFonts w:cs="Tahoma"/>
          <w:szCs w:val="32"/>
        </w:rPr>
        <w:t>e</w:t>
      </w:r>
      <w:r w:rsidRPr="002F7A43">
        <w:rPr>
          <w:rFonts w:cs="Tahoma"/>
          <w:szCs w:val="32"/>
        </w:rPr>
        <w:t>egaard</w:t>
      </w:r>
      <w:r w:rsidR="001B424A" w:rsidRPr="002F7A43">
        <w:rPr>
          <w:rFonts w:cs="Tahoma"/>
          <w:szCs w:val="32"/>
        </w:rPr>
        <w:t xml:space="preserve"> </w:t>
      </w:r>
      <w:r w:rsidRPr="002F7A43">
        <w:rPr>
          <w:rFonts w:cs="Tahoma"/>
          <w:szCs w:val="32"/>
        </w:rPr>
        <w:t xml:space="preserve">tlf. </w:t>
      </w:r>
      <w:r w:rsidR="008B3D7F" w:rsidRPr="002F7A43">
        <w:rPr>
          <w:rFonts w:cs="Tahoma"/>
          <w:szCs w:val="32"/>
        </w:rPr>
        <w:t>2320</w:t>
      </w:r>
      <w:r w:rsidR="008B3D7F" w:rsidRPr="007A7CF7">
        <w:rPr>
          <w:rFonts w:cs="Tahoma"/>
          <w:szCs w:val="32"/>
        </w:rPr>
        <w:t>9282</w:t>
      </w:r>
    </w:p>
    <w:p w14:paraId="76D289C7" w14:textId="77777777" w:rsidR="000C2409" w:rsidRPr="002F7A43" w:rsidRDefault="00A31B0D" w:rsidP="000C2409">
      <w:pPr>
        <w:rPr>
          <w:rFonts w:cs="Tahoma"/>
          <w:szCs w:val="32"/>
        </w:rPr>
      </w:pPr>
      <w:r w:rsidRPr="002F7A43">
        <w:rPr>
          <w:rFonts w:cs="Tahoma"/>
          <w:b/>
          <w:bCs/>
          <w:szCs w:val="32"/>
        </w:rPr>
        <w:t xml:space="preserve">Fodterapeut </w:t>
      </w:r>
      <w:r w:rsidR="00044CF6" w:rsidRPr="002F7A43">
        <w:rPr>
          <w:rFonts w:cs="Tahoma"/>
          <w:szCs w:val="32"/>
        </w:rPr>
        <w:t>Nanett Haumand tlf. 21836938</w:t>
      </w:r>
      <w:r w:rsidR="004A24C0">
        <w:rPr>
          <w:rFonts w:cs="Tahoma"/>
          <w:szCs w:val="32"/>
        </w:rPr>
        <w:t xml:space="preserve"> </w:t>
      </w:r>
      <w:r w:rsidR="000C2409" w:rsidRPr="007A7CF7">
        <w:rPr>
          <w:rFonts w:cs="Tahoma"/>
          <w:szCs w:val="32"/>
        </w:rPr>
        <w:t>(holder ferie i uge 29)</w:t>
      </w:r>
    </w:p>
    <w:p w14:paraId="3A01BF97" w14:textId="05FC8478" w:rsidR="00092300" w:rsidRPr="002F7A43" w:rsidRDefault="00092300" w:rsidP="00AF461E"/>
    <w:bookmarkEnd w:id="0"/>
    <w:bookmarkEnd w:id="2"/>
    <w:p w14:paraId="065BE470" w14:textId="26D2553E" w:rsidR="00092300" w:rsidRDefault="005C61D0" w:rsidP="00092300">
      <w:pPr>
        <w:rPr>
          <w:rFonts w:cs="Tahoma"/>
          <w:i/>
          <w:iCs/>
          <w:sz w:val="28"/>
          <w:szCs w:val="28"/>
        </w:rPr>
      </w:pPr>
      <w:r w:rsidRPr="002F7A43">
        <w:rPr>
          <w:rFonts w:cs="Tahoma"/>
          <w:sz w:val="28"/>
          <w:szCs w:val="28"/>
        </w:rPr>
        <w:t>Forsidefoto</w:t>
      </w:r>
      <w:r w:rsidR="004A7F0D" w:rsidRPr="00D078F8">
        <w:rPr>
          <w:rFonts w:cs="Tahoma"/>
          <w:i/>
          <w:iCs/>
          <w:sz w:val="28"/>
          <w:szCs w:val="28"/>
        </w:rPr>
        <w:t>:</w:t>
      </w:r>
      <w:r w:rsidR="00DD5FC6" w:rsidRPr="00D078F8">
        <w:rPr>
          <w:rFonts w:cs="Tahoma"/>
          <w:i/>
          <w:iCs/>
          <w:sz w:val="28"/>
          <w:szCs w:val="28"/>
        </w:rPr>
        <w:t xml:space="preserve"> </w:t>
      </w:r>
      <w:bookmarkStart w:id="3" w:name="_Hlk188608217"/>
      <w:bookmarkStart w:id="4" w:name="_Hlk75874595"/>
      <w:bookmarkStart w:id="5" w:name="_Toc23404367"/>
      <w:r w:rsidR="00431A7E">
        <w:rPr>
          <w:rFonts w:cs="Tahoma"/>
          <w:i/>
          <w:iCs/>
          <w:sz w:val="28"/>
          <w:szCs w:val="28"/>
        </w:rPr>
        <w:t>En sommerdag på Skovshoved Havn med nogle beboere fra 1. sal.</w:t>
      </w:r>
    </w:p>
    <w:p w14:paraId="6977DD0F" w14:textId="77777777" w:rsidR="00431A7E" w:rsidRDefault="00431A7E" w:rsidP="005B0E8F">
      <w:pPr>
        <w:jc w:val="right"/>
        <w:rPr>
          <w:rFonts w:cstheme="minorHAnsi"/>
          <w:szCs w:val="32"/>
        </w:rPr>
      </w:pPr>
    </w:p>
    <w:p w14:paraId="1EA9B73C" w14:textId="51FEC739" w:rsidR="001C4EFF" w:rsidRPr="00431A7E" w:rsidRDefault="001C4EFF" w:rsidP="005B0E8F">
      <w:pPr>
        <w:jc w:val="right"/>
        <w:rPr>
          <w:rFonts w:cstheme="minorHAnsi"/>
          <w:sz w:val="30"/>
          <w:szCs w:val="30"/>
        </w:rPr>
      </w:pPr>
      <w:r w:rsidRPr="00431A7E">
        <w:rPr>
          <w:rFonts w:cstheme="minorHAnsi"/>
          <w:sz w:val="30"/>
          <w:szCs w:val="30"/>
        </w:rPr>
        <w:lastRenderedPageBreak/>
        <w:t xml:space="preserve">Gentofte d. </w:t>
      </w:r>
      <w:r w:rsidR="000C2409" w:rsidRPr="00431A7E">
        <w:rPr>
          <w:rFonts w:cstheme="minorHAnsi"/>
          <w:sz w:val="30"/>
          <w:szCs w:val="30"/>
        </w:rPr>
        <w:t>2</w:t>
      </w:r>
      <w:r w:rsidR="002428A7">
        <w:rPr>
          <w:rFonts w:cstheme="minorHAnsi"/>
          <w:sz w:val="30"/>
          <w:szCs w:val="30"/>
        </w:rPr>
        <w:t>6</w:t>
      </w:r>
      <w:r w:rsidR="006B2E91" w:rsidRPr="00431A7E">
        <w:rPr>
          <w:rFonts w:cstheme="minorHAnsi"/>
          <w:sz w:val="30"/>
          <w:szCs w:val="30"/>
        </w:rPr>
        <w:t>.</w:t>
      </w:r>
      <w:r w:rsidRPr="00431A7E">
        <w:rPr>
          <w:rFonts w:cstheme="minorHAnsi"/>
          <w:sz w:val="30"/>
          <w:szCs w:val="30"/>
        </w:rPr>
        <w:t xml:space="preserve"> </w:t>
      </w:r>
      <w:r w:rsidR="0029616A" w:rsidRPr="00431A7E">
        <w:rPr>
          <w:rFonts w:cstheme="minorHAnsi"/>
          <w:sz w:val="30"/>
          <w:szCs w:val="30"/>
        </w:rPr>
        <w:t>j</w:t>
      </w:r>
      <w:r w:rsidR="006936AE" w:rsidRPr="00431A7E">
        <w:rPr>
          <w:rFonts w:cstheme="minorHAnsi"/>
          <w:sz w:val="30"/>
          <w:szCs w:val="30"/>
        </w:rPr>
        <w:t>uni</w:t>
      </w:r>
      <w:r w:rsidRPr="00431A7E">
        <w:rPr>
          <w:rFonts w:cstheme="minorHAnsi"/>
          <w:sz w:val="30"/>
          <w:szCs w:val="30"/>
        </w:rPr>
        <w:t xml:space="preserve"> 202</w:t>
      </w:r>
      <w:r w:rsidR="00A31B0D" w:rsidRPr="00431A7E">
        <w:rPr>
          <w:rFonts w:cstheme="minorHAnsi"/>
          <w:sz w:val="30"/>
          <w:szCs w:val="30"/>
        </w:rPr>
        <w:t>5</w:t>
      </w:r>
    </w:p>
    <w:p w14:paraId="6FE9CD22" w14:textId="6941F026" w:rsidR="00023CCB" w:rsidRDefault="001C4EFF" w:rsidP="00C160C2">
      <w:pPr>
        <w:rPr>
          <w:rFonts w:cstheme="minorHAnsi"/>
          <w:szCs w:val="32"/>
        </w:rPr>
      </w:pPr>
      <w:r w:rsidRPr="002F7A43">
        <w:rPr>
          <w:rFonts w:cstheme="minorHAnsi"/>
          <w:szCs w:val="32"/>
        </w:rPr>
        <w:t>Kære beboere og pårørende</w:t>
      </w:r>
    </w:p>
    <w:p w14:paraId="4BB6CB8A" w14:textId="3071215D" w:rsidR="009E499F" w:rsidRPr="00487580" w:rsidRDefault="00FF1E0B" w:rsidP="00993151">
      <w:pPr>
        <w:rPr>
          <w:rFonts w:cstheme="minorHAnsi"/>
          <w:szCs w:val="32"/>
          <w:lang w:eastAsia="da-DK"/>
        </w:rPr>
      </w:pPr>
      <w:r w:rsidRPr="00487580">
        <w:rPr>
          <w:rFonts w:cstheme="minorHAnsi"/>
          <w:szCs w:val="32"/>
          <w:lang w:eastAsia="da-DK"/>
        </w:rPr>
        <w:t>Mange tak til jer beboere og frivillige for en dejlig sankthans-frokost! Sådan en dag</w:t>
      </w:r>
      <w:r w:rsidR="009E499F" w:rsidRPr="00487580">
        <w:rPr>
          <w:rFonts w:cstheme="minorHAnsi"/>
          <w:szCs w:val="32"/>
          <w:lang w:eastAsia="da-DK"/>
        </w:rPr>
        <w:t xml:space="preserve"> kan vi se ekstra mange smil og glade </w:t>
      </w:r>
      <w:r w:rsidR="005D7733" w:rsidRPr="00487580">
        <w:rPr>
          <w:rFonts w:cstheme="minorHAnsi"/>
          <w:szCs w:val="32"/>
          <w:lang w:eastAsia="da-DK"/>
        </w:rPr>
        <w:t>øjne</w:t>
      </w:r>
      <w:r w:rsidR="009E499F" w:rsidRPr="00487580">
        <w:rPr>
          <w:rFonts w:cstheme="minorHAnsi"/>
          <w:szCs w:val="32"/>
          <w:lang w:eastAsia="da-DK"/>
        </w:rPr>
        <w:t>.</w:t>
      </w:r>
    </w:p>
    <w:p w14:paraId="564B29B5" w14:textId="38DD1998" w:rsidR="009E499F" w:rsidRPr="00431A7E" w:rsidRDefault="009E499F" w:rsidP="00993151">
      <w:pPr>
        <w:rPr>
          <w:rFonts w:cstheme="minorHAnsi"/>
          <w:szCs w:val="32"/>
          <w:highlight w:val="red"/>
          <w:lang w:eastAsia="da-DK"/>
        </w:rPr>
      </w:pPr>
      <w:r w:rsidRPr="00487580">
        <w:rPr>
          <w:rFonts w:cstheme="minorHAnsi"/>
          <w:szCs w:val="32"/>
          <w:lang w:eastAsia="da-DK"/>
        </w:rPr>
        <w:t xml:space="preserve">Første halvår af 2025 er </w:t>
      </w:r>
      <w:r w:rsidR="005D7733" w:rsidRPr="00487580">
        <w:rPr>
          <w:rFonts w:cstheme="minorHAnsi"/>
          <w:szCs w:val="32"/>
          <w:lang w:eastAsia="da-DK"/>
        </w:rPr>
        <w:t xml:space="preserve">nu </w:t>
      </w:r>
      <w:r w:rsidRPr="00487580">
        <w:rPr>
          <w:rFonts w:cstheme="minorHAnsi"/>
          <w:szCs w:val="32"/>
          <w:lang w:eastAsia="da-DK"/>
        </w:rPr>
        <w:t>gået</w:t>
      </w:r>
      <w:r w:rsidR="005D7733" w:rsidRPr="00487580">
        <w:rPr>
          <w:rFonts w:cstheme="minorHAnsi"/>
          <w:szCs w:val="32"/>
          <w:lang w:eastAsia="da-DK"/>
        </w:rPr>
        <w:t>,</w:t>
      </w:r>
      <w:r w:rsidRPr="00487580">
        <w:rPr>
          <w:rFonts w:cstheme="minorHAnsi"/>
          <w:szCs w:val="32"/>
          <w:lang w:eastAsia="da-DK"/>
        </w:rPr>
        <w:t xml:space="preserve"> og hvor har vi nået meget</w:t>
      </w:r>
      <w:r w:rsidR="005D7733" w:rsidRPr="00487580">
        <w:rPr>
          <w:rFonts w:cstheme="minorHAnsi"/>
          <w:szCs w:val="32"/>
          <w:lang w:eastAsia="da-DK"/>
        </w:rPr>
        <w:t xml:space="preserve">! </w:t>
      </w:r>
      <w:r w:rsidR="00FB24B4">
        <w:rPr>
          <w:rFonts w:cstheme="minorHAnsi"/>
          <w:szCs w:val="32"/>
          <w:lang w:eastAsia="da-DK"/>
        </w:rPr>
        <w:t xml:space="preserve">Det betyder </w:t>
      </w:r>
      <w:r w:rsidR="005D7733" w:rsidRPr="00487580">
        <w:rPr>
          <w:rFonts w:cstheme="minorHAnsi"/>
          <w:szCs w:val="32"/>
          <w:lang w:eastAsia="da-DK"/>
        </w:rPr>
        <w:t>blandt andet</w:t>
      </w:r>
      <w:r w:rsidR="00FB24B4">
        <w:rPr>
          <w:rFonts w:cstheme="minorHAnsi"/>
          <w:szCs w:val="32"/>
          <w:lang w:eastAsia="da-DK"/>
        </w:rPr>
        <w:t xml:space="preserve"> at</w:t>
      </w:r>
      <w:r w:rsidR="005D7733" w:rsidRPr="00487580">
        <w:rPr>
          <w:rFonts w:cstheme="minorHAnsi"/>
          <w:szCs w:val="32"/>
          <w:lang w:eastAsia="da-DK"/>
        </w:rPr>
        <w:t xml:space="preserve">: </w:t>
      </w:r>
      <w:r w:rsidR="00FB24B4">
        <w:rPr>
          <w:rFonts w:cstheme="minorHAnsi"/>
          <w:szCs w:val="32"/>
          <w:lang w:eastAsia="da-DK"/>
        </w:rPr>
        <w:t>Vi har købt</w:t>
      </w:r>
      <w:r w:rsidRPr="00487580">
        <w:rPr>
          <w:rFonts w:cstheme="minorHAnsi"/>
          <w:szCs w:val="32"/>
          <w:lang w:eastAsia="da-DK"/>
        </w:rPr>
        <w:t xml:space="preserve"> nye dagligstuemøbler, </w:t>
      </w:r>
      <w:r w:rsidR="00FB24B4">
        <w:rPr>
          <w:rFonts w:cstheme="minorHAnsi"/>
          <w:szCs w:val="32"/>
          <w:lang w:eastAsia="da-DK"/>
        </w:rPr>
        <w:t xml:space="preserve">vi er </w:t>
      </w:r>
      <w:r w:rsidR="005D7733" w:rsidRPr="00487580">
        <w:rPr>
          <w:rFonts w:cstheme="minorHAnsi"/>
          <w:szCs w:val="32"/>
          <w:lang w:eastAsia="da-DK"/>
        </w:rPr>
        <w:t>g</w:t>
      </w:r>
      <w:r w:rsidRPr="00487580">
        <w:rPr>
          <w:rFonts w:cstheme="minorHAnsi"/>
          <w:szCs w:val="32"/>
          <w:lang w:eastAsia="da-DK"/>
        </w:rPr>
        <w:t xml:space="preserve">ået i gang med at løfte kvaliteten </w:t>
      </w:r>
      <w:r w:rsidR="00FB24B4">
        <w:rPr>
          <w:rFonts w:cstheme="minorHAnsi"/>
          <w:szCs w:val="32"/>
          <w:lang w:eastAsia="da-DK"/>
        </w:rPr>
        <w:t xml:space="preserve">yderligere </w:t>
      </w:r>
      <w:r w:rsidRPr="00487580">
        <w:rPr>
          <w:rFonts w:cstheme="minorHAnsi"/>
          <w:szCs w:val="32"/>
          <w:lang w:eastAsia="da-DK"/>
        </w:rPr>
        <w:t xml:space="preserve">med ansættelsen af </w:t>
      </w:r>
      <w:r w:rsidR="00C96889" w:rsidRPr="00487580">
        <w:rPr>
          <w:rFonts w:cstheme="minorHAnsi"/>
          <w:szCs w:val="32"/>
          <w:lang w:eastAsia="da-DK"/>
        </w:rPr>
        <w:t xml:space="preserve">en </w:t>
      </w:r>
      <w:r w:rsidRPr="00487580">
        <w:rPr>
          <w:rFonts w:cstheme="minorHAnsi"/>
          <w:szCs w:val="32"/>
          <w:lang w:eastAsia="da-DK"/>
        </w:rPr>
        <w:t>udviklings</w:t>
      </w:r>
      <w:r w:rsidR="00C96889" w:rsidRPr="00487580">
        <w:rPr>
          <w:rFonts w:cstheme="minorHAnsi"/>
          <w:szCs w:val="32"/>
          <w:lang w:eastAsia="da-DK"/>
        </w:rPr>
        <w:t>sygeplejerske</w:t>
      </w:r>
      <w:r w:rsidRPr="00487580">
        <w:rPr>
          <w:rFonts w:cstheme="minorHAnsi"/>
          <w:szCs w:val="32"/>
          <w:lang w:eastAsia="da-DK"/>
        </w:rPr>
        <w:t xml:space="preserve">, </w:t>
      </w:r>
      <w:r w:rsidR="00FB24B4">
        <w:rPr>
          <w:rFonts w:cstheme="minorHAnsi"/>
          <w:szCs w:val="32"/>
          <w:lang w:eastAsia="da-DK"/>
        </w:rPr>
        <w:t xml:space="preserve">vi har </w:t>
      </w:r>
      <w:r w:rsidRPr="00487580">
        <w:rPr>
          <w:rFonts w:cstheme="minorHAnsi"/>
          <w:szCs w:val="32"/>
          <w:lang w:eastAsia="da-DK"/>
        </w:rPr>
        <w:t>holdt et dejligt sommerarrangement</w:t>
      </w:r>
      <w:r w:rsidR="005D7733" w:rsidRPr="00487580">
        <w:rPr>
          <w:rFonts w:cstheme="minorHAnsi"/>
          <w:szCs w:val="32"/>
          <w:lang w:eastAsia="da-DK"/>
        </w:rPr>
        <w:t xml:space="preserve"> for jer alle</w:t>
      </w:r>
      <w:r w:rsidRPr="00487580">
        <w:rPr>
          <w:rFonts w:cstheme="minorHAnsi"/>
          <w:szCs w:val="32"/>
          <w:lang w:eastAsia="da-DK"/>
        </w:rPr>
        <w:t xml:space="preserve">, </w:t>
      </w:r>
      <w:r w:rsidR="00FB24B4">
        <w:rPr>
          <w:rFonts w:cstheme="minorHAnsi"/>
          <w:szCs w:val="32"/>
          <w:lang w:eastAsia="da-DK"/>
        </w:rPr>
        <w:t xml:space="preserve">vi bager frisk </w:t>
      </w:r>
      <w:r w:rsidRPr="00487580">
        <w:rPr>
          <w:rFonts w:cstheme="minorHAnsi"/>
          <w:szCs w:val="32"/>
          <w:lang w:eastAsia="da-DK"/>
        </w:rPr>
        <w:t>brød hver morgen</w:t>
      </w:r>
      <w:r w:rsidR="005D7733" w:rsidRPr="00487580">
        <w:rPr>
          <w:rFonts w:cstheme="minorHAnsi"/>
          <w:szCs w:val="32"/>
          <w:lang w:eastAsia="da-DK"/>
        </w:rPr>
        <w:t xml:space="preserve"> i afdelingerne</w:t>
      </w:r>
      <w:r w:rsidRPr="00487580">
        <w:rPr>
          <w:rFonts w:cstheme="minorHAnsi"/>
          <w:szCs w:val="32"/>
          <w:lang w:eastAsia="da-DK"/>
        </w:rPr>
        <w:t xml:space="preserve">, </w:t>
      </w:r>
      <w:r w:rsidR="00FB24B4">
        <w:rPr>
          <w:rFonts w:cstheme="minorHAnsi"/>
          <w:szCs w:val="32"/>
          <w:lang w:eastAsia="da-DK"/>
        </w:rPr>
        <w:t xml:space="preserve">vi har </w:t>
      </w:r>
      <w:r w:rsidRPr="00487580">
        <w:rPr>
          <w:rFonts w:cstheme="minorHAnsi"/>
          <w:szCs w:val="32"/>
          <w:lang w:eastAsia="da-DK"/>
        </w:rPr>
        <w:t>udarbejdet håndbog</w:t>
      </w:r>
      <w:r w:rsidR="00FB24B4">
        <w:rPr>
          <w:rFonts w:cstheme="minorHAnsi"/>
          <w:szCs w:val="32"/>
          <w:lang w:eastAsia="da-DK"/>
        </w:rPr>
        <w:t>,</w:t>
      </w:r>
      <w:r w:rsidRPr="00487580">
        <w:rPr>
          <w:rFonts w:cstheme="minorHAnsi"/>
          <w:szCs w:val="32"/>
          <w:lang w:eastAsia="da-DK"/>
        </w:rPr>
        <w:t xml:space="preserve"> </w:t>
      </w:r>
      <w:r w:rsidR="00E05873" w:rsidRPr="00487580">
        <w:rPr>
          <w:rFonts w:cstheme="minorHAnsi"/>
          <w:szCs w:val="32"/>
          <w:lang w:eastAsia="da-DK"/>
        </w:rPr>
        <w:t>der støtter medarbejderne i at servere traditionel, dansk mad. P</w:t>
      </w:r>
      <w:r w:rsidR="005D7733" w:rsidRPr="00487580">
        <w:rPr>
          <w:rFonts w:cstheme="minorHAnsi"/>
          <w:szCs w:val="32"/>
          <w:lang w:eastAsia="da-DK"/>
        </w:rPr>
        <w:t xml:space="preserve">å IT-siden er vi </w:t>
      </w:r>
      <w:r w:rsidR="00431A7E" w:rsidRPr="00487580">
        <w:rPr>
          <w:rFonts w:cstheme="minorHAnsi"/>
          <w:szCs w:val="32"/>
          <w:lang w:eastAsia="da-DK"/>
        </w:rPr>
        <w:t xml:space="preserve">en del af et projekt, hvor </w:t>
      </w:r>
      <w:r w:rsidR="005D7733" w:rsidRPr="00487580">
        <w:rPr>
          <w:rFonts w:cstheme="minorHAnsi"/>
          <w:szCs w:val="32"/>
          <w:lang w:eastAsia="da-DK"/>
        </w:rPr>
        <w:t xml:space="preserve">alle procedurer </w:t>
      </w:r>
      <w:r w:rsidR="00431A7E" w:rsidRPr="00487580">
        <w:rPr>
          <w:rFonts w:cstheme="minorHAnsi"/>
          <w:szCs w:val="32"/>
          <w:lang w:eastAsia="da-DK"/>
        </w:rPr>
        <w:t xml:space="preserve">på sigt skal kunne findes </w:t>
      </w:r>
      <w:r w:rsidR="005D7733" w:rsidRPr="00487580">
        <w:rPr>
          <w:rFonts w:cstheme="minorHAnsi"/>
          <w:szCs w:val="32"/>
          <w:lang w:eastAsia="da-DK"/>
        </w:rPr>
        <w:t>på medarbejdernes mobiltelefoner</w:t>
      </w:r>
      <w:r w:rsidR="00431A7E" w:rsidRPr="00487580">
        <w:rPr>
          <w:rFonts w:cstheme="minorHAnsi"/>
          <w:szCs w:val="32"/>
          <w:lang w:eastAsia="da-DK"/>
        </w:rPr>
        <w:t>,</w:t>
      </w:r>
      <w:r w:rsidR="00E05873" w:rsidRPr="00487580">
        <w:rPr>
          <w:rFonts w:cstheme="minorHAnsi"/>
          <w:szCs w:val="32"/>
          <w:lang w:eastAsia="da-DK"/>
        </w:rPr>
        <w:t xml:space="preserve"> og vi har </w:t>
      </w:r>
      <w:r w:rsidR="00431A7E" w:rsidRPr="00487580">
        <w:rPr>
          <w:rFonts w:cstheme="minorHAnsi"/>
          <w:szCs w:val="32"/>
          <w:lang w:eastAsia="da-DK"/>
        </w:rPr>
        <w:t xml:space="preserve">desuden </w:t>
      </w:r>
      <w:r w:rsidR="00E05873" w:rsidRPr="00487580">
        <w:rPr>
          <w:rFonts w:cstheme="minorHAnsi"/>
          <w:szCs w:val="32"/>
          <w:lang w:eastAsia="da-DK"/>
        </w:rPr>
        <w:t>afsluttet Gentofte Kommunes forløb omkring ensartet og systematisk sundhedsfaglig dokumentation</w:t>
      </w:r>
      <w:r w:rsidR="005D7733" w:rsidRPr="00487580">
        <w:rPr>
          <w:rFonts w:cstheme="minorHAnsi"/>
          <w:szCs w:val="32"/>
          <w:lang w:eastAsia="da-DK"/>
        </w:rPr>
        <w:t xml:space="preserve">. </w:t>
      </w:r>
      <w:r w:rsidRPr="00487580">
        <w:rPr>
          <w:rFonts w:cstheme="minorHAnsi"/>
          <w:szCs w:val="32"/>
          <w:lang w:eastAsia="da-DK"/>
        </w:rPr>
        <w:t>Ældre</w:t>
      </w:r>
      <w:r w:rsidR="00FB24B4">
        <w:rPr>
          <w:rFonts w:cstheme="minorHAnsi"/>
          <w:szCs w:val="32"/>
          <w:lang w:eastAsia="da-DK"/>
        </w:rPr>
        <w:t>reformen</w:t>
      </w:r>
      <w:r w:rsidRPr="00487580">
        <w:rPr>
          <w:rFonts w:cstheme="minorHAnsi"/>
          <w:szCs w:val="32"/>
          <w:lang w:eastAsia="da-DK"/>
        </w:rPr>
        <w:t xml:space="preserve"> er også kommet til Salem </w:t>
      </w:r>
      <w:r w:rsidR="00E05873" w:rsidRPr="00487580">
        <w:rPr>
          <w:rFonts w:cstheme="minorHAnsi"/>
          <w:szCs w:val="32"/>
          <w:lang w:eastAsia="da-DK"/>
        </w:rPr>
        <w:t xml:space="preserve">det sidste halve år </w:t>
      </w:r>
      <w:r w:rsidRPr="00487580">
        <w:rPr>
          <w:rFonts w:cstheme="minorHAnsi"/>
          <w:szCs w:val="32"/>
          <w:lang w:eastAsia="da-DK"/>
        </w:rPr>
        <w:t>med bl.a. borgertilfredshedsundersøgelse, som vi venter på sammendrag af</w:t>
      </w:r>
      <w:r w:rsidR="00B70AB3">
        <w:rPr>
          <w:rFonts w:cstheme="minorHAnsi"/>
          <w:szCs w:val="32"/>
          <w:lang w:eastAsia="da-DK"/>
        </w:rPr>
        <w:t>.</w:t>
      </w:r>
      <w:r w:rsidR="00431A7E" w:rsidRPr="00431A7E">
        <w:rPr>
          <w:rFonts w:cstheme="minorHAnsi"/>
          <w:szCs w:val="32"/>
          <w:highlight w:val="red"/>
          <w:lang w:eastAsia="da-DK"/>
        </w:rPr>
        <w:t xml:space="preserve"> </w:t>
      </w:r>
    </w:p>
    <w:p w14:paraId="617F01F2" w14:textId="22313C1D" w:rsidR="009E499F" w:rsidRPr="00B70AB3" w:rsidRDefault="005D7733" w:rsidP="00993151">
      <w:pPr>
        <w:rPr>
          <w:rFonts w:cstheme="minorHAnsi"/>
          <w:szCs w:val="32"/>
          <w:lang w:eastAsia="da-DK"/>
        </w:rPr>
      </w:pPr>
      <w:r w:rsidRPr="00B70AB3">
        <w:rPr>
          <w:rFonts w:cstheme="minorHAnsi"/>
          <w:szCs w:val="32"/>
          <w:lang w:eastAsia="da-DK"/>
        </w:rPr>
        <w:t>V</w:t>
      </w:r>
      <w:r w:rsidR="009E499F" w:rsidRPr="00B70AB3">
        <w:rPr>
          <w:rFonts w:cstheme="minorHAnsi"/>
          <w:szCs w:val="32"/>
          <w:lang w:eastAsia="da-DK"/>
        </w:rPr>
        <w:t xml:space="preserve">i i ledelsen </w:t>
      </w:r>
      <w:r w:rsidR="007F189F" w:rsidRPr="00B70AB3">
        <w:rPr>
          <w:rFonts w:cstheme="minorHAnsi"/>
          <w:szCs w:val="32"/>
          <w:lang w:eastAsia="da-DK"/>
        </w:rPr>
        <w:t xml:space="preserve">vil </w:t>
      </w:r>
      <w:r w:rsidR="009E499F" w:rsidRPr="00B70AB3">
        <w:rPr>
          <w:rFonts w:cstheme="minorHAnsi"/>
          <w:szCs w:val="32"/>
          <w:lang w:eastAsia="da-DK"/>
        </w:rPr>
        <w:t>gerne sige mange tak til alle beboere, pårørende, medarbejdere</w:t>
      </w:r>
      <w:r w:rsidRPr="00B70AB3">
        <w:rPr>
          <w:rFonts w:cstheme="minorHAnsi"/>
          <w:szCs w:val="32"/>
          <w:lang w:eastAsia="da-DK"/>
        </w:rPr>
        <w:t xml:space="preserve">, </w:t>
      </w:r>
      <w:r w:rsidR="004A5493" w:rsidRPr="00B70AB3">
        <w:rPr>
          <w:rFonts w:cstheme="minorHAnsi"/>
          <w:szCs w:val="32"/>
          <w:lang w:eastAsia="da-DK"/>
        </w:rPr>
        <w:t xml:space="preserve">frivillige samt </w:t>
      </w:r>
      <w:r w:rsidRPr="00B70AB3">
        <w:rPr>
          <w:rFonts w:cstheme="minorHAnsi"/>
          <w:szCs w:val="32"/>
          <w:lang w:eastAsia="da-DK"/>
        </w:rPr>
        <w:t xml:space="preserve">medlemmer i beboer- og pårørenderådet </w:t>
      </w:r>
      <w:r w:rsidR="009E499F" w:rsidRPr="00B70AB3">
        <w:rPr>
          <w:rFonts w:cstheme="minorHAnsi"/>
          <w:szCs w:val="32"/>
          <w:lang w:eastAsia="da-DK"/>
        </w:rPr>
        <w:t xml:space="preserve">for et godt samarbejde </w:t>
      </w:r>
      <w:r w:rsidRPr="00B70AB3">
        <w:rPr>
          <w:rFonts w:cstheme="minorHAnsi"/>
          <w:szCs w:val="32"/>
          <w:lang w:eastAsia="da-DK"/>
        </w:rPr>
        <w:t xml:space="preserve">og </w:t>
      </w:r>
      <w:r w:rsidR="00B70AB3">
        <w:rPr>
          <w:rFonts w:cstheme="minorHAnsi"/>
          <w:szCs w:val="32"/>
          <w:lang w:eastAsia="da-DK"/>
        </w:rPr>
        <w:t xml:space="preserve">ønsker jer alle en </w:t>
      </w:r>
      <w:r w:rsidRPr="00B70AB3">
        <w:rPr>
          <w:rFonts w:cstheme="minorHAnsi"/>
          <w:szCs w:val="32"/>
          <w:lang w:eastAsia="da-DK"/>
        </w:rPr>
        <w:t xml:space="preserve">rigtig god sommer. Vi ser frem til at tage fat på den gode udvikling igen efter ferien. </w:t>
      </w:r>
    </w:p>
    <w:p w14:paraId="6A898654" w14:textId="22B80ED9" w:rsidR="00447208" w:rsidRDefault="00B70AB3" w:rsidP="00993151">
      <w:pPr>
        <w:rPr>
          <w:rFonts w:cstheme="minorHAnsi"/>
          <w:szCs w:val="32"/>
          <w:lang w:eastAsia="da-DK"/>
        </w:rPr>
      </w:pPr>
      <w:r w:rsidRPr="00B70AB3">
        <w:rPr>
          <w:rFonts w:cstheme="minorHAnsi"/>
          <w:noProof/>
          <w:szCs w:val="32"/>
        </w:rPr>
        <w:drawing>
          <wp:anchor distT="0" distB="0" distL="114300" distR="114300" simplePos="0" relativeHeight="251793920" behindDoc="0" locked="0" layoutInCell="1" allowOverlap="1" wp14:anchorId="2F9EC9C7" wp14:editId="6693459E">
            <wp:simplePos x="0" y="0"/>
            <wp:positionH relativeFrom="column">
              <wp:posOffset>3290032</wp:posOffset>
            </wp:positionH>
            <wp:positionV relativeFrom="paragraph">
              <wp:posOffset>462448</wp:posOffset>
            </wp:positionV>
            <wp:extent cx="2581275" cy="1677670"/>
            <wp:effectExtent l="0" t="0" r="9525" b="0"/>
            <wp:wrapThrough wrapText="bothSides">
              <wp:wrapPolygon edited="0">
                <wp:start x="0" y="0"/>
                <wp:lineTo x="0" y="21338"/>
                <wp:lineTo x="21520" y="21338"/>
                <wp:lineTo x="21520" y="0"/>
                <wp:lineTo x="0" y="0"/>
              </wp:wrapPolygon>
            </wp:wrapThrough>
            <wp:docPr id="2122819076" name="Billede 7" descr="Et billede, der indeholder Ansigt, tøj, person, smi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19076" name="Billede 7" descr="Et billede, der indeholder Ansigt, tøj, person, smil&#10;&#10;Indhold genereret af kunstig intelligens kan være forkert."/>
                    <pic:cNvPicPr/>
                  </pic:nvPicPr>
                  <pic:blipFill>
                    <a:blip r:embed="rId13" cstate="screen">
                      <a:extLst>
                        <a:ext uri="{28A0092B-C50C-407E-A947-70E740481C1C}">
                          <a14:useLocalDpi xmlns:a14="http://schemas.microsoft.com/office/drawing/2010/main"/>
                        </a:ext>
                      </a:extLst>
                    </a:blip>
                    <a:stretch>
                      <a:fillRect/>
                    </a:stretch>
                  </pic:blipFill>
                  <pic:spPr>
                    <a:xfrm>
                      <a:off x="0" y="0"/>
                      <a:ext cx="2581275" cy="1677670"/>
                    </a:xfrm>
                    <a:prstGeom prst="rect">
                      <a:avLst/>
                    </a:prstGeom>
                  </pic:spPr>
                </pic:pic>
              </a:graphicData>
            </a:graphic>
            <wp14:sizeRelH relativeFrom="page">
              <wp14:pctWidth>0</wp14:pctWidth>
            </wp14:sizeRelH>
            <wp14:sizeRelV relativeFrom="page">
              <wp14:pctHeight>0</wp14:pctHeight>
            </wp14:sizeRelV>
          </wp:anchor>
        </w:drawing>
      </w:r>
      <w:r w:rsidR="00447208" w:rsidRPr="00B70AB3">
        <w:rPr>
          <w:rFonts w:cstheme="minorHAnsi"/>
          <w:szCs w:val="32"/>
          <w:lang w:eastAsia="da-DK"/>
        </w:rPr>
        <w:t xml:space="preserve">I dette blad finder I arrangementsoversigten for juli og august 2025 samt menuen for juli 2025. Menuen for august deler vi </w:t>
      </w:r>
      <w:r w:rsidRPr="00B70AB3">
        <w:rPr>
          <w:rFonts w:cstheme="minorHAnsi"/>
          <w:szCs w:val="32"/>
          <w:lang w:eastAsia="da-DK"/>
        </w:rPr>
        <w:t xml:space="preserve">ud </w:t>
      </w:r>
      <w:r w:rsidR="00447208" w:rsidRPr="00B70AB3">
        <w:rPr>
          <w:rFonts w:cstheme="minorHAnsi"/>
          <w:szCs w:val="32"/>
          <w:lang w:eastAsia="da-DK"/>
        </w:rPr>
        <w:t>til jer</w:t>
      </w:r>
      <w:r w:rsidRPr="00B70AB3">
        <w:rPr>
          <w:rFonts w:cstheme="minorHAnsi"/>
          <w:szCs w:val="32"/>
          <w:lang w:eastAsia="da-DK"/>
        </w:rPr>
        <w:t xml:space="preserve"> beboere</w:t>
      </w:r>
      <w:r w:rsidR="00447208" w:rsidRPr="00B70AB3">
        <w:rPr>
          <w:rFonts w:cstheme="minorHAnsi"/>
          <w:szCs w:val="32"/>
          <w:lang w:eastAsia="da-DK"/>
        </w:rPr>
        <w:t xml:space="preserve"> d. 1. august.</w:t>
      </w:r>
      <w:r w:rsidR="00447208">
        <w:rPr>
          <w:rFonts w:cstheme="minorHAnsi"/>
          <w:szCs w:val="32"/>
          <w:lang w:eastAsia="da-DK"/>
        </w:rPr>
        <w:t xml:space="preserve"> </w:t>
      </w:r>
    </w:p>
    <w:p w14:paraId="714EE1BF" w14:textId="569D0F00" w:rsidR="00B70AB3" w:rsidRDefault="00B70AB3" w:rsidP="00431A7E">
      <w:pPr>
        <w:rPr>
          <w:rFonts w:cstheme="minorHAnsi"/>
          <w:szCs w:val="32"/>
          <w:lang w:eastAsia="da-DK"/>
        </w:rPr>
      </w:pPr>
      <w:r>
        <w:rPr>
          <w:rFonts w:cstheme="minorHAnsi"/>
          <w:szCs w:val="32"/>
          <w:lang w:eastAsia="da-DK"/>
        </w:rPr>
        <w:t>Sommer</w:t>
      </w:r>
      <w:r w:rsidR="004A5493">
        <w:rPr>
          <w:rFonts w:cstheme="minorHAnsi"/>
          <w:szCs w:val="32"/>
          <w:lang w:eastAsia="da-DK"/>
        </w:rPr>
        <w:t xml:space="preserve"> hilsner</w:t>
      </w:r>
      <w:r w:rsidR="002D3CD1">
        <w:rPr>
          <w:rFonts w:cstheme="minorHAnsi"/>
          <w:szCs w:val="32"/>
          <w:lang w:eastAsia="da-DK"/>
        </w:rPr>
        <w:t xml:space="preserve"> </w:t>
      </w:r>
      <w:r w:rsidR="005D7733">
        <w:rPr>
          <w:rFonts w:cstheme="minorHAnsi"/>
          <w:szCs w:val="32"/>
          <w:lang w:eastAsia="da-DK"/>
        </w:rPr>
        <w:t>fra</w:t>
      </w:r>
      <w:r w:rsidR="00763DFF" w:rsidRPr="002F7A43">
        <w:rPr>
          <w:rFonts w:cstheme="minorHAnsi"/>
          <w:szCs w:val="32"/>
          <w:lang w:eastAsia="da-DK"/>
        </w:rPr>
        <w:t xml:space="preserve"> </w:t>
      </w:r>
    </w:p>
    <w:p w14:paraId="43040B47" w14:textId="7AD24FDE" w:rsidR="003D0594" w:rsidRPr="002F7A43" w:rsidRDefault="001C4EFF" w:rsidP="00431A7E">
      <w:pPr>
        <w:rPr>
          <w:rFonts w:cstheme="minorHAnsi"/>
          <w:szCs w:val="32"/>
        </w:rPr>
      </w:pPr>
      <w:r w:rsidRPr="002F7A43">
        <w:rPr>
          <w:rFonts w:cstheme="minorHAnsi"/>
          <w:szCs w:val="32"/>
        </w:rPr>
        <w:t>Helle Staudt, forstander på Salem, Diakonissestiftelsen</w:t>
      </w:r>
    </w:p>
    <w:bookmarkEnd w:id="3"/>
    <w:p w14:paraId="7EA287EC" w14:textId="69E8F2A0" w:rsidR="0072437B" w:rsidRPr="002F7A43" w:rsidRDefault="003D356A" w:rsidP="00804EC8">
      <w:pPr>
        <w:pStyle w:val="Overskrift1"/>
        <w:numPr>
          <w:ilvl w:val="0"/>
          <w:numId w:val="0"/>
        </w:numPr>
        <w:ind w:left="432" w:hanging="432"/>
      </w:pPr>
      <w:r>
        <w:rPr>
          <w:noProof/>
        </w:rPr>
        <w:lastRenderedPageBreak/>
        <w:drawing>
          <wp:anchor distT="0" distB="0" distL="114300" distR="114300" simplePos="0" relativeHeight="251768320" behindDoc="0" locked="0" layoutInCell="1" allowOverlap="1" wp14:anchorId="18EB9DE8" wp14:editId="6702841D">
            <wp:simplePos x="0" y="0"/>
            <wp:positionH relativeFrom="column">
              <wp:posOffset>3410201</wp:posOffset>
            </wp:positionH>
            <wp:positionV relativeFrom="paragraph">
              <wp:posOffset>360505</wp:posOffset>
            </wp:positionV>
            <wp:extent cx="2692400" cy="3809365"/>
            <wp:effectExtent l="0" t="0" r="0" b="635"/>
            <wp:wrapThrough wrapText="bothSides">
              <wp:wrapPolygon edited="0">
                <wp:start x="0" y="0"/>
                <wp:lineTo x="0" y="21496"/>
                <wp:lineTo x="21396" y="21496"/>
                <wp:lineTo x="21396" y="0"/>
                <wp:lineTo x="0" y="0"/>
              </wp:wrapPolygon>
            </wp:wrapThrough>
            <wp:docPr id="695133926" name="Billede 5" descr="Et billede, der indeholder tekst, Ansigt, tøj, pers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33926" name="Billede 5" descr="Et billede, der indeholder tekst, Ansigt, tøj, person&#10;&#10;Indhold genereret af kunstig intelligens kan være forkert."/>
                    <pic:cNvPicPr/>
                  </pic:nvPicPr>
                  <pic:blipFill>
                    <a:blip r:embed="rId14" cstate="screen">
                      <a:extLst>
                        <a:ext uri="{28A0092B-C50C-407E-A947-70E740481C1C}">
                          <a14:useLocalDpi xmlns:a14="http://schemas.microsoft.com/office/drawing/2010/main"/>
                        </a:ext>
                      </a:extLst>
                    </a:blip>
                    <a:stretch>
                      <a:fillRect/>
                    </a:stretch>
                  </pic:blipFill>
                  <pic:spPr>
                    <a:xfrm>
                      <a:off x="0" y="0"/>
                      <a:ext cx="2692400" cy="3809365"/>
                    </a:xfrm>
                    <a:prstGeom prst="rect">
                      <a:avLst/>
                    </a:prstGeom>
                  </pic:spPr>
                </pic:pic>
              </a:graphicData>
            </a:graphic>
            <wp14:sizeRelH relativeFrom="page">
              <wp14:pctWidth>0</wp14:pctWidth>
            </wp14:sizeRelH>
            <wp14:sizeRelV relativeFrom="page">
              <wp14:pctHeight>0</wp14:pctHeight>
            </wp14:sizeRelV>
          </wp:anchor>
        </w:drawing>
      </w:r>
      <w:r w:rsidR="00347170" w:rsidRPr="002F7A43">
        <w:t>V</w:t>
      </w:r>
      <w:r w:rsidR="0072437B" w:rsidRPr="002F7A43">
        <w:t xml:space="preserve">ær med i </w:t>
      </w:r>
      <w:r w:rsidR="00C160C2">
        <w:t>j</w:t>
      </w:r>
      <w:r w:rsidR="0029616A">
        <w:t>u</w:t>
      </w:r>
      <w:r w:rsidR="006936AE">
        <w:t>l</w:t>
      </w:r>
      <w:r w:rsidR="0029616A">
        <w:t>i</w:t>
      </w:r>
      <w:r w:rsidR="006936AE">
        <w:t xml:space="preserve"> og august</w:t>
      </w:r>
      <w:r w:rsidR="009E5A00" w:rsidRPr="002F7A43">
        <w:t xml:space="preserve"> </w:t>
      </w:r>
      <w:r w:rsidR="0072437B" w:rsidRPr="002F7A43">
        <w:t>202</w:t>
      </w:r>
      <w:r w:rsidR="00A31B0D" w:rsidRPr="002F7A43">
        <w:t>5</w:t>
      </w:r>
    </w:p>
    <w:p w14:paraId="57E1D22E" w14:textId="43352C15" w:rsidR="005D7733" w:rsidRDefault="00447208" w:rsidP="00C5241A">
      <w:pPr>
        <w:rPr>
          <w:rFonts w:ascii="Droid Serif" w:hAnsi="Droid Serif" w:cs="Droid Serif"/>
          <w:b/>
          <w:bCs/>
          <w:szCs w:val="32"/>
        </w:rPr>
      </w:pPr>
      <w:bookmarkStart w:id="6" w:name="_Hlk181176113"/>
      <w:bookmarkStart w:id="7" w:name="_Hlk187149198"/>
      <w:bookmarkStart w:id="8" w:name="_Toc93657066"/>
      <w:bookmarkEnd w:id="4"/>
      <w:bookmarkEnd w:id="5"/>
      <w:r>
        <w:rPr>
          <w:rFonts w:ascii="Droid Serif" w:hAnsi="Droid Serif" w:cs="Droid Serif"/>
          <w:b/>
          <w:bCs/>
          <w:szCs w:val="32"/>
        </w:rPr>
        <w:t>Intimk</w:t>
      </w:r>
      <w:r w:rsidR="005D7733" w:rsidRPr="005D7733">
        <w:rPr>
          <w:rFonts w:ascii="Droid Serif" w:hAnsi="Droid Serif" w:cs="Droid Serif"/>
          <w:b/>
          <w:bCs/>
          <w:szCs w:val="32"/>
        </w:rPr>
        <w:t>oncert i juli</w:t>
      </w:r>
    </w:p>
    <w:p w14:paraId="09D96F4A" w14:textId="3BAEBD07" w:rsidR="00447208" w:rsidRDefault="00B35BEE" w:rsidP="00C4315A">
      <w:r>
        <w:t xml:space="preserve">Tirsdag d. </w:t>
      </w:r>
      <w:r w:rsidR="00C4315A" w:rsidRPr="00C4315A">
        <w:t xml:space="preserve">22. </w:t>
      </w:r>
      <w:r>
        <w:t>j</w:t>
      </w:r>
      <w:r w:rsidR="00C4315A" w:rsidRPr="00C4315A">
        <w:t xml:space="preserve">uli </w:t>
      </w:r>
      <w:r w:rsidR="0003421F">
        <w:t xml:space="preserve">kl. 10.30-12.00 </w:t>
      </w:r>
      <w:r>
        <w:t>er der intimkoncerter på afdelingerne med A</w:t>
      </w:r>
      <w:r w:rsidR="00C4315A" w:rsidRPr="00C4315A">
        <w:t>malie Riis</w:t>
      </w:r>
      <w:r w:rsidR="0003421F">
        <w:t xml:space="preserve"> (se nærmere klokkeslæt bagerst i bladet)</w:t>
      </w:r>
      <w:r>
        <w:t xml:space="preserve">. </w:t>
      </w:r>
      <w:r w:rsidR="00C4315A" w:rsidRPr="00C4315A">
        <w:t xml:space="preserve">Amalie er </w:t>
      </w:r>
      <w:r>
        <w:t xml:space="preserve">en dygtig </w:t>
      </w:r>
      <w:r w:rsidR="00C4315A" w:rsidRPr="00C4315A">
        <w:t xml:space="preserve">sangerinde og </w:t>
      </w:r>
      <w:r w:rsidRPr="00C4315A">
        <w:t>guitarist</w:t>
      </w:r>
      <w:r>
        <w:t xml:space="preserve">, </w:t>
      </w:r>
      <w:r w:rsidR="00C4315A" w:rsidRPr="00C4315A">
        <w:t>som er vokset op med både folkemusik, klassisk og rytmisk musik.</w:t>
      </w:r>
      <w:r w:rsidR="00785656">
        <w:t xml:space="preserve"> </w:t>
      </w:r>
      <w:r w:rsidR="00C4315A" w:rsidRPr="00C4315A">
        <w:t>På Salem vil Amalie gå rundt på afdelinger</w:t>
      </w:r>
      <w:r w:rsidR="007F189F">
        <w:t>ne</w:t>
      </w:r>
      <w:r w:rsidR="00C4315A" w:rsidRPr="00C4315A">
        <w:t xml:space="preserve"> og dele nogle af de dejlige danske sange, vi alle kender.</w:t>
      </w:r>
      <w:r w:rsidR="00785656">
        <w:t xml:space="preserve"> </w:t>
      </w:r>
      <w:r w:rsidR="00447208">
        <w:t>Pårørende er velkomne.</w:t>
      </w:r>
    </w:p>
    <w:p w14:paraId="053B7974" w14:textId="77777777" w:rsidR="003D356A" w:rsidRDefault="003D356A" w:rsidP="00C4315A"/>
    <w:p w14:paraId="53081E2C" w14:textId="77777777" w:rsidR="003D356A" w:rsidRPr="005D7733" w:rsidRDefault="003D356A" w:rsidP="003D356A">
      <w:pPr>
        <w:rPr>
          <w:rFonts w:ascii="Droid Serif" w:hAnsi="Droid Serif" w:cs="Droid Serif"/>
          <w:b/>
          <w:bCs/>
          <w:szCs w:val="32"/>
        </w:rPr>
      </w:pPr>
      <w:r w:rsidRPr="005D7733">
        <w:rPr>
          <w:rFonts w:ascii="Droid Serif" w:hAnsi="Droid Serif" w:cs="Droid Serif"/>
          <w:b/>
          <w:bCs/>
          <w:szCs w:val="32"/>
        </w:rPr>
        <w:t>Musikquizzer</w:t>
      </w:r>
    </w:p>
    <w:p w14:paraId="797A5054" w14:textId="77777777" w:rsidR="003D356A" w:rsidRDefault="003D356A" w:rsidP="003D356A">
      <w:pPr>
        <w:rPr>
          <w:rFonts w:ascii="Droid Serif" w:hAnsi="Droid Serif" w:cs="Droid Serif"/>
          <w:szCs w:val="32"/>
        </w:rPr>
      </w:pPr>
      <w:r>
        <w:rPr>
          <w:rFonts w:ascii="Droid Serif" w:hAnsi="Droid Serif" w:cs="Droid Serif"/>
          <w:noProof/>
          <w:szCs w:val="32"/>
        </w:rPr>
        <w:drawing>
          <wp:inline distT="0" distB="0" distL="0" distR="0" wp14:anchorId="474D3630" wp14:editId="4E38758D">
            <wp:extent cx="5847702" cy="1889090"/>
            <wp:effectExtent l="0" t="0" r="1270" b="0"/>
            <wp:docPr id="441380609" name="Billede 3" descr="Et billede, der indeholder møbel, tøj, bygning, pers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80609" name="Billede 3" descr="Et billede, der indeholder møbel, tøj, bygning, person&#10;&#10;Indhold genereret af kunstig intelligens kan være forkert."/>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849620" cy="1889710"/>
                    </a:xfrm>
                    <a:prstGeom prst="rect">
                      <a:avLst/>
                    </a:prstGeom>
                    <a:ln>
                      <a:noFill/>
                    </a:ln>
                    <a:extLst>
                      <a:ext uri="{53640926-AAD7-44D8-BBD7-CCE9431645EC}">
                        <a14:shadowObscured xmlns:a14="http://schemas.microsoft.com/office/drawing/2010/main"/>
                      </a:ext>
                    </a:extLst>
                  </pic:spPr>
                </pic:pic>
              </a:graphicData>
            </a:graphic>
          </wp:inline>
        </w:drawing>
      </w:r>
    </w:p>
    <w:p w14:paraId="1BA5EBA1" w14:textId="63093455" w:rsidR="003D356A" w:rsidRDefault="003D356A" w:rsidP="003D356A">
      <w:pPr>
        <w:rPr>
          <w:rFonts w:ascii="Droid Serif" w:hAnsi="Droid Serif" w:cs="Droid Serif"/>
          <w:szCs w:val="32"/>
        </w:rPr>
      </w:pPr>
      <w:r>
        <w:rPr>
          <w:rFonts w:ascii="Droid Serif" w:hAnsi="Droid Serif" w:cs="Droid Serif"/>
          <w:szCs w:val="32"/>
        </w:rPr>
        <w:t xml:space="preserve">Musikquizzerne og organist søster Bente er tilbage efter en kort pause pga. </w:t>
      </w:r>
      <w:r w:rsidR="00487580">
        <w:rPr>
          <w:rFonts w:ascii="Droid Serif" w:hAnsi="Droid Serif" w:cs="Droid Serif"/>
          <w:szCs w:val="32"/>
        </w:rPr>
        <w:t>en</w:t>
      </w:r>
      <w:r>
        <w:rPr>
          <w:rFonts w:ascii="Droid Serif" w:hAnsi="Droid Serif" w:cs="Droid Serif"/>
          <w:szCs w:val="32"/>
        </w:rPr>
        <w:t xml:space="preserve"> brækket underarm. Glæd jer til dejlige, kendte melodier og gætteleg. Se i arrangementsoversigten for datoer mm. Pårørende er velkomne. Foto er fra oktober 2024.</w:t>
      </w:r>
    </w:p>
    <w:p w14:paraId="684C9800" w14:textId="77777777" w:rsidR="003D356A" w:rsidRDefault="003D356A" w:rsidP="00C4315A"/>
    <w:p w14:paraId="4FDC499A" w14:textId="0208B1B0" w:rsidR="00C4315A" w:rsidRPr="005D7733" w:rsidRDefault="00591450" w:rsidP="00C4315A">
      <w:pPr>
        <w:rPr>
          <w:rFonts w:ascii="Droid Serif" w:hAnsi="Droid Serif" w:cs="Droid Serif"/>
          <w:b/>
          <w:bCs/>
          <w:szCs w:val="32"/>
        </w:rPr>
      </w:pPr>
      <w:r>
        <w:rPr>
          <w:noProof/>
        </w:rPr>
        <w:lastRenderedPageBreak/>
        <w:drawing>
          <wp:anchor distT="0" distB="0" distL="114300" distR="114300" simplePos="0" relativeHeight="251769344" behindDoc="0" locked="0" layoutInCell="1" allowOverlap="1" wp14:anchorId="3DF85AEC" wp14:editId="22706DFE">
            <wp:simplePos x="0" y="0"/>
            <wp:positionH relativeFrom="column">
              <wp:posOffset>2937510</wp:posOffset>
            </wp:positionH>
            <wp:positionV relativeFrom="paragraph">
              <wp:posOffset>69215</wp:posOffset>
            </wp:positionV>
            <wp:extent cx="3164205" cy="4476750"/>
            <wp:effectExtent l="0" t="0" r="0" b="0"/>
            <wp:wrapThrough wrapText="bothSides">
              <wp:wrapPolygon edited="0">
                <wp:start x="0" y="0"/>
                <wp:lineTo x="0" y="21508"/>
                <wp:lineTo x="21457" y="21508"/>
                <wp:lineTo x="21457" y="0"/>
                <wp:lineTo x="0" y="0"/>
              </wp:wrapPolygon>
            </wp:wrapThrough>
            <wp:docPr id="1782752384" name="Billede 6" descr="Et billede, der indeholder tekst, musikinstrument, tøj, mus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52384" name="Billede 6" descr="Et billede, der indeholder tekst, musikinstrument, tøj, musik&#10;&#10;Indhold genereret af kunstig intelligens kan være forkert."/>
                    <pic:cNvPicPr/>
                  </pic:nvPicPr>
                  <pic:blipFill>
                    <a:blip r:embed="rId16" cstate="screen">
                      <a:extLst>
                        <a:ext uri="{28A0092B-C50C-407E-A947-70E740481C1C}">
                          <a14:useLocalDpi xmlns:a14="http://schemas.microsoft.com/office/drawing/2010/main"/>
                        </a:ext>
                      </a:extLst>
                    </a:blip>
                    <a:stretch>
                      <a:fillRect/>
                    </a:stretch>
                  </pic:blipFill>
                  <pic:spPr>
                    <a:xfrm>
                      <a:off x="0" y="0"/>
                      <a:ext cx="3164205" cy="4476750"/>
                    </a:xfrm>
                    <a:prstGeom prst="rect">
                      <a:avLst/>
                    </a:prstGeom>
                  </pic:spPr>
                </pic:pic>
              </a:graphicData>
            </a:graphic>
            <wp14:sizeRelH relativeFrom="page">
              <wp14:pctWidth>0</wp14:pctWidth>
            </wp14:sizeRelH>
            <wp14:sizeRelV relativeFrom="page">
              <wp14:pctHeight>0</wp14:pctHeight>
            </wp14:sizeRelV>
          </wp:anchor>
        </w:drawing>
      </w:r>
      <w:r w:rsidR="00447208">
        <w:rPr>
          <w:rFonts w:ascii="Droid Serif" w:hAnsi="Droid Serif" w:cs="Droid Serif"/>
          <w:b/>
          <w:bCs/>
          <w:szCs w:val="32"/>
        </w:rPr>
        <w:t>Fælles k</w:t>
      </w:r>
      <w:r w:rsidR="00C4315A" w:rsidRPr="005D7733">
        <w:rPr>
          <w:rFonts w:ascii="Droid Serif" w:hAnsi="Droid Serif" w:cs="Droid Serif"/>
          <w:b/>
          <w:bCs/>
          <w:szCs w:val="32"/>
        </w:rPr>
        <w:t>oncert i august</w:t>
      </w:r>
    </w:p>
    <w:p w14:paraId="47C93B7D" w14:textId="46CC93BE" w:rsidR="00C4315A" w:rsidRPr="00C4315A" w:rsidRDefault="003D356A" w:rsidP="00C4315A">
      <w:r>
        <w:t xml:space="preserve">Alle beboere og pårørende er velkomne </w:t>
      </w:r>
      <w:r w:rsidR="00C4315A" w:rsidRPr="00785656">
        <w:t xml:space="preserve">5. august </w:t>
      </w:r>
      <w:r w:rsidR="0096601F">
        <w:t xml:space="preserve">kl. 11 </w:t>
      </w:r>
      <w:r w:rsidRPr="00785656">
        <w:t xml:space="preserve">hvor guitarist </w:t>
      </w:r>
      <w:r w:rsidR="00C4315A" w:rsidRPr="00785656">
        <w:t xml:space="preserve">Palle Klok </w:t>
      </w:r>
      <w:r w:rsidRPr="00785656">
        <w:t>giver koncert</w:t>
      </w:r>
      <w:r>
        <w:t xml:space="preserve"> i Atriumgården. Palle vil synge og spille</w:t>
      </w:r>
      <w:r w:rsidRPr="003D356A">
        <w:t xml:space="preserve"> </w:t>
      </w:r>
      <w:r w:rsidRPr="00C4315A">
        <w:t>danske og udenlandske</w:t>
      </w:r>
      <w:r>
        <w:t xml:space="preserve"> </w:t>
      </w:r>
      <w:r w:rsidR="00C4315A" w:rsidRPr="00C4315A">
        <w:t>hits fra 60’erne, 70’erne og 80’</w:t>
      </w:r>
      <w:r w:rsidRPr="00C4315A">
        <w:t>erne</w:t>
      </w:r>
      <w:r>
        <w:t xml:space="preserve"> - kort sagt kom og genoplev </w:t>
      </w:r>
      <w:r w:rsidR="00C4315A" w:rsidRPr="00C4315A">
        <w:t xml:space="preserve">sange fra nogle af musikhistoriens største årtier. Palle har </w:t>
      </w:r>
      <w:r>
        <w:t xml:space="preserve">i 30 år </w:t>
      </w:r>
      <w:r w:rsidR="00C4315A" w:rsidRPr="00C4315A">
        <w:t>spillet til dans, fest</w:t>
      </w:r>
      <w:r>
        <w:t xml:space="preserve"> og </w:t>
      </w:r>
      <w:r w:rsidR="00C4315A" w:rsidRPr="00C4315A">
        <w:t>koncert med si</w:t>
      </w:r>
      <w:r w:rsidR="00832B64">
        <w:t>n store musikalitet og</w:t>
      </w:r>
      <w:r w:rsidR="00C4315A" w:rsidRPr="00C4315A">
        <w:t xml:space="preserve"> smittende jyske lune.</w:t>
      </w:r>
      <w:r w:rsidR="00785656">
        <w:t xml:space="preserve"> </w:t>
      </w:r>
    </w:p>
    <w:p w14:paraId="78283438" w14:textId="77777777" w:rsidR="0093489C" w:rsidRDefault="0093489C" w:rsidP="00C5241A">
      <w:pPr>
        <w:rPr>
          <w:rFonts w:ascii="Droid Serif" w:hAnsi="Droid Serif" w:cs="Droid Serif"/>
          <w:b/>
          <w:bCs/>
          <w:szCs w:val="32"/>
        </w:rPr>
      </w:pPr>
    </w:p>
    <w:p w14:paraId="3643AE5A" w14:textId="77777777" w:rsidR="0096601F" w:rsidRDefault="0096601F" w:rsidP="00C5241A">
      <w:pPr>
        <w:rPr>
          <w:rFonts w:ascii="Droid Serif" w:hAnsi="Droid Serif" w:cs="Droid Serif"/>
          <w:b/>
          <w:bCs/>
          <w:szCs w:val="32"/>
        </w:rPr>
      </w:pPr>
    </w:p>
    <w:p w14:paraId="73844876" w14:textId="29C8C515" w:rsidR="00591450" w:rsidRPr="00C5241A" w:rsidRDefault="002428A7" w:rsidP="00591450">
      <w:pPr>
        <w:rPr>
          <w:rFonts w:ascii="Droid Serif" w:hAnsi="Droid Serif" w:cs="Droid Serif"/>
          <w:b/>
          <w:bCs/>
          <w:szCs w:val="32"/>
        </w:rPr>
      </w:pPr>
      <w:r>
        <w:rPr>
          <w:rFonts w:ascii="Droid Serif" w:hAnsi="Droid Serif" w:cs="Droid Serif"/>
          <w:b/>
          <w:bCs/>
          <w:szCs w:val="32"/>
        </w:rPr>
        <w:t>Sommer i i</w:t>
      </w:r>
      <w:r w:rsidR="00591450" w:rsidRPr="00C5241A">
        <w:rPr>
          <w:rFonts w:ascii="Droid Serif" w:hAnsi="Droid Serif" w:cs="Droid Serif"/>
          <w:b/>
          <w:bCs/>
          <w:szCs w:val="32"/>
        </w:rPr>
        <w:t>skiosken</w:t>
      </w:r>
    </w:p>
    <w:p w14:paraId="34DCCED4" w14:textId="77777777" w:rsidR="00591450" w:rsidRDefault="00591450" w:rsidP="00591450">
      <w:pPr>
        <w:rPr>
          <w:rFonts w:ascii="Droid Serif" w:hAnsi="Droid Serif" w:cs="Droid Serif"/>
          <w:szCs w:val="32"/>
        </w:rPr>
      </w:pPr>
      <w:r>
        <w:rPr>
          <w:rFonts w:ascii="Droid Serif" w:hAnsi="Droid Serif" w:cs="Droid Serif"/>
          <w:noProof/>
          <w:szCs w:val="32"/>
        </w:rPr>
        <w:drawing>
          <wp:inline distT="0" distB="0" distL="0" distR="0" wp14:anchorId="503113E7" wp14:editId="25050AA8">
            <wp:extent cx="5848110" cy="1919112"/>
            <wp:effectExtent l="0" t="0" r="635" b="5080"/>
            <wp:docPr id="1940510344" name="Billede 27" descr="Et billede, der indeholder udendørs, fodtøj, tøj, byg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10344" name="Billede 27" descr="Et billede, der indeholder udendørs, fodtøj, tøj, bygning&#10;&#10;Indhold genereret af kunstig intelligens kan være forkert."/>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849620" cy="1919608"/>
                    </a:xfrm>
                    <a:prstGeom prst="rect">
                      <a:avLst/>
                    </a:prstGeom>
                    <a:ln>
                      <a:noFill/>
                    </a:ln>
                    <a:extLst>
                      <a:ext uri="{53640926-AAD7-44D8-BBD7-CCE9431645EC}">
                        <a14:shadowObscured xmlns:a14="http://schemas.microsoft.com/office/drawing/2010/main"/>
                      </a:ext>
                    </a:extLst>
                  </pic:spPr>
                </pic:pic>
              </a:graphicData>
            </a:graphic>
          </wp:inline>
        </w:drawing>
      </w:r>
    </w:p>
    <w:p w14:paraId="15F76D84" w14:textId="62CD5876" w:rsidR="00591450" w:rsidRDefault="00591450" w:rsidP="00591450">
      <w:pPr>
        <w:rPr>
          <w:rFonts w:ascii="Droid Serif" w:hAnsi="Droid Serif" w:cs="Droid Serif"/>
          <w:szCs w:val="32"/>
        </w:rPr>
      </w:pPr>
      <w:r w:rsidRPr="00192AF4">
        <w:rPr>
          <w:rFonts w:ascii="Droid Serif" w:hAnsi="Droid Serif" w:cs="Droid Serif"/>
          <w:szCs w:val="32"/>
        </w:rPr>
        <w:t xml:space="preserve">Salems Iskiosk </w:t>
      </w:r>
      <w:r w:rsidR="00562376">
        <w:rPr>
          <w:rFonts w:ascii="Droid Serif" w:hAnsi="Droid Serif" w:cs="Droid Serif"/>
          <w:szCs w:val="32"/>
        </w:rPr>
        <w:t xml:space="preserve">åbner igen </w:t>
      </w:r>
      <w:r w:rsidR="00562376" w:rsidRPr="00562376">
        <w:rPr>
          <w:rFonts w:ascii="Droid Serif" w:hAnsi="Droid Serif" w:cs="Droid Serif"/>
          <w:szCs w:val="32"/>
        </w:rPr>
        <w:t>ons</w:t>
      </w:r>
      <w:r w:rsidRPr="00562376">
        <w:rPr>
          <w:rFonts w:ascii="Droid Serif" w:hAnsi="Droid Serif" w:cs="Droid Serif"/>
          <w:szCs w:val="32"/>
        </w:rPr>
        <w:t xml:space="preserve">dag d. </w:t>
      </w:r>
      <w:r w:rsidR="00562376" w:rsidRPr="00562376">
        <w:rPr>
          <w:rFonts w:ascii="Droid Serif" w:hAnsi="Droid Serif" w:cs="Droid Serif"/>
          <w:szCs w:val="32"/>
        </w:rPr>
        <w:t>9</w:t>
      </w:r>
      <w:r w:rsidRPr="00562376">
        <w:rPr>
          <w:rFonts w:ascii="Droid Serif" w:hAnsi="Droid Serif" w:cs="Droid Serif"/>
          <w:szCs w:val="32"/>
        </w:rPr>
        <w:t>. ju</w:t>
      </w:r>
      <w:r w:rsidR="00562376" w:rsidRPr="00562376">
        <w:rPr>
          <w:rFonts w:ascii="Droid Serif" w:hAnsi="Droid Serif" w:cs="Droid Serif"/>
          <w:szCs w:val="32"/>
        </w:rPr>
        <w:t>l</w:t>
      </w:r>
      <w:r w:rsidRPr="00562376">
        <w:rPr>
          <w:rFonts w:ascii="Droid Serif" w:hAnsi="Droid Serif" w:cs="Droid Serif"/>
          <w:szCs w:val="32"/>
        </w:rPr>
        <w:t>i</w:t>
      </w:r>
      <w:r w:rsidR="00562376" w:rsidRPr="00562376">
        <w:rPr>
          <w:rFonts w:ascii="Droid Serif" w:hAnsi="Droid Serif" w:cs="Droid Serif"/>
          <w:szCs w:val="32"/>
        </w:rPr>
        <w:t xml:space="preserve"> og tirsdag d. 19. august begge dage</w:t>
      </w:r>
      <w:r w:rsidRPr="00562376">
        <w:rPr>
          <w:rFonts w:ascii="Droid Serif" w:hAnsi="Droid Serif" w:cs="Droid Serif"/>
          <w:szCs w:val="32"/>
        </w:rPr>
        <w:t xml:space="preserve"> kl. 13.30-14.30. Alle</w:t>
      </w:r>
      <w:r w:rsidRPr="00192AF4">
        <w:rPr>
          <w:rFonts w:ascii="Droid Serif" w:hAnsi="Droid Serif" w:cs="Droid Serif"/>
          <w:szCs w:val="32"/>
        </w:rPr>
        <w:t xml:space="preserve"> I beboere er velkomne til at komme ud i Atriumgården og vælge hvilke is</w:t>
      </w:r>
      <w:r>
        <w:rPr>
          <w:rFonts w:ascii="Droid Serif" w:hAnsi="Droid Serif" w:cs="Droid Serif"/>
          <w:szCs w:val="32"/>
        </w:rPr>
        <w:t>-</w:t>
      </w:r>
      <w:r w:rsidRPr="00192AF4">
        <w:rPr>
          <w:rFonts w:ascii="Droid Serif" w:hAnsi="Droid Serif" w:cs="Droid Serif"/>
          <w:szCs w:val="32"/>
        </w:rPr>
        <w:t>kugler</w:t>
      </w:r>
      <w:r>
        <w:rPr>
          <w:rFonts w:ascii="Droid Serif" w:hAnsi="Droid Serif" w:cs="Droid Serif"/>
          <w:szCs w:val="32"/>
        </w:rPr>
        <w:t>,</w:t>
      </w:r>
      <w:r w:rsidRPr="00192AF4">
        <w:rPr>
          <w:rFonts w:ascii="Droid Serif" w:hAnsi="Droid Serif" w:cs="Droid Serif"/>
          <w:szCs w:val="32"/>
        </w:rPr>
        <w:t xml:space="preserve"> I gerne vil have i jeres is, og om I kan lide krymmel eller noget andet på toppen.</w:t>
      </w:r>
    </w:p>
    <w:p w14:paraId="4C8B87B2" w14:textId="33FC7DF0" w:rsidR="00B5673C" w:rsidRPr="00B5673C" w:rsidRDefault="00B5673C" w:rsidP="00B5673C">
      <w:bookmarkStart w:id="9" w:name="_Hlk173498162"/>
      <w:bookmarkEnd w:id="6"/>
      <w:bookmarkEnd w:id="7"/>
      <w:r w:rsidRPr="00B5673C">
        <w:rPr>
          <w:b/>
          <w:bCs/>
        </w:rPr>
        <w:lastRenderedPageBreak/>
        <w:t>Hyggelig sommersalon</w:t>
      </w:r>
    </w:p>
    <w:p w14:paraId="135F516D" w14:textId="7AFA7F3F" w:rsidR="00B5673C" w:rsidRPr="00B5673C" w:rsidRDefault="008122DA" w:rsidP="00B5673C">
      <w:r>
        <w:rPr>
          <w:noProof/>
        </w:rPr>
        <w:drawing>
          <wp:anchor distT="0" distB="0" distL="114300" distR="114300" simplePos="0" relativeHeight="251798016" behindDoc="0" locked="0" layoutInCell="1" allowOverlap="1" wp14:anchorId="78B2ACBA" wp14:editId="1E24B12C">
            <wp:simplePos x="0" y="0"/>
            <wp:positionH relativeFrom="column">
              <wp:posOffset>3922</wp:posOffset>
            </wp:positionH>
            <wp:positionV relativeFrom="paragraph">
              <wp:posOffset>-230</wp:posOffset>
            </wp:positionV>
            <wp:extent cx="2833635" cy="1750566"/>
            <wp:effectExtent l="0" t="0" r="5080" b="2540"/>
            <wp:wrapThrough wrapText="bothSides">
              <wp:wrapPolygon edited="0">
                <wp:start x="0" y="0"/>
                <wp:lineTo x="0" y="21396"/>
                <wp:lineTo x="21494" y="21396"/>
                <wp:lineTo x="21494" y="0"/>
                <wp:lineTo x="0" y="0"/>
              </wp:wrapPolygon>
            </wp:wrapThrough>
            <wp:docPr id="5009804" name="Billede 1" descr="350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804" name="Billede 1" descr="350218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33635" cy="1750566"/>
                    </a:xfrm>
                    <a:prstGeom prst="rect">
                      <a:avLst/>
                    </a:prstGeom>
                    <a:noFill/>
                    <a:ln>
                      <a:noFill/>
                    </a:ln>
                  </pic:spPr>
                </pic:pic>
              </a:graphicData>
            </a:graphic>
            <wp14:sizeRelH relativeFrom="page">
              <wp14:pctWidth>0</wp14:pctWidth>
            </wp14:sizeRelH>
            <wp14:sizeRelV relativeFrom="page">
              <wp14:pctHeight>0</wp14:pctHeight>
            </wp14:sizeRelV>
          </wp:anchor>
        </w:drawing>
      </w:r>
      <w:r w:rsidR="00B5673C" w:rsidRPr="00B5673C">
        <w:t>I de næste to måneder er der 'Sommersalon' med fortællinger, quiz, sang og musik. Hver salon har et tema</w:t>
      </w:r>
      <w:r w:rsidR="007202D1">
        <w:t xml:space="preserve">: </w:t>
      </w:r>
      <w:r w:rsidR="00B5673C" w:rsidRPr="00B5673C">
        <w:t>'På rejse med H.C. Andersen', 'Turen går til Sydeuropa' og 'Danmark rundt'. Kom og gæt en jysk dialekt</w:t>
      </w:r>
      <w:r w:rsidR="007202D1">
        <w:t xml:space="preserve">, </w:t>
      </w:r>
      <w:r w:rsidR="00B5673C" w:rsidRPr="00B5673C">
        <w:t xml:space="preserve">syng med på en sang om Danmarks natur og lad musikken føre dig til </w:t>
      </w:r>
      <w:r w:rsidR="007202D1">
        <w:t xml:space="preserve">bl.a. </w:t>
      </w:r>
      <w:r w:rsidR="00B5673C" w:rsidRPr="00B5673C">
        <w:t>Italien</w:t>
      </w:r>
      <w:r w:rsidR="007202D1">
        <w:t xml:space="preserve">. </w:t>
      </w:r>
      <w:r w:rsidR="00B5673C" w:rsidRPr="00B5673C">
        <w:t>Det er Iben fra Aktiverende Team</w:t>
      </w:r>
      <w:r w:rsidR="00B5673C">
        <w:t xml:space="preserve"> og Salems kor</w:t>
      </w:r>
      <w:r w:rsidR="00B5673C" w:rsidRPr="00B5673C">
        <w:t>, der står bag</w:t>
      </w:r>
      <w:r w:rsidR="00B5673C">
        <w:t xml:space="preserve"> Sommersalonerne. D</w:t>
      </w:r>
      <w:r w:rsidR="00B5673C" w:rsidRPr="00B5673C">
        <w:t xml:space="preserve">et foregår på mandage om eftermiddagen </w:t>
      </w:r>
      <w:r>
        <w:t xml:space="preserve">inde eller ude alt afhængigt af vejr mm. </w:t>
      </w:r>
      <w:r w:rsidR="00B5673C">
        <w:t>Ingen tilmelding nødvendig.</w:t>
      </w:r>
    </w:p>
    <w:p w14:paraId="71A3AA17" w14:textId="77777777" w:rsidR="00BC1789" w:rsidRDefault="008122DA" w:rsidP="00B5673C">
      <w:r>
        <w:t xml:space="preserve">Den </w:t>
      </w:r>
      <w:r w:rsidR="00B5673C" w:rsidRPr="00B5673C">
        <w:t>30</w:t>
      </w:r>
      <w:r w:rsidR="00B5673C">
        <w:t>.</w:t>
      </w:r>
      <w:r w:rsidR="00B5673C" w:rsidRPr="00B5673C">
        <w:t>6</w:t>
      </w:r>
      <w:r w:rsidR="00B5673C">
        <w:t>.</w:t>
      </w:r>
      <w:r>
        <w:t xml:space="preserve">, </w:t>
      </w:r>
      <w:r w:rsidRPr="00B5673C">
        <w:t>14</w:t>
      </w:r>
      <w:r>
        <w:t>.</w:t>
      </w:r>
      <w:r w:rsidRPr="00B5673C">
        <w:t>7</w:t>
      </w:r>
      <w:r>
        <w:t>. og 25.8.</w:t>
      </w:r>
      <w:r w:rsidR="00B35BEE">
        <w:t xml:space="preserve"> er der sommersalon for beboere i s</w:t>
      </w:r>
      <w:r w:rsidRPr="00B5673C">
        <w:t>tue</w:t>
      </w:r>
      <w:r>
        <w:t>tagen</w:t>
      </w:r>
      <w:r w:rsidR="00B35BEE">
        <w:t>. De</w:t>
      </w:r>
      <w:r>
        <w:t xml:space="preserve">n </w:t>
      </w:r>
      <w:r w:rsidR="00B5673C" w:rsidRPr="00B5673C">
        <w:t>7</w:t>
      </w:r>
      <w:r w:rsidR="00B5673C">
        <w:t>.</w:t>
      </w:r>
      <w:r w:rsidR="00B5673C" w:rsidRPr="00B5673C">
        <w:t>7</w:t>
      </w:r>
      <w:r w:rsidR="00B5673C">
        <w:t>.</w:t>
      </w:r>
      <w:r>
        <w:t xml:space="preserve">, </w:t>
      </w:r>
      <w:r w:rsidR="00B5673C" w:rsidRPr="00B5673C">
        <w:t>21</w:t>
      </w:r>
      <w:r w:rsidR="00B5673C">
        <w:t>.</w:t>
      </w:r>
      <w:r w:rsidR="00B5673C" w:rsidRPr="00B5673C">
        <w:t>7</w:t>
      </w:r>
      <w:r w:rsidR="00B5673C">
        <w:t>.</w:t>
      </w:r>
      <w:r>
        <w:t xml:space="preserve"> og </w:t>
      </w:r>
      <w:r w:rsidR="00B5673C" w:rsidRPr="00B5673C">
        <w:t>18</w:t>
      </w:r>
      <w:r w:rsidR="00B5673C">
        <w:t>.</w:t>
      </w:r>
      <w:r w:rsidR="00B5673C" w:rsidRPr="00B5673C">
        <w:t>8</w:t>
      </w:r>
      <w:r w:rsidR="00B35BEE">
        <w:t xml:space="preserve">. er sommersalonen for beboerne på </w:t>
      </w:r>
      <w:r w:rsidR="00B5673C" w:rsidRPr="00B5673C">
        <w:t>1. sal</w:t>
      </w:r>
      <w:r w:rsidR="00BC1789">
        <w:t>.</w:t>
      </w:r>
    </w:p>
    <w:p w14:paraId="18B85873" w14:textId="77777777" w:rsidR="007202D1" w:rsidRDefault="007202D1" w:rsidP="00B5673C"/>
    <w:p w14:paraId="0FF1BC9E" w14:textId="7D7940D8" w:rsidR="007202D1" w:rsidRPr="007202D1" w:rsidRDefault="007202D1" w:rsidP="00B5673C">
      <w:pPr>
        <w:rPr>
          <w:b/>
          <w:bCs/>
        </w:rPr>
      </w:pPr>
      <w:r w:rsidRPr="007202D1">
        <w:rPr>
          <w:b/>
          <w:bCs/>
        </w:rPr>
        <w:t>Kaffevogn</w:t>
      </w:r>
    </w:p>
    <w:p w14:paraId="45FD996B" w14:textId="77777777" w:rsidR="007202D1" w:rsidRDefault="007202D1">
      <w:r>
        <w:rPr>
          <w:noProof/>
        </w:rPr>
        <w:drawing>
          <wp:inline distT="0" distB="0" distL="0" distR="0" wp14:anchorId="5DF5A3DD" wp14:editId="314AD045">
            <wp:extent cx="5849620" cy="2039815"/>
            <wp:effectExtent l="0" t="0" r="0" b="0"/>
            <wp:docPr id="1594905886" name="Billede 3" descr="Et billede, der indeholder tøj, møbel, fodtøj, u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05886" name="Billede 3" descr="Et billede, der indeholder tøj, møbel, fodtøj, udendørs&#10;&#10;Indhold genereret af kunstig intelligens kan være forkert."/>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849620" cy="2039815"/>
                    </a:xfrm>
                    <a:prstGeom prst="rect">
                      <a:avLst/>
                    </a:prstGeom>
                    <a:ln>
                      <a:noFill/>
                    </a:ln>
                    <a:extLst>
                      <a:ext uri="{53640926-AAD7-44D8-BBD7-CCE9431645EC}">
                        <a14:shadowObscured xmlns:a14="http://schemas.microsoft.com/office/drawing/2010/main"/>
                      </a:ext>
                    </a:extLst>
                  </pic:spPr>
                </pic:pic>
              </a:graphicData>
            </a:graphic>
          </wp:inline>
        </w:drawing>
      </w:r>
    </w:p>
    <w:p w14:paraId="2FB9A078" w14:textId="721CE25C" w:rsidR="007202D1" w:rsidRDefault="007202D1">
      <w:r>
        <w:t xml:space="preserve">Alle beboere er velkomne til gourmetkaffe, te eller varm kakao med flødeskum samt lidt sødt fra køkkenet, når Frank Kaffekonge kommer forbi os med sin </w:t>
      </w:r>
      <w:r w:rsidRPr="009E7CD7">
        <w:t>tuktuk den 30. juli og</w:t>
      </w:r>
      <w:r w:rsidR="00CE1E3B" w:rsidRPr="009E7CD7">
        <w:t xml:space="preserve"> 27. august kl. 13</w:t>
      </w:r>
      <w:r w:rsidR="00CE1E3B">
        <w:t>.30.</w:t>
      </w:r>
      <w:r>
        <w:br w:type="page"/>
      </w:r>
    </w:p>
    <w:p w14:paraId="2EC12D97" w14:textId="16080A8D" w:rsidR="00BC1789" w:rsidRPr="00340C23" w:rsidRDefault="00535960" w:rsidP="00BC1789">
      <w:pPr>
        <w:rPr>
          <w:rFonts w:cstheme="minorHAnsi"/>
          <w:b/>
          <w:bCs/>
        </w:rPr>
      </w:pPr>
      <w:r w:rsidRPr="00340C23">
        <w:rPr>
          <w:noProof/>
        </w:rPr>
        <w:lastRenderedPageBreak/>
        <w:drawing>
          <wp:anchor distT="0" distB="0" distL="114300" distR="114300" simplePos="0" relativeHeight="251799040" behindDoc="0" locked="0" layoutInCell="1" allowOverlap="1" wp14:anchorId="2EF94C99" wp14:editId="72B7EC5E">
            <wp:simplePos x="0" y="0"/>
            <wp:positionH relativeFrom="column">
              <wp:posOffset>3810</wp:posOffset>
            </wp:positionH>
            <wp:positionV relativeFrom="paragraph">
              <wp:posOffset>400685</wp:posOffset>
            </wp:positionV>
            <wp:extent cx="3285490" cy="1725295"/>
            <wp:effectExtent l="0" t="0" r="0" b="8255"/>
            <wp:wrapThrough wrapText="bothSides">
              <wp:wrapPolygon edited="0">
                <wp:start x="0" y="0"/>
                <wp:lineTo x="0" y="21465"/>
                <wp:lineTo x="21416" y="21465"/>
                <wp:lineTo x="21416" y="0"/>
                <wp:lineTo x="0" y="0"/>
              </wp:wrapPolygon>
            </wp:wrapThrough>
            <wp:docPr id="1" name="Billed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Decorative"/>
                    <pic:cNvPicPr/>
                  </pic:nvPicPr>
                  <pic:blipFill>
                    <a:blip r:embed="rId20" cstate="screen">
                      <a:extLst>
                        <a:ext uri="{28A0092B-C50C-407E-A947-70E740481C1C}">
                          <a14:useLocalDpi xmlns:a14="http://schemas.microsoft.com/office/drawing/2010/main"/>
                        </a:ext>
                      </a:extLst>
                    </a:blip>
                    <a:stretch>
                      <a:fillRect/>
                    </a:stretch>
                  </pic:blipFill>
                  <pic:spPr>
                    <a:xfrm>
                      <a:off x="0" y="0"/>
                      <a:ext cx="3285490" cy="1725295"/>
                    </a:xfrm>
                    <a:prstGeom prst="rect">
                      <a:avLst/>
                    </a:prstGeom>
                  </pic:spPr>
                </pic:pic>
              </a:graphicData>
            </a:graphic>
            <wp14:sizeRelH relativeFrom="page">
              <wp14:pctWidth>0</wp14:pctWidth>
            </wp14:sizeRelH>
            <wp14:sizeRelV relativeFrom="page">
              <wp14:pctHeight>0</wp14:pctHeight>
            </wp14:sizeRelV>
          </wp:anchor>
        </w:drawing>
      </w:r>
      <w:r w:rsidR="00BC1789" w:rsidRPr="00340C23">
        <w:rPr>
          <w:rFonts w:cstheme="minorHAnsi"/>
          <w:b/>
          <w:bCs/>
        </w:rPr>
        <w:t>På rejse i ferieminderne</w:t>
      </w:r>
    </w:p>
    <w:p w14:paraId="2176AC10" w14:textId="2209CF81" w:rsidR="00BC1789" w:rsidRPr="00F05EAA" w:rsidRDefault="00BC1789" w:rsidP="00BC1789">
      <w:r w:rsidRPr="00340C23">
        <w:t xml:space="preserve">Sommer er også </w:t>
      </w:r>
      <w:r w:rsidRPr="009263DB">
        <w:t xml:space="preserve">tiden, hvor mange har været vant til at </w:t>
      </w:r>
      <w:r w:rsidR="00832B64">
        <w:t xml:space="preserve">tage på ferie </w:t>
      </w:r>
      <w:r w:rsidRPr="009263DB">
        <w:t xml:space="preserve">i </w:t>
      </w:r>
      <w:r w:rsidR="00832B64">
        <w:t xml:space="preserve">både </w:t>
      </w:r>
      <w:r w:rsidRPr="009263DB">
        <w:t xml:space="preserve">Danmark og </w:t>
      </w:r>
      <w:r w:rsidR="00832B64">
        <w:t>udlandet</w:t>
      </w:r>
      <w:r w:rsidRPr="009263DB">
        <w:t xml:space="preserve">. </w:t>
      </w:r>
      <w:r w:rsidR="00832B64">
        <w:t xml:space="preserve">På følgende dage </w:t>
      </w:r>
      <w:r w:rsidRPr="009263DB">
        <w:t xml:space="preserve">taler vi om rejser og </w:t>
      </w:r>
      <w:r w:rsidR="00832B64">
        <w:t>ferie</w:t>
      </w:r>
      <w:r w:rsidRPr="009263DB">
        <w:t>oplevelser, hen over spisebordet</w:t>
      </w:r>
      <w:r w:rsidR="00535960">
        <w:t xml:space="preserve"> til aften</w:t>
      </w:r>
      <w:r w:rsidRPr="009263DB">
        <w:t xml:space="preserve">, </w:t>
      </w:r>
      <w:r w:rsidR="00832B64">
        <w:t xml:space="preserve">mens vi </w:t>
      </w:r>
      <w:r w:rsidRPr="009263DB">
        <w:t>nyder mad fra traditionelle feriedestinationer</w:t>
      </w:r>
      <w:r w:rsidRPr="00F05EAA">
        <w:t>.</w:t>
      </w:r>
      <w:r w:rsidR="00832B64" w:rsidRPr="00F05EAA">
        <w:t xml:space="preserve"> Fotoet fra lignende </w:t>
      </w:r>
      <w:r w:rsidR="00F05EAA" w:rsidRPr="00F05EAA">
        <w:t>tiltag tidlige på Salem.</w:t>
      </w:r>
    </w:p>
    <w:p w14:paraId="60B3AB51" w14:textId="6A28B3B0" w:rsidR="00BC1789" w:rsidRPr="00F05EAA" w:rsidRDefault="005454A2" w:rsidP="00BC1789">
      <w:r w:rsidRPr="00F05EAA">
        <w:t>Spanien: Den 1. juli serverer vi den traditionelle, kolde tomatsuppe gazpacho som forret og tortilla med chorizo samt salat</w:t>
      </w:r>
      <w:r w:rsidR="00535960">
        <w:t>.</w:t>
      </w:r>
    </w:p>
    <w:p w14:paraId="6080BE05" w14:textId="3CC79702" w:rsidR="005454A2" w:rsidRPr="00F05EAA" w:rsidRDefault="005454A2" w:rsidP="00BC1789">
      <w:pPr>
        <w:rPr>
          <w:sz w:val="22"/>
        </w:rPr>
      </w:pPr>
      <w:r w:rsidRPr="00F05EAA">
        <w:t>Sverige: Den 10. jul</w:t>
      </w:r>
      <w:r w:rsidR="007202D1">
        <w:t>i</w:t>
      </w:r>
      <w:r w:rsidRPr="00F05EAA">
        <w:t xml:space="preserve"> serveres mini crustader med krebsesalat til forret og svenske kødboller med tomatsovs, </w:t>
      </w:r>
      <w:r w:rsidR="00F05EAA" w:rsidRPr="00F05EAA">
        <w:t>kartoffelmos</w:t>
      </w:r>
      <w:r w:rsidRPr="00F05EAA">
        <w:t xml:space="preserve"> og ærter.</w:t>
      </w:r>
    </w:p>
    <w:p w14:paraId="67C02388" w14:textId="19C010D4" w:rsidR="00BC1789" w:rsidRPr="00F05EAA" w:rsidRDefault="005454A2" w:rsidP="00BC1789">
      <w:pPr>
        <w:rPr>
          <w:sz w:val="22"/>
        </w:rPr>
      </w:pPr>
      <w:r w:rsidRPr="00F05EAA">
        <w:t>Italien: Den 16. juli serveres pasta med italienske kødboller og italiensk kaffekage til dessert.</w:t>
      </w:r>
    </w:p>
    <w:p w14:paraId="512001D4" w14:textId="6F74B87E" w:rsidR="00BC1789" w:rsidRDefault="005454A2" w:rsidP="00BC1789">
      <w:r w:rsidRPr="00F05EAA">
        <w:t>Tyskland</w:t>
      </w:r>
      <w:r w:rsidR="00BC1789" w:rsidRPr="00F05EAA">
        <w:t xml:space="preserve">: Den </w:t>
      </w:r>
      <w:r w:rsidRPr="00F05EAA">
        <w:t>31</w:t>
      </w:r>
      <w:r w:rsidR="00BC1789" w:rsidRPr="00F05EAA">
        <w:t xml:space="preserve">. </w:t>
      </w:r>
      <w:r w:rsidRPr="00F05EAA">
        <w:t xml:space="preserve">serveres schnitzel med brasede kartofler, smørsovs og ærter. Desserten er </w:t>
      </w:r>
      <w:proofErr w:type="spellStart"/>
      <w:r w:rsidRPr="00F05EAA">
        <w:t>apfelstrudel</w:t>
      </w:r>
      <w:proofErr w:type="spellEnd"/>
      <w:r w:rsidRPr="00F05EAA">
        <w:t xml:space="preserve"> med flødeskum.</w:t>
      </w:r>
    </w:p>
    <w:p w14:paraId="55615203" w14:textId="77777777" w:rsidR="00535960" w:rsidRDefault="00535960" w:rsidP="00BC1789"/>
    <w:p w14:paraId="7840A5A4" w14:textId="25622CE1" w:rsidR="00535960" w:rsidRDefault="009E7CD7" w:rsidP="00535960">
      <w:pPr>
        <w:pStyle w:val="Overskrift1"/>
        <w:numPr>
          <w:ilvl w:val="0"/>
          <w:numId w:val="0"/>
        </w:numPr>
        <w:ind w:left="432" w:hanging="432"/>
      </w:pPr>
      <w:r>
        <w:t xml:space="preserve">Efterårsarrangement: </w:t>
      </w:r>
      <w:r w:rsidR="00535960">
        <w:t xml:space="preserve">Sæt kryds i kalenderen </w:t>
      </w:r>
    </w:p>
    <w:p w14:paraId="034F6EAD" w14:textId="00C402A9" w:rsidR="00535960" w:rsidRDefault="00535960" w:rsidP="00BC1789">
      <w:r>
        <w:t xml:space="preserve">D. 25.9. er der efterårsarrangement for beboere og pårørende fra 1. sal. </w:t>
      </w:r>
      <w:r w:rsidR="003D01DF">
        <w:t>Ugen efter d</w:t>
      </w:r>
      <w:r>
        <w:t xml:space="preserve">. 1.10. kommer turen til beboere og pårørende i stueetagen. </w:t>
      </w:r>
      <w:r w:rsidR="003D01DF">
        <w:t xml:space="preserve">Arrangementet </w:t>
      </w:r>
      <w:r>
        <w:t>bliver med spisning</w:t>
      </w:r>
      <w:r w:rsidR="003D01DF">
        <w:t xml:space="preserve">, musik m.m., og det begynder sidst på </w:t>
      </w:r>
      <w:r>
        <w:t>eftermiddagen.</w:t>
      </w:r>
    </w:p>
    <w:p w14:paraId="5AC9B8EB" w14:textId="3BFD590B" w:rsidR="00535960" w:rsidRPr="00F05EAA" w:rsidRDefault="00535960" w:rsidP="00BC1789">
      <w:r>
        <w:t>Vi håber</w:t>
      </w:r>
      <w:r w:rsidR="003D01DF">
        <w:t>,</w:t>
      </w:r>
      <w:r>
        <w:t xml:space="preserve"> at I allerede nu vil sætte det i jeres kalender. Invitation </w:t>
      </w:r>
      <w:r w:rsidR="003D01DF">
        <w:t xml:space="preserve">og information om tilmelding </w:t>
      </w:r>
      <w:r>
        <w:t>kommer i SalemBladet september 2025</w:t>
      </w:r>
      <w:r w:rsidR="003D01DF">
        <w:t>.</w:t>
      </w:r>
    </w:p>
    <w:p w14:paraId="31E33B32" w14:textId="7B59AC53" w:rsidR="00F7234A" w:rsidRPr="002F7A43" w:rsidRDefault="00F7234A" w:rsidP="00F7234A">
      <w:pPr>
        <w:pStyle w:val="Overskrift1"/>
        <w:numPr>
          <w:ilvl w:val="0"/>
          <w:numId w:val="0"/>
        </w:numPr>
        <w:ind w:left="432" w:hanging="432"/>
      </w:pPr>
      <w:r w:rsidRPr="002F7A43">
        <w:lastRenderedPageBreak/>
        <w:t>Information</w:t>
      </w:r>
      <w:r w:rsidR="001A195B" w:rsidRPr="002F7A43">
        <w:rPr>
          <w:lang w:eastAsia="da-DK"/>
        </w:rPr>
        <w:t xml:space="preserve"> </w:t>
      </w:r>
    </w:p>
    <w:p w14:paraId="6A3B2DD1" w14:textId="22498295" w:rsidR="004A5493" w:rsidRPr="004A5493" w:rsidRDefault="004A5493" w:rsidP="004A5493">
      <w:pPr>
        <w:rPr>
          <w:b/>
          <w:bCs/>
        </w:rPr>
      </w:pPr>
      <w:bookmarkStart w:id="10" w:name="_Hlk200617363"/>
      <w:bookmarkEnd w:id="9"/>
      <w:r>
        <w:rPr>
          <w:b/>
          <w:bCs/>
        </w:rPr>
        <w:t>IBG-skærmen giver g</w:t>
      </w:r>
      <w:r w:rsidRPr="004A5493">
        <w:rPr>
          <w:b/>
          <w:bCs/>
        </w:rPr>
        <w:t>ode samtaler og en hyggelig stund</w:t>
      </w:r>
    </w:p>
    <w:p w14:paraId="226FB552" w14:textId="7EC1C1F7" w:rsidR="004A5493" w:rsidRDefault="004A5493" w:rsidP="004A5493">
      <w:r>
        <w:rPr>
          <w:noProof/>
        </w:rPr>
        <w:drawing>
          <wp:inline distT="0" distB="0" distL="0" distR="0" wp14:anchorId="38A9EA5F" wp14:editId="5EE59255">
            <wp:extent cx="5849620" cy="3764217"/>
            <wp:effectExtent l="0" t="0" r="0" b="8255"/>
            <wp:docPr id="473376321" name="Billede 1" descr="Et billede, der indeholder tøj, indendørs, person, mu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76321" name="Billede 1" descr="Et billede, der indeholder tøj, indendørs, person, mur&#10;&#10;Indhold genereret af kunstig intelligens kan være forkert."/>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849620" cy="3764217"/>
                    </a:xfrm>
                    <a:prstGeom prst="rect">
                      <a:avLst/>
                    </a:prstGeom>
                    <a:ln>
                      <a:noFill/>
                    </a:ln>
                    <a:extLst>
                      <a:ext uri="{53640926-AAD7-44D8-BBD7-CCE9431645EC}">
                        <a14:shadowObscured xmlns:a14="http://schemas.microsoft.com/office/drawing/2010/main"/>
                      </a:ext>
                    </a:extLst>
                  </pic:spPr>
                </pic:pic>
              </a:graphicData>
            </a:graphic>
          </wp:inline>
        </w:drawing>
      </w:r>
    </w:p>
    <w:p w14:paraId="328BCFA6" w14:textId="7A9351BA" w:rsidR="004A5493" w:rsidRDefault="004A5493" w:rsidP="004A5493">
      <w:r w:rsidRPr="008C55D9">
        <w:t>Lise</w:t>
      </w:r>
      <w:r w:rsidR="00BD16AA" w:rsidRPr="008C55D9">
        <w:t>, beboer,</w:t>
      </w:r>
      <w:r w:rsidRPr="008C55D9">
        <w:t xml:space="preserve"> og hendes datter Helene går tit en tur </w:t>
      </w:r>
      <w:r w:rsidR="00E36F70" w:rsidRPr="008C55D9">
        <w:t>hen</w:t>
      </w:r>
      <w:r w:rsidRPr="008C55D9">
        <w:t xml:space="preserve"> til den store IBG-skærm ved Administrationen, når Helene er på besøg</w:t>
      </w:r>
      <w:r w:rsidR="00E36F70" w:rsidRPr="008C55D9">
        <w:t xml:space="preserve"> hos sin mor. ”</w:t>
      </w:r>
      <w:r w:rsidR="00E36F70" w:rsidRPr="008C55D9">
        <w:rPr>
          <w:i/>
          <w:iCs/>
        </w:rPr>
        <w:t>Det er en hyggelig lille udflugt til skærmen</w:t>
      </w:r>
      <w:r w:rsidR="00E36F70" w:rsidRPr="008C55D9">
        <w:t>,” fortæller Helene. Hun fortsætter: ”</w:t>
      </w:r>
      <w:r w:rsidR="00E36F70" w:rsidRPr="008C55D9">
        <w:rPr>
          <w:i/>
          <w:iCs/>
        </w:rPr>
        <w:t>Vi ser fotos af</w:t>
      </w:r>
      <w:r w:rsidR="008A3105" w:rsidRPr="008C55D9">
        <w:rPr>
          <w:i/>
          <w:iCs/>
        </w:rPr>
        <w:t>,</w:t>
      </w:r>
      <w:r w:rsidR="00E36F70" w:rsidRPr="008C55D9">
        <w:rPr>
          <w:i/>
          <w:iCs/>
        </w:rPr>
        <w:t xml:space="preserve"> hvad der er sket</w:t>
      </w:r>
      <w:r w:rsidR="008A3105" w:rsidRPr="008C55D9">
        <w:rPr>
          <w:i/>
          <w:iCs/>
        </w:rPr>
        <w:t>,</w:t>
      </w:r>
      <w:r w:rsidR="00E36F70" w:rsidRPr="008C55D9">
        <w:rPr>
          <w:i/>
          <w:iCs/>
        </w:rPr>
        <w:t xml:space="preserve"> og det giver anledning til flere samtaler. Det er selvfølgelig sjovt</w:t>
      </w:r>
      <w:r w:rsidR="00BD16AA" w:rsidRPr="008C55D9">
        <w:rPr>
          <w:i/>
          <w:iCs/>
        </w:rPr>
        <w:t>,</w:t>
      </w:r>
      <w:r w:rsidR="00E36F70" w:rsidRPr="008C55D9">
        <w:rPr>
          <w:i/>
          <w:iCs/>
        </w:rPr>
        <w:t xml:space="preserve"> når min mor selv er med på fotos, men </w:t>
      </w:r>
      <w:r w:rsidR="00C40C06" w:rsidRPr="008C55D9">
        <w:rPr>
          <w:i/>
          <w:iCs/>
        </w:rPr>
        <w:t xml:space="preserve">alle fotos kan </w:t>
      </w:r>
      <w:r w:rsidR="00BD16AA" w:rsidRPr="008C55D9">
        <w:rPr>
          <w:i/>
          <w:iCs/>
        </w:rPr>
        <w:t>starte en fin samtale</w:t>
      </w:r>
      <w:r w:rsidR="008A3105" w:rsidRPr="008C55D9">
        <w:rPr>
          <w:i/>
          <w:iCs/>
        </w:rPr>
        <w:t xml:space="preserve">. </w:t>
      </w:r>
      <w:r w:rsidR="00E36F70" w:rsidRPr="008C55D9">
        <w:rPr>
          <w:i/>
          <w:iCs/>
        </w:rPr>
        <w:t>Vi går næsten altid ned til skærmen</w:t>
      </w:r>
      <w:r w:rsidR="008A3105" w:rsidRPr="008C55D9">
        <w:rPr>
          <w:i/>
          <w:iCs/>
        </w:rPr>
        <w:t>. Jeg kan anbefale andre at gøre det samme</w:t>
      </w:r>
      <w:r w:rsidR="008A3105" w:rsidRPr="008C55D9">
        <w:t>.” Lise fortsætter: ”</w:t>
      </w:r>
      <w:r w:rsidR="008A3105" w:rsidRPr="008C55D9">
        <w:rPr>
          <w:i/>
          <w:iCs/>
        </w:rPr>
        <w:t>Skærmen er rigtig god</w:t>
      </w:r>
      <w:r w:rsidR="00BD16AA" w:rsidRPr="008C55D9">
        <w:rPr>
          <w:i/>
          <w:iCs/>
        </w:rPr>
        <w:t>, synes jeg</w:t>
      </w:r>
      <w:r w:rsidR="008A3105" w:rsidRPr="008C55D9">
        <w:t>”.</w:t>
      </w:r>
    </w:p>
    <w:p w14:paraId="74BA4BE3" w14:textId="348C9ED3" w:rsidR="008A3105" w:rsidRDefault="00BD16AA" w:rsidP="004A5493">
      <w:r>
        <w:t xml:space="preserve">Der er </w:t>
      </w:r>
      <w:r w:rsidR="008A3105">
        <w:t>5 IBG-skærme</w:t>
      </w:r>
      <w:r>
        <w:t xml:space="preserve"> på Salem</w:t>
      </w:r>
      <w:r w:rsidR="008A3105">
        <w:t xml:space="preserve">. En ved </w:t>
      </w:r>
      <w:r>
        <w:t>administrationen</w:t>
      </w:r>
      <w:r w:rsidR="008A3105">
        <w:t xml:space="preserve"> og en i hver have. De fungerer ved</w:t>
      </w:r>
      <w:r w:rsidR="007F189F">
        <w:t>,</w:t>
      </w:r>
      <w:r w:rsidR="008A3105">
        <w:t xml:space="preserve"> at man rører ved det</w:t>
      </w:r>
      <w:r w:rsidR="007F189F">
        <w:t>,</w:t>
      </w:r>
      <w:r w:rsidR="008A3105">
        <w:t xml:space="preserve"> man gerne vil se mere om</w:t>
      </w:r>
      <w:r w:rsidR="007F189F">
        <w:t>. Man</w:t>
      </w:r>
      <w:r w:rsidR="008A3105">
        <w:t xml:space="preserve"> kan ikke gøre noget galt. Salem hører gerne om erfaringer med skærmene fra andre beboere og pårørende. </w:t>
      </w:r>
    </w:p>
    <w:p w14:paraId="380696FC" w14:textId="47ACD047" w:rsidR="006D62BE" w:rsidRDefault="006D62BE" w:rsidP="006D62BE">
      <w:pPr>
        <w:pStyle w:val="Overskrift1"/>
        <w:numPr>
          <w:ilvl w:val="0"/>
          <w:numId w:val="0"/>
        </w:numPr>
        <w:ind w:left="432" w:hanging="432"/>
      </w:pPr>
      <w:r>
        <w:lastRenderedPageBreak/>
        <w:t xml:space="preserve">Tilbud fra Alzheimerforeningen til </w:t>
      </w:r>
      <w:r w:rsidR="0094374D">
        <w:t>pårørende</w:t>
      </w:r>
    </w:p>
    <w:p w14:paraId="7F6D0FE7" w14:textId="14078CDB" w:rsidR="006D62BE" w:rsidRDefault="0094374D" w:rsidP="006D62BE">
      <w:r>
        <w:t>Information til pårørende: ”</w:t>
      </w:r>
      <w:r w:rsidR="006D62BE" w:rsidRPr="0094374D">
        <w:rPr>
          <w:i/>
          <w:iCs/>
        </w:rPr>
        <w:t>Mød ligesindede, du kan sparre med om livet som pårørende til demens Er du pårørende til en med demens, og savner du at tale med nogen i samme situation? At tage ansvar for ens kære med demens betyder ofte, at du dagligt må stå med mange forskellige roller for at få hverdagen til at fungere. Mange oplever en stor støtte i at dele erfaringer med andre pårørende og spejle sig i hinanden. Derfor tilbyder Alzheimerforeningen dig som pårørende to muligheder for at sparre med ligesindede: 1. Samtalegrupper for pårørende 2. Én-til-én-sparring med en anden pårørende</w:t>
      </w:r>
      <w:r w:rsidRPr="0094374D">
        <w:rPr>
          <w:i/>
          <w:iCs/>
        </w:rPr>
        <w:t>.</w:t>
      </w:r>
      <w:r>
        <w:t>”</w:t>
      </w:r>
    </w:p>
    <w:p w14:paraId="65087F5E" w14:textId="2BB4FE40" w:rsidR="0094374D" w:rsidRDefault="0094374D" w:rsidP="006D62BE">
      <w:r w:rsidRPr="0094374D">
        <w:t xml:space="preserve">Er du interesseret, så hjælper </w:t>
      </w:r>
      <w:r>
        <w:t>Alzheimerforeningen</w:t>
      </w:r>
      <w:r w:rsidRPr="0094374D">
        <w:t xml:space="preserve"> med at matche dig med den rette samtalemakker. E-mail: paaroerende@alzheimer.dk Telefon: 88 44 04 2</w:t>
      </w:r>
      <w:r>
        <w:t>0</w:t>
      </w:r>
    </w:p>
    <w:p w14:paraId="38AD49E4" w14:textId="0E62D787" w:rsidR="0094374D" w:rsidRDefault="0094374D" w:rsidP="006D62BE">
      <w:r>
        <w:t>Der hænger materiale om tilbuddet på opslagstavlerne på hver etage på Salem</w:t>
      </w:r>
    </w:p>
    <w:p w14:paraId="0C2979DC" w14:textId="77777777" w:rsidR="006D62BE" w:rsidRDefault="006D62BE" w:rsidP="006D62BE"/>
    <w:p w14:paraId="0EF1D54E" w14:textId="11CF6BB9" w:rsidR="007658DF" w:rsidRDefault="00FB24B4" w:rsidP="007658DF">
      <w:pPr>
        <w:pStyle w:val="Overskrift1"/>
        <w:numPr>
          <w:ilvl w:val="0"/>
          <w:numId w:val="0"/>
        </w:numPr>
        <w:ind w:left="432" w:hanging="432"/>
      </w:pPr>
      <w:r>
        <w:t xml:space="preserve">Besøgshunden </w:t>
      </w:r>
      <w:r w:rsidR="007658DF">
        <w:t xml:space="preserve">Bella </w:t>
      </w:r>
      <w:r w:rsidR="002428A7">
        <w:t>på dyrehospital</w:t>
      </w:r>
    </w:p>
    <w:p w14:paraId="2F7143EF" w14:textId="48FCAEEE" w:rsidR="007658DF" w:rsidRDefault="008F1C67" w:rsidP="004A5493">
      <w:r>
        <w:rPr>
          <w:noProof/>
        </w:rPr>
        <w:drawing>
          <wp:anchor distT="0" distB="0" distL="114300" distR="114300" simplePos="0" relativeHeight="251796992" behindDoc="0" locked="0" layoutInCell="1" allowOverlap="1" wp14:anchorId="7CCC43AB" wp14:editId="7D772579">
            <wp:simplePos x="0" y="0"/>
            <wp:positionH relativeFrom="column">
              <wp:posOffset>3155315</wp:posOffset>
            </wp:positionH>
            <wp:positionV relativeFrom="paragraph">
              <wp:posOffset>-124460</wp:posOffset>
            </wp:positionV>
            <wp:extent cx="2108835" cy="3626485"/>
            <wp:effectExtent l="3175" t="0" r="8890" b="8890"/>
            <wp:wrapThrough wrapText="bothSides">
              <wp:wrapPolygon edited="0">
                <wp:start x="33" y="21619"/>
                <wp:lineTo x="21496" y="21619"/>
                <wp:lineTo x="21496" y="61"/>
                <wp:lineTo x="33" y="61"/>
                <wp:lineTo x="33" y="21619"/>
              </wp:wrapPolygon>
            </wp:wrapThrough>
            <wp:docPr id="2014000892" name="Billede 2" descr="Et billede, der indeholder tekst, mur, indendørs, spej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00892" name="Billede 2" descr="Et billede, der indeholder tekst, mur, indendørs, spejl&#10;&#10;Indhold genereret af kunstig intelligens kan være forkert."/>
                    <pic:cNvPicPr/>
                  </pic:nvPicPr>
                  <pic:blipFill rotWithShape="1">
                    <a:blip r:embed="rId22" cstate="screen">
                      <a:extLst>
                        <a:ext uri="{28A0092B-C50C-407E-A947-70E740481C1C}">
                          <a14:useLocalDpi xmlns:a14="http://schemas.microsoft.com/office/drawing/2010/main"/>
                        </a:ext>
                      </a:extLst>
                    </a:blip>
                    <a:srcRect/>
                    <a:stretch/>
                  </pic:blipFill>
                  <pic:spPr bwMode="auto">
                    <a:xfrm rot="5400000">
                      <a:off x="0" y="0"/>
                      <a:ext cx="2108835" cy="362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8DF" w:rsidRPr="0094374D">
        <w:t xml:space="preserve">Vores besøgshund </w:t>
      </w:r>
      <w:r w:rsidR="0094374D" w:rsidRPr="0094374D">
        <w:t xml:space="preserve">Bella </w:t>
      </w:r>
      <w:r w:rsidR="007658DF" w:rsidRPr="0094374D">
        <w:t xml:space="preserve">har det </w:t>
      </w:r>
      <w:r w:rsidR="00FB24B4" w:rsidRPr="0094374D">
        <w:t xml:space="preserve">desværre </w:t>
      </w:r>
      <w:r w:rsidR="007658DF" w:rsidRPr="0094374D">
        <w:t xml:space="preserve">ikke så godt og skal på </w:t>
      </w:r>
      <w:r w:rsidR="0094374D" w:rsidRPr="0094374D">
        <w:t>dyrehospitalet. Derfor har vi ikke planlagt besøg med</w:t>
      </w:r>
      <w:r w:rsidR="0094374D">
        <w:t xml:space="preserve"> Bella i de kommende måneder. Hvis Bella kommer sig, vil hun og frivillig Michael besøge os som en dejlig overraskelse.  </w:t>
      </w:r>
    </w:p>
    <w:p w14:paraId="3E7D9FB6" w14:textId="5E56F4DD" w:rsidR="0094374D" w:rsidRDefault="0094374D" w:rsidP="004A5493">
      <w:r>
        <w:t>God bedring til Bella fra Salem.</w:t>
      </w:r>
      <w:r w:rsidR="008F1C67">
        <w:t xml:space="preserve"> </w:t>
      </w:r>
    </w:p>
    <w:bookmarkEnd w:id="10"/>
    <w:p w14:paraId="2BC52C0B" w14:textId="609A4424" w:rsidR="00E368D7" w:rsidRPr="002F7A43" w:rsidRDefault="00DB459B" w:rsidP="00520D7F">
      <w:pPr>
        <w:pStyle w:val="Overskrift1"/>
        <w:numPr>
          <w:ilvl w:val="0"/>
          <w:numId w:val="0"/>
        </w:numPr>
        <w:ind w:left="432" w:hanging="432"/>
      </w:pPr>
      <w:r>
        <w:rPr>
          <w:noProof/>
        </w:rPr>
        <w:lastRenderedPageBreak/>
        <w:drawing>
          <wp:anchor distT="0" distB="0" distL="114300" distR="114300" simplePos="0" relativeHeight="251766272" behindDoc="0" locked="0" layoutInCell="1" allowOverlap="1" wp14:anchorId="200C5819" wp14:editId="3C57557B">
            <wp:simplePos x="0" y="0"/>
            <wp:positionH relativeFrom="column">
              <wp:posOffset>3810</wp:posOffset>
            </wp:positionH>
            <wp:positionV relativeFrom="paragraph">
              <wp:posOffset>390525</wp:posOffset>
            </wp:positionV>
            <wp:extent cx="5319395" cy="3868420"/>
            <wp:effectExtent l="0" t="0" r="0" b="0"/>
            <wp:wrapThrough wrapText="bothSides">
              <wp:wrapPolygon edited="0">
                <wp:start x="0" y="0"/>
                <wp:lineTo x="0" y="21487"/>
                <wp:lineTo x="21505" y="21487"/>
                <wp:lineTo x="21505" y="0"/>
                <wp:lineTo x="0" y="0"/>
              </wp:wrapPolygon>
            </wp:wrapThrough>
            <wp:docPr id="376611507" name="Billede 1" descr="Et billede, der indeholder tøj, person, bord, kvin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11507" name="Billede 1" descr="Et billede, der indeholder tøj, person, bord, kvinde&#10;&#10;Indhold genereret af kunstig intelligens kan være forkert."/>
                    <pic:cNvPicPr/>
                  </pic:nvPicPr>
                  <pic:blipFill>
                    <a:blip r:embed="rId23" cstate="screen">
                      <a:extLst>
                        <a:ext uri="{28A0092B-C50C-407E-A947-70E740481C1C}">
                          <a14:useLocalDpi xmlns:a14="http://schemas.microsoft.com/office/drawing/2010/main"/>
                        </a:ext>
                      </a:extLst>
                    </a:blip>
                    <a:stretch>
                      <a:fillRect/>
                    </a:stretch>
                  </pic:blipFill>
                  <pic:spPr>
                    <a:xfrm>
                      <a:off x="0" y="0"/>
                      <a:ext cx="5319395" cy="3868420"/>
                    </a:xfrm>
                    <a:prstGeom prst="rect">
                      <a:avLst/>
                    </a:prstGeom>
                  </pic:spPr>
                </pic:pic>
              </a:graphicData>
            </a:graphic>
            <wp14:sizeRelH relativeFrom="page">
              <wp14:pctWidth>0</wp14:pctWidth>
            </wp14:sizeRelH>
            <wp14:sizeRelV relativeFrom="page">
              <wp14:pctHeight>0</wp14:pctHeight>
            </wp14:sizeRelV>
          </wp:anchor>
        </w:drawing>
      </w:r>
      <w:r w:rsidR="0029616A" w:rsidRPr="002F7A43">
        <w:rPr>
          <w:rFonts w:ascii="Droid Serif" w:hAnsi="Droid Serif" w:cs="Droid Serif"/>
          <w:i/>
          <w:iCs/>
          <w:noProof/>
          <w:sz w:val="28"/>
          <w:szCs w:val="28"/>
        </w:rPr>
        <w:drawing>
          <wp:anchor distT="0" distB="0" distL="114300" distR="114300" simplePos="0" relativeHeight="251791872" behindDoc="0" locked="0" layoutInCell="1" allowOverlap="1" wp14:anchorId="7AD35544" wp14:editId="4AE9E9FA">
            <wp:simplePos x="0" y="0"/>
            <wp:positionH relativeFrom="page">
              <wp:posOffset>5209046</wp:posOffset>
            </wp:positionH>
            <wp:positionV relativeFrom="paragraph">
              <wp:posOffset>-618560</wp:posOffset>
            </wp:positionV>
            <wp:extent cx="1630045" cy="1630045"/>
            <wp:effectExtent l="0" t="0" r="0" b="8255"/>
            <wp:wrapNone/>
            <wp:docPr id="24" name="Billede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Decorative"/>
                    <pic:cNvPicPr/>
                  </pic:nvPicPr>
                  <pic:blipFill>
                    <a:blip r:embed="rId24" cstate="email">
                      <a:extLst>
                        <a:ext uri="{28A0092B-C50C-407E-A947-70E740481C1C}">
                          <a14:useLocalDpi xmlns:a14="http://schemas.microsoft.com/office/drawing/2010/main"/>
                        </a:ext>
                      </a:extLst>
                    </a:blip>
                    <a:stretch>
                      <a:fillRect/>
                    </a:stretch>
                  </pic:blipFill>
                  <pic:spPr>
                    <a:xfrm>
                      <a:off x="0" y="0"/>
                      <a:ext cx="1630045" cy="1630045"/>
                    </a:xfrm>
                    <a:prstGeom prst="rect">
                      <a:avLst/>
                    </a:prstGeom>
                  </pic:spPr>
                </pic:pic>
              </a:graphicData>
            </a:graphic>
            <wp14:sizeRelH relativeFrom="page">
              <wp14:pctWidth>0</wp14:pctWidth>
            </wp14:sizeRelH>
            <wp14:sizeRelV relativeFrom="page">
              <wp14:pctHeight>0</wp14:pctHeight>
            </wp14:sizeRelV>
          </wp:anchor>
        </w:drawing>
      </w:r>
      <w:r w:rsidR="00E368D7" w:rsidRPr="002F7A43">
        <w:t xml:space="preserve">Fotos fra </w:t>
      </w:r>
      <w:r w:rsidR="0029616A">
        <w:t>j</w:t>
      </w:r>
      <w:r w:rsidR="006936AE">
        <w:t>uni</w:t>
      </w:r>
      <w:r w:rsidR="00FC6BE7" w:rsidRPr="002F7A43">
        <w:t xml:space="preserve"> </w:t>
      </w:r>
      <w:r w:rsidR="00E368D7" w:rsidRPr="002F7A43">
        <w:t>202</w:t>
      </w:r>
      <w:r w:rsidR="000F38E0" w:rsidRPr="002F7A43">
        <w:t>5</w:t>
      </w:r>
    </w:p>
    <w:p w14:paraId="2A5F7D37" w14:textId="6A5FFDB1" w:rsidR="0029616A" w:rsidRDefault="0029616A" w:rsidP="007D1D22">
      <w:pPr>
        <w:rPr>
          <w:noProof/>
        </w:rPr>
      </w:pPr>
      <w:bookmarkStart w:id="11" w:name="_Hlk187917322"/>
    </w:p>
    <w:p w14:paraId="76A0F7AB" w14:textId="17DCBFB3" w:rsidR="00E334E6" w:rsidRDefault="00DB459B" w:rsidP="00DB459B">
      <w:r>
        <w:t xml:space="preserve">Banko </w:t>
      </w:r>
      <w:r w:rsidR="006D62BE">
        <w:t>e</w:t>
      </w:r>
      <w:r w:rsidRPr="00DB459B">
        <w:t>n sommereftermiddag</w:t>
      </w:r>
    </w:p>
    <w:p w14:paraId="2947038A" w14:textId="77777777" w:rsidR="0094374D" w:rsidRDefault="0094374D" w:rsidP="0094374D">
      <w:r>
        <w:rPr>
          <w:noProof/>
        </w:rPr>
        <w:drawing>
          <wp:inline distT="0" distB="0" distL="0" distR="0" wp14:anchorId="245F9A67" wp14:editId="6B01BA5C">
            <wp:extent cx="3125181" cy="5967700"/>
            <wp:effectExtent l="7620" t="0" r="6985" b="6985"/>
            <wp:docPr id="1820826266" name="Billede 6" descr="Et billede, der indeholder tøj, udendørs, person, fod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26266" name="Billede 6" descr="Et billede, der indeholder tøj, udendørs, person, fodtøj&#10;&#10;Indhold genereret af kunstig intelligens kan være forkert."/>
                    <pic:cNvPicPr/>
                  </pic:nvPicPr>
                  <pic:blipFill rotWithShape="1">
                    <a:blip r:embed="rId25" cstate="screen">
                      <a:extLst>
                        <a:ext uri="{28A0092B-C50C-407E-A947-70E740481C1C}">
                          <a14:useLocalDpi xmlns:a14="http://schemas.microsoft.com/office/drawing/2010/main"/>
                        </a:ext>
                      </a:extLst>
                    </a:blip>
                    <a:srcRect/>
                    <a:stretch/>
                  </pic:blipFill>
                  <pic:spPr bwMode="auto">
                    <a:xfrm rot="5400000">
                      <a:off x="0" y="0"/>
                      <a:ext cx="3149239" cy="6013639"/>
                    </a:xfrm>
                    <a:prstGeom prst="rect">
                      <a:avLst/>
                    </a:prstGeom>
                    <a:ln>
                      <a:noFill/>
                    </a:ln>
                    <a:extLst>
                      <a:ext uri="{53640926-AAD7-44D8-BBD7-CCE9431645EC}">
                        <a14:shadowObscured xmlns:a14="http://schemas.microsoft.com/office/drawing/2010/main"/>
                      </a:ext>
                    </a:extLst>
                  </pic:spPr>
                </pic:pic>
              </a:graphicData>
            </a:graphic>
          </wp:inline>
        </w:drawing>
      </w:r>
    </w:p>
    <w:p w14:paraId="151944C8" w14:textId="4BF38487" w:rsidR="0094374D" w:rsidRPr="00DB459B" w:rsidRDefault="0094374D" w:rsidP="00DB459B">
      <w:r>
        <w:t xml:space="preserve">Gentofte Sø en dag i juni </w:t>
      </w:r>
      <w:r w:rsidRPr="00447208">
        <w:t>2025 i sommersolskin</w:t>
      </w:r>
    </w:p>
    <w:p w14:paraId="4DD922E3" w14:textId="730E1E52" w:rsidR="000252F0" w:rsidRDefault="000252F0" w:rsidP="00DB459B">
      <w:pPr>
        <w:rPr>
          <w:rStyle w:val="Overskrift1Tegn"/>
          <w:rFonts w:eastAsiaTheme="minorHAnsi"/>
          <w:b w:val="0"/>
          <w:bCs w:val="0"/>
        </w:rPr>
      </w:pPr>
      <w:bookmarkStart w:id="12" w:name="_Hlk143677021"/>
      <w:bookmarkStart w:id="13" w:name="_Hlk123122062"/>
      <w:bookmarkStart w:id="14" w:name="_Hlk125707726"/>
      <w:bookmarkStart w:id="15" w:name="_Hlk127357677"/>
      <w:bookmarkStart w:id="16" w:name="_Hlk159421587"/>
      <w:bookmarkEnd w:id="11"/>
      <w:r>
        <w:rPr>
          <w:rFonts w:ascii="Tahoma" w:hAnsi="Tahoma" w:cs="Times New Roman"/>
          <w:bCs/>
          <w:iCs/>
          <w:noProof/>
          <w:color w:val="333333"/>
          <w:sz w:val="20"/>
          <w:szCs w:val="24"/>
        </w:rPr>
        <w:lastRenderedPageBreak/>
        <w:drawing>
          <wp:inline distT="0" distB="0" distL="0" distR="0" wp14:anchorId="4C8C58FA" wp14:editId="6860F772">
            <wp:extent cx="5849620" cy="3442670"/>
            <wp:effectExtent l="0" t="0" r="0" b="5715"/>
            <wp:docPr id="1132091806" name="Billede 2" descr="Et billede, der indeholder tøj, bygning, person,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91806" name="Billede 2" descr="Et billede, der indeholder tøj, bygning, person, menneske&#10;&#10;Indhold genereret af kunstig intelligens kan være forkert."/>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849620" cy="3442670"/>
                    </a:xfrm>
                    <a:prstGeom prst="rect">
                      <a:avLst/>
                    </a:prstGeom>
                    <a:ln>
                      <a:noFill/>
                    </a:ln>
                    <a:extLst>
                      <a:ext uri="{53640926-AAD7-44D8-BBD7-CCE9431645EC}">
                        <a14:shadowObscured xmlns:a14="http://schemas.microsoft.com/office/drawing/2010/main"/>
                      </a:ext>
                    </a:extLst>
                  </pic:spPr>
                </pic:pic>
              </a:graphicData>
            </a:graphic>
          </wp:inline>
        </w:drawing>
      </w:r>
    </w:p>
    <w:p w14:paraId="2E17EE0B" w14:textId="3673689B" w:rsidR="000252F0" w:rsidRDefault="000252F0" w:rsidP="000252F0">
      <w:r w:rsidRPr="000252F0">
        <w:t>Folke</w:t>
      </w:r>
      <w:r>
        <w:t xml:space="preserve">danserne fra foreningen Den lille Vendelbo og spillemænd gjorde lykke med danseopvisning og introduktion til dragterne. Beboer Niels Jørgen og pårørende Jytte er tidligere folkedansere og </w:t>
      </w:r>
      <w:r w:rsidR="00455143">
        <w:t>kom med id</w:t>
      </w:r>
      <w:r w:rsidR="007F189F">
        <w:t>e</w:t>
      </w:r>
      <w:r w:rsidR="00455143">
        <w:t>en og kontakten til folkedanserne. Tak for det.</w:t>
      </w:r>
      <w:r>
        <w:t xml:space="preserve"> </w:t>
      </w:r>
    </w:p>
    <w:p w14:paraId="1F0F82DD" w14:textId="03EE0A34" w:rsidR="00455143" w:rsidRDefault="00455143" w:rsidP="000252F0">
      <w:r>
        <w:rPr>
          <w:noProof/>
        </w:rPr>
        <w:drawing>
          <wp:inline distT="0" distB="0" distL="0" distR="0" wp14:anchorId="5E0A3040" wp14:editId="665F12CC">
            <wp:extent cx="5849620" cy="3516923"/>
            <wp:effectExtent l="0" t="0" r="0" b="7620"/>
            <wp:docPr id="819455553" name="Billede 4" descr="Et billede, der indeholder tøj, person, fodtøj,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55553" name="Billede 4" descr="Et billede, der indeholder tøj, person, fodtøj, menneske&#10;&#10;Indhold genereret af kunstig intelligens kan være forkert."/>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849620" cy="3516923"/>
                    </a:xfrm>
                    <a:prstGeom prst="rect">
                      <a:avLst/>
                    </a:prstGeom>
                    <a:ln>
                      <a:noFill/>
                    </a:ln>
                    <a:extLst>
                      <a:ext uri="{53640926-AAD7-44D8-BBD7-CCE9431645EC}">
                        <a14:shadowObscured xmlns:a14="http://schemas.microsoft.com/office/drawing/2010/main"/>
                      </a:ext>
                    </a:extLst>
                  </pic:spPr>
                </pic:pic>
              </a:graphicData>
            </a:graphic>
          </wp:inline>
        </w:drawing>
      </w:r>
    </w:p>
    <w:p w14:paraId="2BB12F4D" w14:textId="2D2A12B0" w:rsidR="007E0235" w:rsidRDefault="00431A7E" w:rsidP="000252F0">
      <w:r>
        <w:rPr>
          <w:noProof/>
        </w:rPr>
        <w:lastRenderedPageBreak/>
        <w:drawing>
          <wp:anchor distT="0" distB="0" distL="114300" distR="114300" simplePos="0" relativeHeight="251770368" behindDoc="0" locked="0" layoutInCell="1" allowOverlap="1" wp14:anchorId="62BEA254" wp14:editId="47536BE5">
            <wp:simplePos x="0" y="0"/>
            <wp:positionH relativeFrom="column">
              <wp:posOffset>22225</wp:posOffset>
            </wp:positionH>
            <wp:positionV relativeFrom="paragraph">
              <wp:posOffset>391</wp:posOffset>
            </wp:positionV>
            <wp:extent cx="5836285" cy="4259580"/>
            <wp:effectExtent l="0" t="0" r="0" b="7620"/>
            <wp:wrapThrough wrapText="bothSides">
              <wp:wrapPolygon edited="0">
                <wp:start x="0" y="0"/>
                <wp:lineTo x="0" y="21542"/>
                <wp:lineTo x="21504" y="21542"/>
                <wp:lineTo x="21504" y="0"/>
                <wp:lineTo x="0" y="0"/>
              </wp:wrapPolygon>
            </wp:wrapThrough>
            <wp:docPr id="98343557" name="Billede 1" descr="Et billede, der indeholder udendørs, tøj, sky,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3557" name="Billede 1" descr="Et billede, der indeholder udendørs, tøj, sky, menneske&#10;&#10;Indhold genereret af kunstig intelligens kan være forkert."/>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836285" cy="425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235">
        <w:t xml:space="preserve">Stueetagens beboere var på Dyrehavsbakken den 19. juni og nød bl.a. is og hvin fra </w:t>
      </w:r>
      <w:r>
        <w:t>rutsjebanen</w:t>
      </w:r>
      <w:r w:rsidR="007E0235">
        <w:t>.</w:t>
      </w:r>
    </w:p>
    <w:p w14:paraId="12167010" w14:textId="01D5C180" w:rsidR="005A47B0" w:rsidRPr="00447208" w:rsidRDefault="005A47B0" w:rsidP="000252F0">
      <w:r>
        <w:rPr>
          <w:noProof/>
        </w:rPr>
        <w:drawing>
          <wp:inline distT="0" distB="0" distL="0" distR="0" wp14:anchorId="006CFB02" wp14:editId="3EF4905F">
            <wp:extent cx="5873978" cy="3526972"/>
            <wp:effectExtent l="0" t="0" r="0" b="0"/>
            <wp:docPr id="898431455" name="Billede 15" descr="Et billede, der indeholder udendørs, person, sky, 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31455" name="Billede 15" descr="Et billede, der indeholder udendørs, person, sky, tøj&#10;&#10;Indhold genereret af kunstig intelligens kan være forkert."/>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900158" cy="3542692"/>
                    </a:xfrm>
                    <a:prstGeom prst="rect">
                      <a:avLst/>
                    </a:prstGeom>
                    <a:ln>
                      <a:noFill/>
                    </a:ln>
                    <a:extLst>
                      <a:ext uri="{53640926-AAD7-44D8-BBD7-CCE9431645EC}">
                        <a14:shadowObscured xmlns:a14="http://schemas.microsoft.com/office/drawing/2010/main"/>
                      </a:ext>
                    </a:extLst>
                  </pic:spPr>
                </pic:pic>
              </a:graphicData>
            </a:graphic>
          </wp:inline>
        </w:drawing>
      </w:r>
    </w:p>
    <w:p w14:paraId="04002372" w14:textId="77777777" w:rsidR="00C96889" w:rsidRDefault="00156D6E" w:rsidP="000252F0">
      <w:r>
        <w:rPr>
          <w:noProof/>
        </w:rPr>
        <w:lastRenderedPageBreak/>
        <w:drawing>
          <wp:inline distT="0" distB="0" distL="0" distR="0" wp14:anchorId="44D48803" wp14:editId="0DD852FE">
            <wp:extent cx="5849620" cy="3995330"/>
            <wp:effectExtent l="0" t="0" r="0" b="5715"/>
            <wp:docPr id="234655949" name="Billede 2" descr="Et billede, der indeholder tøj, person, menneske, kvin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55949" name="Billede 2" descr="Et billede, der indeholder tøj, person, menneske, kvinde&#10;&#10;Indhold genereret af kunstig intelligens kan være forkert."/>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849620" cy="3995330"/>
                    </a:xfrm>
                    <a:prstGeom prst="rect">
                      <a:avLst/>
                    </a:prstGeom>
                    <a:ln>
                      <a:noFill/>
                    </a:ln>
                    <a:extLst>
                      <a:ext uri="{53640926-AAD7-44D8-BBD7-CCE9431645EC}">
                        <a14:shadowObscured xmlns:a14="http://schemas.microsoft.com/office/drawing/2010/main"/>
                      </a:ext>
                    </a:extLst>
                  </pic:spPr>
                </pic:pic>
              </a:graphicData>
            </a:graphic>
          </wp:inline>
        </w:drawing>
      </w:r>
    </w:p>
    <w:p w14:paraId="2849022F" w14:textId="0E2D15EF" w:rsidR="00431A7E" w:rsidRDefault="00431A7E" w:rsidP="000252F0">
      <w:r>
        <w:t>Sank</w:t>
      </w:r>
      <w:r w:rsidR="00E334E6">
        <w:t>t</w:t>
      </w:r>
      <w:r>
        <w:t>hansfrokosten</w:t>
      </w:r>
      <w:r w:rsidR="00487580">
        <w:t xml:space="preserve"> var meget vellykket med god mad, god musik og dejlig sommerstemning trods regn udenfor.</w:t>
      </w:r>
    </w:p>
    <w:p w14:paraId="15782099" w14:textId="05E6D82E" w:rsidR="00DB459B" w:rsidRDefault="00156D6E" w:rsidP="000252F0">
      <w:r>
        <w:rPr>
          <w:noProof/>
        </w:rPr>
        <w:drawing>
          <wp:inline distT="0" distB="0" distL="0" distR="0" wp14:anchorId="73033950" wp14:editId="184E45CC">
            <wp:extent cx="5848730" cy="3180841"/>
            <wp:effectExtent l="0" t="0" r="0" b="635"/>
            <wp:docPr id="1025431694" name="Billede 3" descr="Et billede, der indeholder tøj, person, bygning,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31694" name="Billede 3" descr="Et billede, der indeholder tøj, person, bygning, menneske&#10;&#10;Indhold genereret af kunstig intelligens kan være forkert."/>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849620" cy="3181325"/>
                    </a:xfrm>
                    <a:prstGeom prst="rect">
                      <a:avLst/>
                    </a:prstGeom>
                    <a:ln>
                      <a:noFill/>
                    </a:ln>
                    <a:extLst>
                      <a:ext uri="{53640926-AAD7-44D8-BBD7-CCE9431645EC}">
                        <a14:shadowObscured xmlns:a14="http://schemas.microsoft.com/office/drawing/2010/main"/>
                      </a:ext>
                    </a:extLst>
                  </pic:spPr>
                </pic:pic>
              </a:graphicData>
            </a:graphic>
          </wp:inline>
        </w:drawing>
      </w:r>
    </w:p>
    <w:p w14:paraId="1C529433" w14:textId="61BC971E" w:rsidR="00455143" w:rsidRDefault="00156D6E" w:rsidP="000252F0">
      <w:r>
        <w:rPr>
          <w:noProof/>
        </w:rPr>
        <w:lastRenderedPageBreak/>
        <w:drawing>
          <wp:anchor distT="0" distB="0" distL="114300" distR="114300" simplePos="0" relativeHeight="251794944" behindDoc="0" locked="0" layoutInCell="1" allowOverlap="1" wp14:anchorId="07D3C8FD" wp14:editId="71EC7B97">
            <wp:simplePos x="0" y="0"/>
            <wp:positionH relativeFrom="column">
              <wp:posOffset>-36830</wp:posOffset>
            </wp:positionH>
            <wp:positionV relativeFrom="paragraph">
              <wp:posOffset>39370</wp:posOffset>
            </wp:positionV>
            <wp:extent cx="5019040" cy="4943475"/>
            <wp:effectExtent l="0" t="318" r="0" b="0"/>
            <wp:wrapThrough wrapText="bothSides">
              <wp:wrapPolygon edited="0">
                <wp:start x="-1" y="21599"/>
                <wp:lineTo x="21478" y="21599"/>
                <wp:lineTo x="21478" y="123"/>
                <wp:lineTo x="-1" y="123"/>
                <wp:lineTo x="-1" y="21599"/>
              </wp:wrapPolygon>
            </wp:wrapThrough>
            <wp:docPr id="1244216941" name="Billede 4" descr="Et billede, der indeholder tøj, person, fodtøj, u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16941" name="Billede 4" descr="Et billede, der indeholder tøj, person, fodtøj, udendørs&#10;&#10;Indhold genereret af kunstig intelligens kan være forkert."/>
                    <pic:cNvPicPr/>
                  </pic:nvPicPr>
                  <pic:blipFill rotWithShape="1">
                    <a:blip r:embed="rId32" cstate="screen">
                      <a:extLst>
                        <a:ext uri="{28A0092B-C50C-407E-A947-70E740481C1C}">
                          <a14:useLocalDpi xmlns:a14="http://schemas.microsoft.com/office/drawing/2010/main"/>
                        </a:ext>
                      </a:extLst>
                    </a:blip>
                    <a:srcRect/>
                    <a:stretch/>
                  </pic:blipFill>
                  <pic:spPr bwMode="auto">
                    <a:xfrm rot="5400000">
                      <a:off x="0" y="0"/>
                      <a:ext cx="5019040" cy="494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FA732" w14:textId="4CAA4CC1" w:rsidR="00E334E6" w:rsidRDefault="00E334E6" w:rsidP="000252F0">
      <w:r>
        <w:t>Der blev også danset til sankthansfrokosten</w:t>
      </w:r>
      <w:r w:rsidR="008B7AE1">
        <w:t>.</w:t>
      </w:r>
    </w:p>
    <w:p w14:paraId="35940FCF" w14:textId="10F169BF" w:rsidR="00431A7E" w:rsidRDefault="00431A7E" w:rsidP="000252F0"/>
    <w:p w14:paraId="59546BB3" w14:textId="77777777" w:rsidR="008B7AE1" w:rsidRDefault="008B7AE1" w:rsidP="000252F0"/>
    <w:p w14:paraId="26D3FBEB" w14:textId="77777777" w:rsidR="008B7AE1" w:rsidRDefault="008B7AE1" w:rsidP="000252F0"/>
    <w:p w14:paraId="5A5477E7" w14:textId="75239A34" w:rsidR="008B7AE1" w:rsidRDefault="008B7AE1" w:rsidP="000252F0">
      <w:r>
        <w:rPr>
          <w:noProof/>
        </w:rPr>
        <w:drawing>
          <wp:anchor distT="0" distB="0" distL="114300" distR="114300" simplePos="0" relativeHeight="251795968" behindDoc="0" locked="0" layoutInCell="1" allowOverlap="1" wp14:anchorId="57779C32" wp14:editId="17B41092">
            <wp:simplePos x="0" y="0"/>
            <wp:positionH relativeFrom="column">
              <wp:posOffset>1509395</wp:posOffset>
            </wp:positionH>
            <wp:positionV relativeFrom="paragraph">
              <wp:posOffset>225425</wp:posOffset>
            </wp:positionV>
            <wp:extent cx="2689860" cy="5677535"/>
            <wp:effectExtent l="0" t="7938" r="7303" b="7302"/>
            <wp:wrapThrough wrapText="bothSides">
              <wp:wrapPolygon edited="0">
                <wp:start x="-64" y="21570"/>
                <wp:lineTo x="21506" y="21570"/>
                <wp:lineTo x="21506" y="45"/>
                <wp:lineTo x="-64" y="45"/>
                <wp:lineTo x="-64" y="21570"/>
              </wp:wrapPolygon>
            </wp:wrapThrough>
            <wp:docPr id="1266548580" name="Billede 8" descr="Et billede, der indeholder bygning, udendørs, fodtøj, Skraldecontain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48580" name="Billede 8" descr="Et billede, der indeholder bygning, udendørs, fodtøj, Skraldecontainer&#10;&#10;Indhold genereret af kunstig intelligens kan være forkert."/>
                    <pic:cNvPicPr/>
                  </pic:nvPicPr>
                  <pic:blipFill rotWithShape="1">
                    <a:blip r:embed="rId33" cstate="screen">
                      <a:extLst>
                        <a:ext uri="{28A0092B-C50C-407E-A947-70E740481C1C}">
                          <a14:useLocalDpi xmlns:a14="http://schemas.microsoft.com/office/drawing/2010/main"/>
                        </a:ext>
                      </a:extLst>
                    </a:blip>
                    <a:srcRect/>
                    <a:stretch/>
                  </pic:blipFill>
                  <pic:spPr bwMode="auto">
                    <a:xfrm rot="5400000">
                      <a:off x="0" y="0"/>
                      <a:ext cx="2689860" cy="567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7AA24" w14:textId="6AD68F4A" w:rsidR="008B7AE1" w:rsidRDefault="008B7AE1" w:rsidP="000252F0"/>
    <w:p w14:paraId="2BC59D2A" w14:textId="77777777" w:rsidR="008B7AE1" w:rsidRDefault="008B7AE1" w:rsidP="000252F0"/>
    <w:p w14:paraId="34442D1F" w14:textId="77777777" w:rsidR="008B7AE1" w:rsidRDefault="008B7AE1" w:rsidP="000252F0"/>
    <w:p w14:paraId="61B6FCDA" w14:textId="776898C2" w:rsidR="00714834" w:rsidRDefault="00487580" w:rsidP="000252F0">
      <w:r>
        <w:t>Beboere</w:t>
      </w:r>
      <w:r w:rsidR="008B7AE1">
        <w:t>,</w:t>
      </w:r>
      <w:r>
        <w:t xml:space="preserve"> der have lyst</w:t>
      </w:r>
      <w:r w:rsidR="008B7AE1">
        <w:t>,</w:t>
      </w:r>
      <w:r>
        <w:t xml:space="preserve"> samledes </w:t>
      </w:r>
      <w:r w:rsidR="008B7AE1">
        <w:t xml:space="preserve">om aftenen </w:t>
      </w:r>
      <w:r>
        <w:t>med medarbejdere for at</w:t>
      </w:r>
      <w:r w:rsidR="008B7AE1">
        <w:t xml:space="preserve"> </w:t>
      </w:r>
      <w:r>
        <w:t>nyde sankthansaften</w:t>
      </w:r>
      <w:r w:rsidR="008B7AE1">
        <w:t xml:space="preserve"> og udsigten til bål i parken.</w:t>
      </w:r>
    </w:p>
    <w:p w14:paraId="37181C78" w14:textId="2B31B414" w:rsidR="00CE3397" w:rsidRPr="00E85E9B" w:rsidRDefault="000252F0" w:rsidP="00E85E9B">
      <w:pPr>
        <w:pStyle w:val="Overskrift1"/>
        <w:numPr>
          <w:ilvl w:val="0"/>
          <w:numId w:val="0"/>
        </w:numPr>
        <w:ind w:left="432" w:hanging="432"/>
        <w:rPr>
          <w:rStyle w:val="Overskrift1Tegn"/>
          <w:rFonts w:eastAsiaTheme="minorHAnsi"/>
          <w:b/>
          <w:bCs/>
        </w:rPr>
      </w:pPr>
      <w:r w:rsidRPr="000252F0">
        <w:rPr>
          <w:rFonts w:eastAsiaTheme="minorHAnsi"/>
          <w:noProof/>
        </w:rPr>
        <w:lastRenderedPageBreak/>
        <w:drawing>
          <wp:anchor distT="0" distB="0" distL="114300" distR="114300" simplePos="0" relativeHeight="251764224" behindDoc="0" locked="0" layoutInCell="1" allowOverlap="1" wp14:anchorId="20BA63A1" wp14:editId="6AB42F50">
            <wp:simplePos x="0" y="0"/>
            <wp:positionH relativeFrom="column">
              <wp:posOffset>3669665</wp:posOffset>
            </wp:positionH>
            <wp:positionV relativeFrom="paragraph">
              <wp:posOffset>310515</wp:posOffset>
            </wp:positionV>
            <wp:extent cx="2653665" cy="1788160"/>
            <wp:effectExtent l="0" t="0" r="0" b="2540"/>
            <wp:wrapThrough wrapText="bothSides">
              <wp:wrapPolygon edited="0">
                <wp:start x="0" y="0"/>
                <wp:lineTo x="0" y="21401"/>
                <wp:lineTo x="21398" y="21401"/>
                <wp:lineTo x="21398" y="0"/>
                <wp:lineTo x="0" y="0"/>
              </wp:wrapPolygon>
            </wp:wrapThrough>
            <wp:docPr id="47" name="Billede 4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descr="#Decorative"/>
                    <pic:cNvPicPr/>
                  </pic:nvPicPr>
                  <pic:blipFill>
                    <a:blip r:embed="rId34" cstate="email">
                      <a:extLst>
                        <a:ext uri="{28A0092B-C50C-407E-A947-70E740481C1C}">
                          <a14:useLocalDpi xmlns:a14="http://schemas.microsoft.com/office/drawing/2010/main"/>
                        </a:ext>
                      </a:extLst>
                    </a:blip>
                    <a:stretch>
                      <a:fillRect/>
                    </a:stretch>
                  </pic:blipFill>
                  <pic:spPr>
                    <a:xfrm>
                      <a:off x="0" y="0"/>
                      <a:ext cx="2653665" cy="1788160"/>
                    </a:xfrm>
                    <a:prstGeom prst="rect">
                      <a:avLst/>
                    </a:prstGeom>
                  </pic:spPr>
                </pic:pic>
              </a:graphicData>
            </a:graphic>
            <wp14:sizeRelH relativeFrom="page">
              <wp14:pctWidth>0</wp14:pctWidth>
            </wp14:sizeRelH>
            <wp14:sizeRelV relativeFrom="page">
              <wp14:pctHeight>0</wp14:pctHeight>
            </wp14:sizeRelV>
          </wp:anchor>
        </w:drawing>
      </w:r>
      <w:r w:rsidR="00CE3397" w:rsidRPr="00E85E9B">
        <w:rPr>
          <w:rStyle w:val="Overskrift1Tegn"/>
          <w:rFonts w:eastAsiaTheme="minorHAnsi"/>
          <w:b/>
          <w:bCs/>
        </w:rPr>
        <w:t>Nyt om beboere</w:t>
      </w:r>
      <w:bookmarkEnd w:id="8"/>
    </w:p>
    <w:p w14:paraId="664B4ABB" w14:textId="6818D973" w:rsidR="00942C34" w:rsidRDefault="00942C34" w:rsidP="00A26EAA">
      <w:pPr>
        <w:rPr>
          <w:b/>
          <w:bCs/>
          <w:szCs w:val="32"/>
        </w:rPr>
      </w:pPr>
      <w:bookmarkStart w:id="17" w:name="_Hlk161737218"/>
      <w:bookmarkStart w:id="18" w:name="_Hlk154584842"/>
      <w:bookmarkStart w:id="19" w:name="_Hlk138254126"/>
      <w:bookmarkStart w:id="20" w:name="_Hlk79744767"/>
      <w:bookmarkStart w:id="21" w:name="_Hlk93666688"/>
      <w:r>
        <w:rPr>
          <w:b/>
          <w:bCs/>
          <w:szCs w:val="32"/>
        </w:rPr>
        <w:t>Farvel</w:t>
      </w:r>
    </w:p>
    <w:p w14:paraId="5002B3EE" w14:textId="755EC174" w:rsidR="00942C34" w:rsidRPr="00942C34" w:rsidRDefault="00942C34" w:rsidP="00942C34">
      <w:pPr>
        <w:rPr>
          <w:szCs w:val="32"/>
        </w:rPr>
      </w:pPr>
      <w:r>
        <w:rPr>
          <w:szCs w:val="32"/>
        </w:rPr>
        <w:t xml:space="preserve">Et sidste farvel til </w:t>
      </w:r>
      <w:r w:rsidRPr="00942C34">
        <w:rPr>
          <w:szCs w:val="32"/>
        </w:rPr>
        <w:t>Kirsten</w:t>
      </w:r>
      <w:r>
        <w:rPr>
          <w:szCs w:val="32"/>
        </w:rPr>
        <w:t xml:space="preserve"> Hansen, </w:t>
      </w:r>
      <w:r w:rsidRPr="00942C34">
        <w:rPr>
          <w:szCs w:val="32"/>
        </w:rPr>
        <w:t>bolig 30</w:t>
      </w:r>
      <w:r>
        <w:rPr>
          <w:szCs w:val="32"/>
        </w:rPr>
        <w:t>, der gik bort d</w:t>
      </w:r>
      <w:r w:rsidRPr="00942C34">
        <w:rPr>
          <w:szCs w:val="32"/>
        </w:rPr>
        <w:t>en 29</w:t>
      </w:r>
      <w:r>
        <w:rPr>
          <w:szCs w:val="32"/>
        </w:rPr>
        <w:t>. maj 2025</w:t>
      </w:r>
      <w:r w:rsidRPr="00942C34">
        <w:rPr>
          <w:szCs w:val="32"/>
        </w:rPr>
        <w:t>.</w:t>
      </w:r>
    </w:p>
    <w:p w14:paraId="1BC80D21" w14:textId="2291EBC0" w:rsidR="00942C34" w:rsidRPr="00252EC5" w:rsidRDefault="00252EC5" w:rsidP="00A26EAA">
      <w:pPr>
        <w:rPr>
          <w:szCs w:val="32"/>
        </w:rPr>
      </w:pPr>
      <w:r>
        <w:rPr>
          <w:szCs w:val="32"/>
        </w:rPr>
        <w:t xml:space="preserve">Et sidste farvel til </w:t>
      </w:r>
      <w:r w:rsidRPr="00252EC5">
        <w:rPr>
          <w:szCs w:val="32"/>
        </w:rPr>
        <w:t>Aase Moldow</w:t>
      </w:r>
      <w:r>
        <w:rPr>
          <w:szCs w:val="32"/>
        </w:rPr>
        <w:t>, b</w:t>
      </w:r>
      <w:r w:rsidRPr="00252EC5">
        <w:rPr>
          <w:szCs w:val="32"/>
        </w:rPr>
        <w:t>olig 35</w:t>
      </w:r>
      <w:r>
        <w:rPr>
          <w:szCs w:val="32"/>
        </w:rPr>
        <w:t xml:space="preserve">, der gik bort den </w:t>
      </w:r>
      <w:r w:rsidRPr="00252EC5">
        <w:rPr>
          <w:szCs w:val="32"/>
        </w:rPr>
        <w:t>30</w:t>
      </w:r>
      <w:r>
        <w:rPr>
          <w:szCs w:val="32"/>
        </w:rPr>
        <w:t>. maj 2025.</w:t>
      </w:r>
    </w:p>
    <w:p w14:paraId="2774F3C0" w14:textId="74E8F50F" w:rsidR="00942C34" w:rsidRDefault="00942C34" w:rsidP="00A26EAA">
      <w:pPr>
        <w:rPr>
          <w:b/>
          <w:bCs/>
          <w:szCs w:val="32"/>
        </w:rPr>
      </w:pPr>
      <w:r w:rsidRPr="002F7A43">
        <w:rPr>
          <w:noProof/>
          <w:szCs w:val="32"/>
          <w:highlight w:val="yellow"/>
        </w:rPr>
        <w:drawing>
          <wp:anchor distT="0" distB="0" distL="114300" distR="114300" simplePos="0" relativeHeight="251723264" behindDoc="0" locked="0" layoutInCell="1" allowOverlap="1" wp14:anchorId="24DD8601" wp14:editId="42693FBB">
            <wp:simplePos x="0" y="0"/>
            <wp:positionH relativeFrom="margin">
              <wp:posOffset>3789213</wp:posOffset>
            </wp:positionH>
            <wp:positionV relativeFrom="paragraph">
              <wp:posOffset>282701</wp:posOffset>
            </wp:positionV>
            <wp:extent cx="2455545" cy="2313940"/>
            <wp:effectExtent l="0" t="0" r="1905" b="0"/>
            <wp:wrapThrough wrapText="bothSides">
              <wp:wrapPolygon edited="0">
                <wp:start x="0" y="0"/>
                <wp:lineTo x="0" y="21339"/>
                <wp:lineTo x="21449" y="21339"/>
                <wp:lineTo x="21449" y="0"/>
                <wp:lineTo x="0" y="0"/>
              </wp:wrapPolygon>
            </wp:wrapThrough>
            <wp:docPr id="41" name="Billede 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descr="#Decorativ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455545" cy="231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13095" w14:textId="74441C81" w:rsidR="009E4D95" w:rsidRDefault="00134A21" w:rsidP="00A26EAA">
      <w:pPr>
        <w:rPr>
          <w:b/>
          <w:bCs/>
          <w:szCs w:val="32"/>
        </w:rPr>
      </w:pPr>
      <w:r w:rsidRPr="002F7A43">
        <w:rPr>
          <w:b/>
          <w:bCs/>
          <w:szCs w:val="32"/>
        </w:rPr>
        <w:t>Velkommen</w:t>
      </w:r>
    </w:p>
    <w:p w14:paraId="511517B7" w14:textId="429BFA5F" w:rsidR="00C42529" w:rsidRPr="009E4D95" w:rsidRDefault="00C42529" w:rsidP="00C42529">
      <w:pPr>
        <w:rPr>
          <w:szCs w:val="32"/>
        </w:rPr>
      </w:pPr>
      <w:r>
        <w:rPr>
          <w:szCs w:val="32"/>
        </w:rPr>
        <w:t>Else Johanne Clausen er flyttet ind i bolig 30 den 23. juni 2025. Else bydes velkommen.</w:t>
      </w:r>
    </w:p>
    <w:p w14:paraId="55D9CD48" w14:textId="6C2C4A5D" w:rsidR="00C42529" w:rsidRPr="00C42529" w:rsidRDefault="00C42529" w:rsidP="00A26EAA">
      <w:pPr>
        <w:rPr>
          <w:szCs w:val="32"/>
        </w:rPr>
      </w:pPr>
      <w:r w:rsidRPr="00C42529">
        <w:rPr>
          <w:szCs w:val="32"/>
        </w:rPr>
        <w:t>Susanne Schwer er flyttet ind i bolig 35 den 24. juni 2025. Susanne bydes velkommen.</w:t>
      </w:r>
    </w:p>
    <w:bookmarkEnd w:id="12"/>
    <w:bookmarkEnd w:id="17"/>
    <w:p w14:paraId="15748179" w14:textId="081CC790" w:rsidR="0029616A" w:rsidRDefault="0029616A" w:rsidP="008D5925">
      <w:pPr>
        <w:rPr>
          <w:b/>
          <w:bCs/>
          <w:szCs w:val="32"/>
        </w:rPr>
      </w:pPr>
    </w:p>
    <w:p w14:paraId="4536D8EE" w14:textId="2DF41812" w:rsidR="005B0789" w:rsidRPr="002F7A43" w:rsidRDefault="00DB459B" w:rsidP="008D5925">
      <w:pPr>
        <w:rPr>
          <w:b/>
          <w:bCs/>
          <w:szCs w:val="32"/>
        </w:rPr>
      </w:pPr>
      <w:r w:rsidRPr="00DB459B">
        <w:rPr>
          <w:noProof/>
          <w:szCs w:val="32"/>
        </w:rPr>
        <w:drawing>
          <wp:anchor distT="0" distB="0" distL="114300" distR="114300" simplePos="0" relativeHeight="251632128" behindDoc="0" locked="0" layoutInCell="1" allowOverlap="1" wp14:anchorId="54B45043" wp14:editId="1C851E01">
            <wp:simplePos x="0" y="0"/>
            <wp:positionH relativeFrom="column">
              <wp:posOffset>3791585</wp:posOffset>
            </wp:positionH>
            <wp:positionV relativeFrom="paragraph">
              <wp:posOffset>12700</wp:posOffset>
            </wp:positionV>
            <wp:extent cx="2377440" cy="1812925"/>
            <wp:effectExtent l="0" t="0" r="3810" b="0"/>
            <wp:wrapThrough wrapText="bothSides">
              <wp:wrapPolygon edited="0">
                <wp:start x="0" y="0"/>
                <wp:lineTo x="0" y="21335"/>
                <wp:lineTo x="21462" y="21335"/>
                <wp:lineTo x="21462" y="0"/>
                <wp:lineTo x="0" y="0"/>
              </wp:wrapPolygon>
            </wp:wrapThrough>
            <wp:docPr id="5" name="Billed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Decorativ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377440" cy="181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789" w:rsidRPr="002F7A43">
        <w:rPr>
          <w:b/>
          <w:bCs/>
          <w:szCs w:val="32"/>
        </w:rPr>
        <w:t>Fødselsdage</w:t>
      </w:r>
    </w:p>
    <w:p w14:paraId="61D458BF" w14:textId="77777777" w:rsidR="00DB459B" w:rsidRDefault="00B540FF" w:rsidP="00BE75D5">
      <w:pPr>
        <w:rPr>
          <w:szCs w:val="32"/>
        </w:rPr>
      </w:pPr>
      <w:bookmarkStart w:id="22" w:name="_Hlk106981261"/>
      <w:bookmarkStart w:id="23" w:name="_Hlk114662903"/>
      <w:bookmarkStart w:id="24" w:name="_Hlk120017712"/>
      <w:bookmarkStart w:id="25" w:name="_Hlk123121931"/>
      <w:bookmarkStart w:id="26" w:name="_Hlk151545230"/>
      <w:bookmarkEnd w:id="13"/>
      <w:bookmarkEnd w:id="14"/>
      <w:bookmarkEnd w:id="15"/>
      <w:bookmarkEnd w:id="18"/>
      <w:bookmarkEnd w:id="19"/>
      <w:bookmarkEnd w:id="20"/>
      <w:bookmarkEnd w:id="21"/>
      <w:r w:rsidRPr="00DB459B">
        <w:rPr>
          <w:szCs w:val="32"/>
        </w:rPr>
        <w:t xml:space="preserve">Helen Bülow Rasmussen, bolig 14, ønskes tillykke med fødselsdagen den 3. august. </w:t>
      </w:r>
    </w:p>
    <w:p w14:paraId="4E601D0D" w14:textId="024BB890" w:rsidR="00BE75D5" w:rsidRPr="00DB459B" w:rsidRDefault="00B540FF" w:rsidP="00BE75D5">
      <w:pPr>
        <w:rPr>
          <w:szCs w:val="32"/>
        </w:rPr>
      </w:pPr>
      <w:r w:rsidRPr="00DB459B">
        <w:rPr>
          <w:szCs w:val="32"/>
        </w:rPr>
        <w:t>Niels Jørgen Christensen</w:t>
      </w:r>
      <w:r w:rsidR="00D0307E" w:rsidRPr="00DB459B">
        <w:rPr>
          <w:szCs w:val="32"/>
        </w:rPr>
        <w:t xml:space="preserve">, bolig </w:t>
      </w:r>
      <w:r w:rsidRPr="00DB459B">
        <w:rPr>
          <w:szCs w:val="32"/>
        </w:rPr>
        <w:t>25</w:t>
      </w:r>
      <w:r w:rsidR="00D0307E" w:rsidRPr="00DB459B">
        <w:rPr>
          <w:szCs w:val="32"/>
        </w:rPr>
        <w:t xml:space="preserve">, </w:t>
      </w:r>
      <w:r w:rsidR="00BE75D5" w:rsidRPr="00DB459B">
        <w:rPr>
          <w:szCs w:val="32"/>
        </w:rPr>
        <w:t xml:space="preserve">ønskes tillykke med fødselsdagen den </w:t>
      </w:r>
      <w:r w:rsidRPr="00DB459B">
        <w:rPr>
          <w:szCs w:val="32"/>
        </w:rPr>
        <w:t>8. august</w:t>
      </w:r>
      <w:r w:rsidR="00695AB2" w:rsidRPr="00DB459B">
        <w:rPr>
          <w:szCs w:val="32"/>
        </w:rPr>
        <w:t xml:space="preserve">. </w:t>
      </w:r>
    </w:p>
    <w:p w14:paraId="76542C51" w14:textId="4E4DFEB9" w:rsidR="00B540FF" w:rsidRPr="00DB459B" w:rsidRDefault="00DB459B" w:rsidP="00B540FF">
      <w:pPr>
        <w:rPr>
          <w:szCs w:val="32"/>
        </w:rPr>
      </w:pPr>
      <w:bookmarkStart w:id="27" w:name="_Hlk164843678"/>
      <w:bookmarkEnd w:id="16"/>
      <w:r w:rsidRPr="00DB459B">
        <w:rPr>
          <w:szCs w:val="32"/>
        </w:rPr>
        <w:t>Karin Rose</w:t>
      </w:r>
      <w:r w:rsidR="00B540FF" w:rsidRPr="00DB459B">
        <w:rPr>
          <w:szCs w:val="32"/>
        </w:rPr>
        <w:t>,</w:t>
      </w:r>
      <w:r w:rsidRPr="00DB459B">
        <w:rPr>
          <w:szCs w:val="32"/>
        </w:rPr>
        <w:t xml:space="preserve"> bolig 38,</w:t>
      </w:r>
      <w:r w:rsidR="00B540FF" w:rsidRPr="00DB459B">
        <w:rPr>
          <w:szCs w:val="32"/>
        </w:rPr>
        <w:t xml:space="preserve"> ønskes tillykke med fødselsdagen den </w:t>
      </w:r>
      <w:r w:rsidRPr="00DB459B">
        <w:rPr>
          <w:szCs w:val="32"/>
        </w:rPr>
        <w:t>15</w:t>
      </w:r>
      <w:r w:rsidR="00B540FF" w:rsidRPr="00DB459B">
        <w:rPr>
          <w:szCs w:val="32"/>
        </w:rPr>
        <w:t xml:space="preserve">. august. </w:t>
      </w:r>
    </w:p>
    <w:p w14:paraId="16350509" w14:textId="06360C03" w:rsidR="00B540FF" w:rsidRPr="009E4D95" w:rsidRDefault="00DB459B" w:rsidP="00B540FF">
      <w:pPr>
        <w:rPr>
          <w:szCs w:val="32"/>
        </w:rPr>
      </w:pPr>
      <w:r w:rsidRPr="00DB459B">
        <w:rPr>
          <w:szCs w:val="32"/>
        </w:rPr>
        <w:t>Johanne Steffensen, bolig 43</w:t>
      </w:r>
      <w:r w:rsidR="00B540FF" w:rsidRPr="00DB459B">
        <w:rPr>
          <w:szCs w:val="32"/>
        </w:rPr>
        <w:t xml:space="preserve">, ønskes tillykke med fødselsdagen den </w:t>
      </w:r>
      <w:r w:rsidRPr="00DB459B">
        <w:rPr>
          <w:szCs w:val="32"/>
        </w:rPr>
        <w:t>25</w:t>
      </w:r>
      <w:r w:rsidR="00B540FF" w:rsidRPr="00DB459B">
        <w:rPr>
          <w:szCs w:val="32"/>
        </w:rPr>
        <w:t>. august.</w:t>
      </w:r>
      <w:r w:rsidR="00B540FF" w:rsidRPr="009E4D95">
        <w:rPr>
          <w:szCs w:val="32"/>
        </w:rPr>
        <w:t xml:space="preserve"> </w:t>
      </w:r>
    </w:p>
    <w:p w14:paraId="119CC828" w14:textId="3C8735B2" w:rsidR="00166B4C" w:rsidRPr="002F7A43" w:rsidRDefault="00195B62" w:rsidP="00D07C0D">
      <w:pPr>
        <w:pStyle w:val="Overskrift1"/>
        <w:numPr>
          <w:ilvl w:val="0"/>
          <w:numId w:val="0"/>
        </w:numPr>
        <w:ind w:left="432" w:hanging="432"/>
      </w:pPr>
      <w:r w:rsidRPr="002F7A43">
        <w:rPr>
          <w:noProof/>
        </w:rPr>
        <w:lastRenderedPageBreak/>
        <w:drawing>
          <wp:anchor distT="0" distB="0" distL="114300" distR="114300" simplePos="0" relativeHeight="251625984" behindDoc="0" locked="0" layoutInCell="1" allowOverlap="1" wp14:anchorId="68228117" wp14:editId="1D6ADC96">
            <wp:simplePos x="0" y="0"/>
            <wp:positionH relativeFrom="column">
              <wp:posOffset>3038475</wp:posOffset>
            </wp:positionH>
            <wp:positionV relativeFrom="paragraph">
              <wp:posOffset>0</wp:posOffset>
            </wp:positionV>
            <wp:extent cx="2940050" cy="2241550"/>
            <wp:effectExtent l="0" t="0" r="0" b="6350"/>
            <wp:wrapThrough wrapText="bothSides">
              <wp:wrapPolygon edited="0">
                <wp:start x="0" y="0"/>
                <wp:lineTo x="0" y="21478"/>
                <wp:lineTo x="21413" y="21478"/>
                <wp:lineTo x="21413" y="0"/>
                <wp:lineTo x="0" y="0"/>
              </wp:wrapPolygon>
            </wp:wrapThrough>
            <wp:docPr id="58" name="Billede 5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lede 58" descr="#Decorativ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2940050" cy="224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B4C" w:rsidRPr="002F7A43">
        <w:t>Nyt om ansatte</w:t>
      </w:r>
      <w:r w:rsidR="00AB0FA7" w:rsidRPr="002F7A43">
        <w:tab/>
      </w:r>
    </w:p>
    <w:p w14:paraId="0E23B032" w14:textId="6200B603" w:rsidR="002D2927" w:rsidRPr="005A47B0" w:rsidRDefault="002D2927" w:rsidP="00364FC7">
      <w:bookmarkStart w:id="28" w:name="_Hlk74124501"/>
      <w:bookmarkStart w:id="29" w:name="_Hlk75341482"/>
      <w:r w:rsidRPr="005A47B0">
        <w:t>Sanne Hø</w:t>
      </w:r>
      <w:r w:rsidR="008B7AE1" w:rsidRPr="005A47B0">
        <w:t>yer, social- og sundhedsassistent på 1. sal, er tilbage nogle timer hver dag på Salem efter langtidssygdom. Sanne bydes velkommen tilbage.</w:t>
      </w:r>
    </w:p>
    <w:p w14:paraId="6C92B3CC" w14:textId="77777777" w:rsidR="002D2927" w:rsidRDefault="002D2927">
      <w:pPr>
        <w:rPr>
          <w:rFonts w:asciiTheme="majorHAnsi" w:eastAsia="Times New Roman" w:hAnsiTheme="majorHAnsi" w:cs="Arial"/>
          <w:b/>
          <w:bCs/>
          <w:color w:val="1F7CFF" w:themeColor="accent1" w:themeTint="80"/>
          <w:sz w:val="40"/>
          <w:szCs w:val="32"/>
        </w:rPr>
      </w:pPr>
      <w:bookmarkStart w:id="30" w:name="_Toc93657067"/>
      <w:bookmarkStart w:id="31" w:name="_Hlk88048404"/>
      <w:bookmarkStart w:id="32" w:name="_Hlk75850703"/>
      <w:bookmarkStart w:id="33" w:name="_Hlk193889629"/>
      <w:bookmarkEnd w:id="22"/>
      <w:bookmarkEnd w:id="23"/>
      <w:bookmarkEnd w:id="24"/>
      <w:bookmarkEnd w:id="25"/>
      <w:bookmarkEnd w:id="26"/>
      <w:bookmarkEnd w:id="27"/>
      <w:bookmarkEnd w:id="28"/>
      <w:bookmarkEnd w:id="29"/>
    </w:p>
    <w:p w14:paraId="75921207" w14:textId="77777777" w:rsidR="005A47B0" w:rsidRDefault="005A47B0">
      <w:pPr>
        <w:rPr>
          <w:rFonts w:asciiTheme="majorHAnsi" w:eastAsia="Times New Roman" w:hAnsiTheme="majorHAnsi" w:cs="Arial"/>
          <w:b/>
          <w:bCs/>
          <w:color w:val="1F7CFF" w:themeColor="accent1" w:themeTint="80"/>
          <w:sz w:val="40"/>
          <w:szCs w:val="32"/>
        </w:rPr>
      </w:pPr>
    </w:p>
    <w:p w14:paraId="6B3FBE96" w14:textId="7FF4AAF2" w:rsidR="008122DA" w:rsidRDefault="008122DA">
      <w:pPr>
        <w:rPr>
          <w:rFonts w:asciiTheme="majorHAnsi" w:eastAsia="Times New Roman" w:hAnsiTheme="majorHAnsi" w:cs="Arial"/>
          <w:b/>
          <w:bCs/>
          <w:color w:val="1F7CFF" w:themeColor="accent1" w:themeTint="80"/>
          <w:sz w:val="40"/>
          <w:szCs w:val="32"/>
        </w:rPr>
      </w:pPr>
    </w:p>
    <w:p w14:paraId="423D0D6F" w14:textId="139F8F0E" w:rsidR="00541E3B" w:rsidRPr="002F7A43" w:rsidRDefault="00202C56" w:rsidP="00541E3B">
      <w:pPr>
        <w:pStyle w:val="Overskrift1"/>
        <w:numPr>
          <w:ilvl w:val="0"/>
          <w:numId w:val="0"/>
        </w:numPr>
        <w:ind w:left="432" w:hanging="432"/>
      </w:pPr>
      <w:r w:rsidRPr="002F7A43">
        <w:t>Den varme</w:t>
      </w:r>
      <w:r w:rsidR="002520FA">
        <w:t xml:space="preserve"> menu</w:t>
      </w:r>
      <w:r w:rsidRPr="002F7A43">
        <w:t xml:space="preserve"> </w:t>
      </w:r>
      <w:r w:rsidR="0029616A">
        <w:t>ju</w:t>
      </w:r>
      <w:r w:rsidR="006936AE">
        <w:t>l</w:t>
      </w:r>
      <w:r w:rsidR="0029616A">
        <w:t>i</w:t>
      </w:r>
      <w:r w:rsidR="00BB7035" w:rsidRPr="002F7A43">
        <w:t xml:space="preserve"> </w:t>
      </w:r>
      <w:r w:rsidR="00541E3B" w:rsidRPr="002F7A43">
        <w:t>202</w:t>
      </w:r>
      <w:bookmarkEnd w:id="30"/>
      <w:r w:rsidR="0010021B" w:rsidRPr="002F7A43">
        <w:t>5</w:t>
      </w:r>
    </w:p>
    <w:p w14:paraId="490FFCA7" w14:textId="4F9E920A" w:rsidR="007E2057" w:rsidRPr="002F7A43" w:rsidRDefault="0088166C" w:rsidP="006440ED">
      <w:pPr>
        <w:rPr>
          <w:rFonts w:ascii="Droid serife" w:hAnsi="Droid serife"/>
          <w:b/>
          <w:bCs/>
        </w:rPr>
      </w:pPr>
      <w:r w:rsidRPr="002F7A43">
        <w:rPr>
          <w:noProof/>
        </w:rPr>
        <w:drawing>
          <wp:inline distT="0" distB="0" distL="0" distR="0" wp14:anchorId="4C3E6E80" wp14:editId="3CA02AA8">
            <wp:extent cx="5848984" cy="1226820"/>
            <wp:effectExtent l="0" t="0" r="0" b="0"/>
            <wp:docPr id="32" name="Billede 3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Decorativ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859141" cy="1228950"/>
                    </a:xfrm>
                    <a:prstGeom prst="rect">
                      <a:avLst/>
                    </a:prstGeom>
                    <a:ln>
                      <a:noFill/>
                    </a:ln>
                    <a:extLst>
                      <a:ext uri="{53640926-AAD7-44D8-BBD7-CCE9431645EC}">
                        <a14:shadowObscured xmlns:a14="http://schemas.microsoft.com/office/drawing/2010/main"/>
                      </a:ext>
                    </a:extLst>
                  </pic:spPr>
                </pic:pic>
              </a:graphicData>
            </a:graphic>
          </wp:inline>
        </w:drawing>
      </w:r>
      <w:bookmarkStart w:id="34" w:name="_Toc93657068"/>
      <w:bookmarkStart w:id="35" w:name="_Hlk80365508"/>
      <w:bookmarkStart w:id="36" w:name="_Hlk92182047"/>
      <w:bookmarkStart w:id="37" w:name="_Hlk72508962"/>
      <w:bookmarkStart w:id="38" w:name="_Hlk70068364"/>
      <w:bookmarkStart w:id="39" w:name="_Hlk69818401"/>
      <w:bookmarkStart w:id="40" w:name="_Hlk72830164"/>
      <w:bookmarkStart w:id="41" w:name="_Hlk75354422"/>
      <w:bookmarkStart w:id="42" w:name="_Hlk69306379"/>
      <w:bookmarkStart w:id="43" w:name="_Hlk80711095"/>
      <w:bookmarkStart w:id="44" w:name="_Hlk86232552"/>
      <w:bookmarkStart w:id="45" w:name="_Hlk86154613"/>
      <w:bookmarkStart w:id="46" w:name="_Hlk86236075"/>
      <w:bookmarkStart w:id="47" w:name="_Hlk85790674"/>
      <w:bookmarkStart w:id="48" w:name="_Hlk88738394"/>
      <w:bookmarkStart w:id="49" w:name="_Hlk112245725"/>
      <w:bookmarkStart w:id="50" w:name="_Hlk106102283"/>
      <w:bookmarkStart w:id="51" w:name="_Hlk105762481"/>
      <w:bookmarkEnd w:id="31"/>
      <w:r w:rsidR="006440ED" w:rsidRPr="002F7A43">
        <w:rPr>
          <w:rFonts w:ascii="Droid serife" w:hAnsi="Droid serife"/>
          <w:b/>
          <w:bCs/>
        </w:rPr>
        <w:t xml:space="preserve"> </w:t>
      </w:r>
    </w:p>
    <w:p w14:paraId="631ACE64" w14:textId="77777777" w:rsidR="00B540FF" w:rsidRDefault="00B540FF" w:rsidP="00B540FF">
      <w:pPr>
        <w:jc w:val="center"/>
        <w:rPr>
          <w:rFonts w:ascii="Droid Serif" w:hAnsi="Droid Serif" w:cs="Droid Serif"/>
          <w:b/>
          <w:szCs w:val="32"/>
        </w:rPr>
      </w:pPr>
      <w:bookmarkStart w:id="52" w:name="_Hlk201825580"/>
      <w:bookmarkStart w:id="53" w:name="_Hlk120090946"/>
      <w:bookmarkStart w:id="54" w:name="_Hlk125455143"/>
      <w:bookmarkStart w:id="55" w:name="_Hlk123121847"/>
      <w:r w:rsidRPr="000A2B80">
        <w:rPr>
          <w:rFonts w:ascii="Droid Serif" w:hAnsi="Droid Serif" w:cs="Droid Serif"/>
          <w:b/>
          <w:szCs w:val="32"/>
        </w:rPr>
        <w:t>Til aften serveres to retter mad på Salem</w:t>
      </w:r>
    </w:p>
    <w:p w14:paraId="014D2F29" w14:textId="22530284" w:rsidR="002D2927" w:rsidRPr="008B7AE1" w:rsidRDefault="00B540FF" w:rsidP="00B540FF">
      <w:pPr>
        <w:jc w:val="center"/>
        <w:rPr>
          <w:rFonts w:ascii="Droid Serif" w:hAnsi="Droid Serif" w:cs="Droid Serif"/>
          <w:b/>
          <w:sz w:val="24"/>
          <w:szCs w:val="24"/>
        </w:rPr>
      </w:pPr>
      <w:r w:rsidRPr="008B7AE1">
        <w:rPr>
          <w:rFonts w:ascii="Droid Serif" w:hAnsi="Droid Serif" w:cs="Droid Serif"/>
          <w:b/>
          <w:sz w:val="24"/>
          <w:szCs w:val="24"/>
        </w:rPr>
        <w:t>Kødtypen i hovedretten:</w:t>
      </w:r>
    </w:p>
    <w:p w14:paraId="166CCC3D" w14:textId="6594465C" w:rsidR="00B540FF" w:rsidRPr="00B836D8" w:rsidRDefault="008B7AE1" w:rsidP="00B540FF">
      <w:pPr>
        <w:jc w:val="center"/>
        <w:rPr>
          <w:rFonts w:ascii="Droid Serif" w:hAnsi="Droid Serif" w:cs="Droid Serif"/>
          <w:b/>
          <w:sz w:val="24"/>
          <w:szCs w:val="24"/>
        </w:rPr>
      </w:pPr>
      <w:r w:rsidRPr="002D2927">
        <w:rPr>
          <w:rStyle w:val="Ulstomtale"/>
          <w:rFonts w:ascii="Segoe UI" w:hAnsi="Segoe UI" w:cs="Segoe UI"/>
          <w:noProof/>
          <w:color w:val="000000"/>
          <w:sz w:val="28"/>
          <w:szCs w:val="28"/>
          <w:highlight w:val="yellow"/>
          <w:shd w:val="clear" w:color="auto" w:fill="FFFFFF"/>
        </w:rPr>
        <w:drawing>
          <wp:anchor distT="0" distB="0" distL="114300" distR="114300" simplePos="0" relativeHeight="251789824" behindDoc="1" locked="0" layoutInCell="1" allowOverlap="1" wp14:anchorId="6E2E9F6C" wp14:editId="55116748">
            <wp:simplePos x="0" y="0"/>
            <wp:positionH relativeFrom="column">
              <wp:posOffset>4514536</wp:posOffset>
            </wp:positionH>
            <wp:positionV relativeFrom="paragraph">
              <wp:posOffset>122681</wp:posOffset>
            </wp:positionV>
            <wp:extent cx="238125" cy="257175"/>
            <wp:effectExtent l="0" t="0" r="9525" b="9525"/>
            <wp:wrapNone/>
            <wp:docPr id="477866007" name="Billede 2" descr="Cute fish emoticon, emoji, smiley wearing sunglasses -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66007" name="Billede 2" descr="Cute fish emoticon, emoji, smiley wearing sunglasses - vector illustratio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8125" cy="257175"/>
                    </a:xfrm>
                    <a:prstGeom prst="rect">
                      <a:avLst/>
                    </a:prstGeom>
                    <a:noFill/>
                    <a:ln>
                      <a:noFill/>
                    </a:ln>
                  </pic:spPr>
                </pic:pic>
              </a:graphicData>
            </a:graphic>
          </wp:anchor>
        </w:drawing>
      </w:r>
      <w:r w:rsidR="002D2927" w:rsidRPr="002D2927">
        <w:rPr>
          <w:noProof/>
          <w:sz w:val="28"/>
          <w:szCs w:val="28"/>
        </w:rPr>
        <w:drawing>
          <wp:anchor distT="0" distB="0" distL="114300" distR="114300" simplePos="0" relativeHeight="251776512" behindDoc="1" locked="0" layoutInCell="1" allowOverlap="1" wp14:anchorId="64541F19" wp14:editId="43134380">
            <wp:simplePos x="0" y="0"/>
            <wp:positionH relativeFrom="column">
              <wp:posOffset>2852895</wp:posOffset>
            </wp:positionH>
            <wp:positionV relativeFrom="paragraph">
              <wp:posOffset>72390</wp:posOffset>
            </wp:positionV>
            <wp:extent cx="323850" cy="304800"/>
            <wp:effectExtent l="0" t="0" r="0" b="0"/>
            <wp:wrapNone/>
            <wp:docPr id="1645081192" name="Billede 3" descr="Dove Vector Icon. Isolated White Bird Cartoon Style Emoji, Emoticon  Illustration Stock-vek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81192" name="Billede 3" descr="Dove Vector Icon. Isolated White Bird Cartoon Style Emoji, Emoticon  Illustration Stock-vektor | Adobe Stock"/>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23850" cy="304800"/>
                    </a:xfrm>
                    <a:prstGeom prst="rect">
                      <a:avLst/>
                    </a:prstGeom>
                    <a:noFill/>
                    <a:ln>
                      <a:noFill/>
                    </a:ln>
                  </pic:spPr>
                </pic:pic>
              </a:graphicData>
            </a:graphic>
          </wp:anchor>
        </w:drawing>
      </w:r>
      <w:r w:rsidR="00B540FF" w:rsidRPr="002D2927">
        <w:rPr>
          <w:rFonts w:ascii="Droid Serif" w:hAnsi="Droid Serif" w:cs="Droid Serif"/>
          <w:b/>
          <w:sz w:val="24"/>
          <w:szCs w:val="24"/>
        </w:rPr>
        <w:t xml:space="preserve"> </w:t>
      </w:r>
      <w:r w:rsidR="00B540FF" w:rsidRPr="002D2927">
        <w:rPr>
          <w:rStyle w:val="Ulstomtale"/>
          <w:rFonts w:ascii="Segoe UI" w:hAnsi="Segoe UI" w:cs="Segoe UI"/>
          <w:noProof/>
          <w:color w:val="000000"/>
          <w:sz w:val="24"/>
          <w:szCs w:val="24"/>
          <w:shd w:val="clear" w:color="auto" w:fill="FFFFFF"/>
        </w:rPr>
        <w:drawing>
          <wp:inline distT="0" distB="0" distL="0" distR="0" wp14:anchorId="56CF79F5" wp14:editId="081C5C72">
            <wp:extent cx="209550" cy="219075"/>
            <wp:effectExtent l="0" t="0" r="0" b="9525"/>
            <wp:docPr id="777886692" name="Billede 1" descr="1,948 Cow Emotic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86692" name="Billede 1" descr="1,948 Cow Emoticon Images, Stock Photos, 3D objects, &amp; Vectors |  Shutterstock"/>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9550" cy="219075"/>
                    </a:xfrm>
                    <a:prstGeom prst="rect">
                      <a:avLst/>
                    </a:prstGeom>
                    <a:noFill/>
                    <a:ln>
                      <a:noFill/>
                    </a:ln>
                  </pic:spPr>
                </pic:pic>
              </a:graphicData>
            </a:graphic>
          </wp:inline>
        </w:drawing>
      </w:r>
      <w:r w:rsidR="00B540FF" w:rsidRPr="002D2927">
        <w:rPr>
          <w:rFonts w:ascii="Droid Serif" w:hAnsi="Droid Serif" w:cs="Droid Serif"/>
          <w:b/>
          <w:sz w:val="24"/>
          <w:szCs w:val="24"/>
        </w:rPr>
        <w:t xml:space="preserve"> = oksekød </w:t>
      </w:r>
      <w:r w:rsidR="00B540FF" w:rsidRPr="002D2927">
        <w:rPr>
          <w:rFonts w:ascii="Segoe UI Emoji" w:eastAsia="Segoe UI Emoji" w:hAnsi="Segoe UI Emoji" w:cs="Segoe UI Emoji"/>
          <w:b/>
          <w:bCs/>
          <w:sz w:val="30"/>
          <w:szCs w:val="30"/>
        </w:rPr>
        <w:t>🐷</w:t>
      </w:r>
      <w:r w:rsidR="00B540FF" w:rsidRPr="002D2927">
        <w:rPr>
          <w:rFonts w:ascii="Segoe UI Emoji" w:eastAsia="Segoe UI Emoji" w:hAnsi="Segoe UI Emoji" w:cs="Segoe UI Emoji"/>
          <w:b/>
          <w:bCs/>
          <w:sz w:val="24"/>
          <w:szCs w:val="24"/>
        </w:rPr>
        <w:t xml:space="preserve">= Grisekød       = Fugl </w:t>
      </w:r>
      <w:r w:rsidR="00B540FF" w:rsidRPr="002D2927">
        <w:rPr>
          <w:noProof/>
          <w:sz w:val="30"/>
          <w:szCs w:val="30"/>
        </w:rPr>
        <w:drawing>
          <wp:inline distT="0" distB="0" distL="0" distR="0" wp14:anchorId="735F25EC" wp14:editId="6F155BF7">
            <wp:extent cx="273050" cy="273050"/>
            <wp:effectExtent l="0" t="0" r="0" b="0"/>
            <wp:docPr id="307224892" name="Billede 30722489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4892" name="Billede 307224892" descr="#Decorative"/>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73050" cy="273050"/>
                    </a:xfrm>
                    <a:prstGeom prst="rect">
                      <a:avLst/>
                    </a:prstGeom>
                    <a:noFill/>
                    <a:ln>
                      <a:noFill/>
                    </a:ln>
                  </pic:spPr>
                </pic:pic>
              </a:graphicData>
            </a:graphic>
          </wp:inline>
        </w:drawing>
      </w:r>
      <w:r w:rsidR="00B540FF" w:rsidRPr="002D2927">
        <w:rPr>
          <w:rFonts w:ascii="Segoe UI Emoji" w:eastAsia="Segoe UI Emoji" w:hAnsi="Segoe UI Emoji" w:cs="Segoe UI Emoji"/>
          <w:b/>
          <w:bCs/>
          <w:sz w:val="24"/>
          <w:szCs w:val="24"/>
        </w:rPr>
        <w:t xml:space="preserve"> = Vegetar      =</w:t>
      </w:r>
      <w:r w:rsidR="00B540FF">
        <w:rPr>
          <w:rFonts w:ascii="Segoe UI Emoji" w:eastAsia="Segoe UI Emoji" w:hAnsi="Segoe UI Emoji" w:cs="Segoe UI Emoji"/>
          <w:b/>
          <w:bCs/>
          <w:sz w:val="24"/>
          <w:szCs w:val="24"/>
        </w:rPr>
        <w:t xml:space="preserve"> </w:t>
      </w:r>
      <w:r>
        <w:rPr>
          <w:rFonts w:ascii="Segoe UI Emoji" w:eastAsia="Segoe UI Emoji" w:hAnsi="Segoe UI Emoji" w:cs="Segoe UI Emoji"/>
          <w:b/>
          <w:bCs/>
          <w:sz w:val="24"/>
          <w:szCs w:val="24"/>
        </w:rPr>
        <w:t>fisk</w:t>
      </w:r>
    </w:p>
    <w:tbl>
      <w:tblPr>
        <w:tblStyle w:val="Tabel-Gitter"/>
        <w:tblW w:w="0" w:type="auto"/>
        <w:tblLook w:val="04A0" w:firstRow="1" w:lastRow="0" w:firstColumn="1" w:lastColumn="0" w:noHBand="0" w:noVBand="1"/>
        <w:tblDescription w:val="#AltTextNotRequired"/>
      </w:tblPr>
      <w:tblGrid>
        <w:gridCol w:w="1396"/>
        <w:gridCol w:w="863"/>
        <w:gridCol w:w="1422"/>
        <w:gridCol w:w="3402"/>
        <w:gridCol w:w="2119"/>
      </w:tblGrid>
      <w:tr w:rsidR="00B540FF" w:rsidRPr="000A2B80" w14:paraId="255B0A8E" w14:textId="77777777" w:rsidTr="005F6119">
        <w:trPr>
          <w:cantSplit/>
          <w:tblHeader/>
        </w:trPr>
        <w:tc>
          <w:tcPr>
            <w:tcW w:w="1396" w:type="dxa"/>
          </w:tcPr>
          <w:p w14:paraId="66E407F0" w14:textId="552A5CDF" w:rsidR="00B540FF" w:rsidRPr="000A2B80" w:rsidRDefault="005F6119" w:rsidP="00A8718F">
            <w:pPr>
              <w:rPr>
                <w:rFonts w:ascii="Droid Serif" w:hAnsi="Droid Serif" w:cs="Droid Serif"/>
                <w:szCs w:val="32"/>
              </w:rPr>
            </w:pPr>
            <w:r>
              <w:rPr>
                <w:rFonts w:ascii="Droid Serif" w:hAnsi="Droid Serif" w:cs="Droid Serif"/>
                <w:szCs w:val="32"/>
              </w:rPr>
              <w:t>Ugedag</w:t>
            </w:r>
          </w:p>
        </w:tc>
        <w:tc>
          <w:tcPr>
            <w:tcW w:w="863" w:type="dxa"/>
          </w:tcPr>
          <w:p w14:paraId="551182D7"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Dato</w:t>
            </w:r>
          </w:p>
        </w:tc>
        <w:tc>
          <w:tcPr>
            <w:tcW w:w="1422" w:type="dxa"/>
          </w:tcPr>
          <w:p w14:paraId="1BD5473A"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Forret</w:t>
            </w:r>
          </w:p>
        </w:tc>
        <w:tc>
          <w:tcPr>
            <w:tcW w:w="3402" w:type="dxa"/>
          </w:tcPr>
          <w:p w14:paraId="601A3CBB"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Hovedret</w:t>
            </w:r>
          </w:p>
        </w:tc>
        <w:tc>
          <w:tcPr>
            <w:tcW w:w="2119" w:type="dxa"/>
          </w:tcPr>
          <w:p w14:paraId="6998C8C5"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Dessert</w:t>
            </w:r>
          </w:p>
        </w:tc>
      </w:tr>
      <w:tr w:rsidR="00B540FF" w:rsidRPr="000A2B80" w14:paraId="64EFE056" w14:textId="77777777" w:rsidTr="005F6119">
        <w:trPr>
          <w:cantSplit/>
        </w:trPr>
        <w:tc>
          <w:tcPr>
            <w:tcW w:w="1396" w:type="dxa"/>
          </w:tcPr>
          <w:p w14:paraId="30B0AD06" w14:textId="77777777" w:rsidR="00B540FF" w:rsidRDefault="00B540FF" w:rsidP="00A8718F">
            <w:pPr>
              <w:rPr>
                <w:rFonts w:ascii="Droid Serif" w:hAnsi="Droid Serif" w:cs="Droid Serif"/>
                <w:szCs w:val="32"/>
              </w:rPr>
            </w:pPr>
            <w:r>
              <w:rPr>
                <w:noProof/>
              </w:rPr>
              <w:drawing>
                <wp:anchor distT="0" distB="0" distL="114300" distR="114300" simplePos="0" relativeHeight="251775488" behindDoc="1" locked="0" layoutInCell="1" allowOverlap="1" wp14:anchorId="1861E144" wp14:editId="77F63E40">
                  <wp:simplePos x="0" y="0"/>
                  <wp:positionH relativeFrom="column">
                    <wp:posOffset>128270</wp:posOffset>
                  </wp:positionH>
                  <wp:positionV relativeFrom="paragraph">
                    <wp:posOffset>239395</wp:posOffset>
                  </wp:positionV>
                  <wp:extent cx="485775" cy="483235"/>
                  <wp:effectExtent l="0" t="0" r="9525" b="0"/>
                  <wp:wrapNone/>
                  <wp:docPr id="6" name="Billede 5" descr="SPAIN FLAG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5" descr="SPAIN FLAG BADG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85775" cy="483235"/>
                          </a:xfrm>
                          <a:prstGeom prst="rect">
                            <a:avLst/>
                          </a:prstGeom>
                          <a:noFill/>
                          <a:ln>
                            <a:noFill/>
                          </a:ln>
                        </pic:spPr>
                      </pic:pic>
                    </a:graphicData>
                  </a:graphic>
                </wp:anchor>
              </w:drawing>
            </w:r>
            <w:r w:rsidRPr="000A2B80">
              <w:rPr>
                <w:rFonts w:ascii="Droid Serif" w:hAnsi="Droid Serif" w:cs="Droid Serif"/>
                <w:szCs w:val="32"/>
              </w:rPr>
              <w:t>Tirsdag</w:t>
            </w:r>
          </w:p>
          <w:p w14:paraId="04EA84F1" w14:textId="77777777" w:rsidR="00B540FF" w:rsidRPr="000A2B80" w:rsidRDefault="00B540FF" w:rsidP="00A8718F">
            <w:pPr>
              <w:rPr>
                <w:rFonts w:ascii="Droid Serif" w:hAnsi="Droid Serif" w:cs="Droid Serif"/>
                <w:szCs w:val="32"/>
              </w:rPr>
            </w:pPr>
          </w:p>
        </w:tc>
        <w:tc>
          <w:tcPr>
            <w:tcW w:w="863" w:type="dxa"/>
          </w:tcPr>
          <w:p w14:paraId="33FAC926" w14:textId="77777777" w:rsidR="00B540FF" w:rsidRDefault="00B540FF" w:rsidP="00A8718F">
            <w:pPr>
              <w:rPr>
                <w:rFonts w:ascii="Droid Serif" w:hAnsi="Droid Serif" w:cs="Droid Serif"/>
                <w:szCs w:val="32"/>
              </w:rPr>
            </w:pPr>
            <w:r w:rsidRPr="000A2B80">
              <w:rPr>
                <w:rFonts w:ascii="Droid Serif" w:hAnsi="Droid Serif" w:cs="Droid Serif"/>
                <w:szCs w:val="32"/>
              </w:rPr>
              <w:t>1.</w:t>
            </w:r>
          </w:p>
          <w:p w14:paraId="3703881A"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1D892A5C" w14:textId="77777777" w:rsidR="00B540FF" w:rsidRPr="000A2B80" w:rsidRDefault="00B540FF" w:rsidP="00A8718F">
            <w:pPr>
              <w:rPr>
                <w:rFonts w:ascii="Droid Serif" w:hAnsi="Droid Serif" w:cs="Droid Serif"/>
                <w:szCs w:val="32"/>
              </w:rPr>
            </w:pPr>
            <w:r>
              <w:rPr>
                <w:rFonts w:ascii="Droid Serif" w:hAnsi="Droid Serif" w:cs="Droid Serif"/>
                <w:szCs w:val="32"/>
              </w:rPr>
              <w:t>Gazpacho med brød</w:t>
            </w:r>
          </w:p>
        </w:tc>
        <w:tc>
          <w:tcPr>
            <w:tcW w:w="3402" w:type="dxa"/>
          </w:tcPr>
          <w:p w14:paraId="322AC7E4" w14:textId="77777777" w:rsidR="00B540FF" w:rsidRDefault="00B540FF" w:rsidP="00A8718F">
            <w:pPr>
              <w:rPr>
                <w:rFonts w:ascii="Droid Serif" w:hAnsi="Droid Serif" w:cs="Droid Serif"/>
                <w:szCs w:val="32"/>
              </w:rPr>
            </w:pPr>
            <w:r>
              <w:rPr>
                <w:rFonts w:ascii="Droid Serif" w:hAnsi="Droid Serif" w:cs="Droid Serif"/>
                <w:szCs w:val="32"/>
              </w:rPr>
              <w:t>Tortilla med chorizo med salat og dressing</w:t>
            </w:r>
          </w:p>
        </w:tc>
        <w:tc>
          <w:tcPr>
            <w:tcW w:w="2119" w:type="dxa"/>
          </w:tcPr>
          <w:p w14:paraId="2E433FB5" w14:textId="77777777" w:rsidR="00B540FF" w:rsidRDefault="00B540FF" w:rsidP="00A8718F">
            <w:pPr>
              <w:rPr>
                <w:rFonts w:ascii="Droid Serif" w:hAnsi="Droid Serif" w:cs="Droid Serif"/>
                <w:szCs w:val="32"/>
              </w:rPr>
            </w:pPr>
          </w:p>
        </w:tc>
      </w:tr>
      <w:tr w:rsidR="00B540FF" w:rsidRPr="000A2B80" w14:paraId="2F809AD0" w14:textId="77777777" w:rsidTr="005F6119">
        <w:trPr>
          <w:cantSplit/>
        </w:trPr>
        <w:tc>
          <w:tcPr>
            <w:tcW w:w="1396" w:type="dxa"/>
          </w:tcPr>
          <w:p w14:paraId="617E3E6C"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Onsdag</w:t>
            </w:r>
          </w:p>
        </w:tc>
        <w:tc>
          <w:tcPr>
            <w:tcW w:w="863" w:type="dxa"/>
          </w:tcPr>
          <w:p w14:paraId="432DA6C0" w14:textId="77777777" w:rsidR="00B540FF" w:rsidRPr="000A2B80" w:rsidRDefault="00B540FF" w:rsidP="00A8718F">
            <w:pPr>
              <w:rPr>
                <w:rFonts w:ascii="Droid Serif" w:hAnsi="Droid Serif" w:cs="Droid Serif"/>
                <w:szCs w:val="32"/>
              </w:rPr>
            </w:pPr>
            <w:r>
              <w:rPr>
                <w:noProof/>
                <w:sz w:val="30"/>
                <w:szCs w:val="30"/>
              </w:rPr>
              <w:drawing>
                <wp:anchor distT="0" distB="0" distL="114300" distR="114300" simplePos="0" relativeHeight="251777536" behindDoc="1" locked="0" layoutInCell="1" allowOverlap="1" wp14:anchorId="1FCB8C88" wp14:editId="2E523506">
                  <wp:simplePos x="0" y="0"/>
                  <wp:positionH relativeFrom="column">
                    <wp:posOffset>-22225</wp:posOffset>
                  </wp:positionH>
                  <wp:positionV relativeFrom="paragraph">
                    <wp:posOffset>219075</wp:posOffset>
                  </wp:positionV>
                  <wp:extent cx="273050" cy="273050"/>
                  <wp:effectExtent l="0" t="0" r="0" b="0"/>
                  <wp:wrapNone/>
                  <wp:docPr id="1061695193" name="Billede 106169519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95193" name="Billede 1061695193" descr="#Decorative"/>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73050" cy="273050"/>
                          </a:xfrm>
                          <a:prstGeom prst="rect">
                            <a:avLst/>
                          </a:prstGeom>
                          <a:noFill/>
                          <a:ln>
                            <a:noFill/>
                          </a:ln>
                        </pic:spPr>
                      </pic:pic>
                    </a:graphicData>
                  </a:graphic>
                </wp:anchor>
              </w:drawing>
            </w:r>
            <w:r w:rsidRPr="000A2B80">
              <w:rPr>
                <w:rFonts w:ascii="Droid Serif" w:hAnsi="Droid Serif" w:cs="Droid Serif"/>
                <w:szCs w:val="32"/>
              </w:rPr>
              <w:t>2.</w:t>
            </w:r>
          </w:p>
        </w:tc>
        <w:tc>
          <w:tcPr>
            <w:tcW w:w="1422" w:type="dxa"/>
          </w:tcPr>
          <w:p w14:paraId="4962F4B5" w14:textId="77777777" w:rsidR="00B540FF" w:rsidRPr="000A2B80" w:rsidRDefault="00B540FF" w:rsidP="00A8718F">
            <w:pPr>
              <w:rPr>
                <w:rFonts w:ascii="Droid Serif" w:hAnsi="Droid Serif" w:cs="Droid Serif"/>
                <w:szCs w:val="32"/>
              </w:rPr>
            </w:pPr>
          </w:p>
        </w:tc>
        <w:tc>
          <w:tcPr>
            <w:tcW w:w="3402" w:type="dxa"/>
          </w:tcPr>
          <w:p w14:paraId="74529F3D" w14:textId="77777777" w:rsidR="00B540FF" w:rsidRPr="00687652" w:rsidRDefault="00B540FF" w:rsidP="00A8718F">
            <w:pPr>
              <w:rPr>
                <w:rFonts w:eastAsia="Times New Roman"/>
                <w:sz w:val="28"/>
                <w:szCs w:val="28"/>
                <w:lang w:eastAsia="da-DK"/>
              </w:rPr>
            </w:pPr>
            <w:r>
              <w:rPr>
                <w:rFonts w:ascii="Droid Serif" w:hAnsi="Droid Serif" w:cs="Droid Serif"/>
                <w:szCs w:val="32"/>
              </w:rPr>
              <w:t>Sommerfrikasse med kartofler</w:t>
            </w:r>
          </w:p>
        </w:tc>
        <w:tc>
          <w:tcPr>
            <w:tcW w:w="2119" w:type="dxa"/>
          </w:tcPr>
          <w:p w14:paraId="20B3DF0C" w14:textId="77777777" w:rsidR="00B540FF" w:rsidRPr="000A2B80" w:rsidRDefault="00B540FF" w:rsidP="00A8718F">
            <w:pPr>
              <w:rPr>
                <w:rFonts w:ascii="Droid Serif" w:hAnsi="Droid Serif" w:cs="Droid Serif"/>
                <w:szCs w:val="32"/>
              </w:rPr>
            </w:pPr>
            <w:r>
              <w:rPr>
                <w:rFonts w:ascii="Droid Serif" w:hAnsi="Droid Serif" w:cs="Droid Serif"/>
                <w:szCs w:val="32"/>
              </w:rPr>
              <w:t>jordbærkoldskål</w:t>
            </w:r>
          </w:p>
        </w:tc>
      </w:tr>
      <w:tr w:rsidR="00B540FF" w:rsidRPr="000A2B80" w14:paraId="61139F74" w14:textId="77777777" w:rsidTr="005F6119">
        <w:trPr>
          <w:cantSplit/>
        </w:trPr>
        <w:tc>
          <w:tcPr>
            <w:tcW w:w="1396" w:type="dxa"/>
          </w:tcPr>
          <w:p w14:paraId="73BFF407" w14:textId="77777777" w:rsidR="00B540FF" w:rsidRDefault="00B540FF" w:rsidP="00A8718F">
            <w:pPr>
              <w:rPr>
                <w:rFonts w:ascii="Droid Serif" w:hAnsi="Droid Serif" w:cs="Droid Serif"/>
                <w:szCs w:val="32"/>
              </w:rPr>
            </w:pPr>
            <w:r w:rsidRPr="000A2B80">
              <w:rPr>
                <w:rFonts w:ascii="Droid Serif" w:hAnsi="Droid Serif" w:cs="Droid Serif"/>
                <w:szCs w:val="32"/>
              </w:rPr>
              <w:lastRenderedPageBreak/>
              <w:t>Torsdag</w:t>
            </w:r>
          </w:p>
          <w:p w14:paraId="2601A1E9" w14:textId="77777777" w:rsidR="00B540FF" w:rsidRPr="000A2B80" w:rsidRDefault="00B540FF" w:rsidP="00A8718F">
            <w:pPr>
              <w:rPr>
                <w:rFonts w:ascii="Droid Serif" w:hAnsi="Droid Serif" w:cs="Droid Serif"/>
                <w:szCs w:val="32"/>
              </w:rPr>
            </w:pPr>
          </w:p>
        </w:tc>
        <w:tc>
          <w:tcPr>
            <w:tcW w:w="863" w:type="dxa"/>
          </w:tcPr>
          <w:p w14:paraId="27AD3ABE" w14:textId="77777777" w:rsidR="00B540FF" w:rsidRDefault="00B540FF" w:rsidP="00A8718F">
            <w:pPr>
              <w:rPr>
                <w:rFonts w:ascii="Droid Serif" w:hAnsi="Droid Serif" w:cs="Droid Serif"/>
                <w:szCs w:val="32"/>
              </w:rPr>
            </w:pPr>
            <w:r w:rsidRPr="000A2B80">
              <w:rPr>
                <w:rFonts w:ascii="Droid Serif" w:hAnsi="Droid Serif" w:cs="Droid Serif"/>
                <w:szCs w:val="32"/>
              </w:rPr>
              <w:t>3.</w:t>
            </w:r>
          </w:p>
          <w:p w14:paraId="3BB34F5C" w14:textId="77777777" w:rsidR="00B540FF" w:rsidRPr="000A2B80" w:rsidRDefault="00B540FF" w:rsidP="00A8718F">
            <w:pPr>
              <w:rPr>
                <w:rFonts w:ascii="Droid Serif" w:hAnsi="Droid Serif" w:cs="Droid Serif"/>
                <w:szCs w:val="32"/>
              </w:rPr>
            </w:pPr>
            <w:r w:rsidRPr="001D16EF">
              <w:rPr>
                <w:noProof/>
                <w:sz w:val="28"/>
                <w:szCs w:val="28"/>
              </w:rPr>
              <w:drawing>
                <wp:anchor distT="0" distB="0" distL="114300" distR="114300" simplePos="0" relativeHeight="251780608" behindDoc="1" locked="0" layoutInCell="1" allowOverlap="1" wp14:anchorId="120CCC1E" wp14:editId="21B014BE">
                  <wp:simplePos x="0" y="0"/>
                  <wp:positionH relativeFrom="column">
                    <wp:posOffset>-4445</wp:posOffset>
                  </wp:positionH>
                  <wp:positionV relativeFrom="paragraph">
                    <wp:posOffset>6985</wp:posOffset>
                  </wp:positionV>
                  <wp:extent cx="323850" cy="304800"/>
                  <wp:effectExtent l="0" t="0" r="0" b="0"/>
                  <wp:wrapNone/>
                  <wp:docPr id="739265442" name="Billede 3" descr="Dove Vector Icon. Isolated White Bird Cartoon Style Emoji, Emoticon  Illustration Stock-vek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65442" name="Billede 3" descr="Dove Vector Icon. Isolated White Bird Cartoon Style Emoji, Emoticon  Illustration Stock-vektor | Adobe Stock"/>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23850" cy="304800"/>
                          </a:xfrm>
                          <a:prstGeom prst="rect">
                            <a:avLst/>
                          </a:prstGeom>
                          <a:noFill/>
                          <a:ln>
                            <a:noFill/>
                          </a:ln>
                        </pic:spPr>
                      </pic:pic>
                    </a:graphicData>
                  </a:graphic>
                </wp:anchor>
              </w:drawing>
            </w:r>
          </w:p>
        </w:tc>
        <w:tc>
          <w:tcPr>
            <w:tcW w:w="1422" w:type="dxa"/>
          </w:tcPr>
          <w:p w14:paraId="68F84912" w14:textId="77777777" w:rsidR="00B540FF" w:rsidRPr="000A2B80" w:rsidRDefault="00B540FF" w:rsidP="00A8718F">
            <w:pPr>
              <w:rPr>
                <w:rFonts w:ascii="Droid Serif" w:hAnsi="Droid Serif" w:cs="Droid Serif"/>
                <w:szCs w:val="32"/>
              </w:rPr>
            </w:pPr>
          </w:p>
        </w:tc>
        <w:tc>
          <w:tcPr>
            <w:tcW w:w="3402" w:type="dxa"/>
          </w:tcPr>
          <w:p w14:paraId="181830C7" w14:textId="77777777" w:rsidR="00B540FF" w:rsidRPr="008F2D31" w:rsidRDefault="00B540FF" w:rsidP="00A8718F">
            <w:pPr>
              <w:rPr>
                <w:rFonts w:ascii="Droid Serif" w:hAnsi="Droid Serif" w:cs="Droid Serif"/>
                <w:szCs w:val="32"/>
              </w:rPr>
            </w:pPr>
            <w:r w:rsidRPr="008F2D31">
              <w:rPr>
                <w:rFonts w:ascii="Droid Serif" w:hAnsi="Droid Serif" w:cs="Droid Serif"/>
                <w:szCs w:val="32"/>
              </w:rPr>
              <w:t>Kylling med kartoffelmos, sovs og agurkesalat</w:t>
            </w:r>
            <w:r>
              <w:rPr>
                <w:rFonts w:ascii="Droid Serif" w:hAnsi="Droid Serif" w:cs="Droid Serif"/>
                <w:szCs w:val="32"/>
              </w:rPr>
              <w:t xml:space="preserve"> </w:t>
            </w:r>
          </w:p>
          <w:p w14:paraId="7313F1B8" w14:textId="77777777" w:rsidR="00B540FF" w:rsidRPr="000A2B80" w:rsidRDefault="00B540FF" w:rsidP="00A8718F">
            <w:pPr>
              <w:rPr>
                <w:rFonts w:ascii="Droid Serif" w:hAnsi="Droid Serif" w:cs="Droid Serif"/>
                <w:szCs w:val="32"/>
              </w:rPr>
            </w:pPr>
            <w:r w:rsidRPr="000B5567">
              <w:rPr>
                <w:noProof/>
              </w:rPr>
              <w:drawing>
                <wp:inline distT="0" distB="0" distL="0" distR="0" wp14:anchorId="543A1ED5" wp14:editId="7524D945">
                  <wp:extent cx="427990" cy="250825"/>
                  <wp:effectExtent l="0" t="0" r="0" b="0"/>
                  <wp:docPr id="560012425" name="Billede 1" descr="Et billede, der indeholder symbo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12425" name="Billede 1" descr="Et billede, der indeholder symbol&#10;&#10;Indhold genereret af kunstig intelligens kan være forkert."/>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27990" cy="250825"/>
                          </a:xfrm>
                          <a:prstGeom prst="rect">
                            <a:avLst/>
                          </a:prstGeom>
                          <a:noFill/>
                          <a:ln>
                            <a:noFill/>
                          </a:ln>
                        </pic:spPr>
                      </pic:pic>
                    </a:graphicData>
                  </a:graphic>
                </wp:inline>
              </w:drawing>
            </w:r>
            <w:r>
              <w:rPr>
                <w:rFonts w:ascii="Droid Serif" w:hAnsi="Droid Serif" w:cs="Droid Serif"/>
                <w:color w:val="FF0000"/>
                <w:szCs w:val="32"/>
              </w:rPr>
              <w:t xml:space="preserve"> Helen, </w:t>
            </w:r>
            <w:r w:rsidRPr="000A2B80">
              <w:rPr>
                <w:rFonts w:ascii="Droid Serif" w:hAnsi="Droid Serif" w:cs="Droid Serif"/>
                <w:color w:val="FF0000"/>
                <w:szCs w:val="32"/>
              </w:rPr>
              <w:t xml:space="preserve">bolig </w:t>
            </w:r>
            <w:r>
              <w:rPr>
                <w:rFonts w:ascii="Droid Serif" w:hAnsi="Droid Serif" w:cs="Droid Serif"/>
                <w:color w:val="FF0000"/>
                <w:szCs w:val="32"/>
              </w:rPr>
              <w:t>14</w:t>
            </w:r>
          </w:p>
        </w:tc>
        <w:tc>
          <w:tcPr>
            <w:tcW w:w="2119" w:type="dxa"/>
          </w:tcPr>
          <w:p w14:paraId="5F2D1F38" w14:textId="77777777" w:rsidR="00B540FF" w:rsidRPr="000A2B80" w:rsidRDefault="00B540FF" w:rsidP="00A8718F">
            <w:pPr>
              <w:rPr>
                <w:rFonts w:ascii="Droid Serif" w:hAnsi="Droid Serif" w:cs="Droid Serif"/>
                <w:szCs w:val="32"/>
              </w:rPr>
            </w:pPr>
            <w:r>
              <w:rPr>
                <w:rFonts w:ascii="Droid Serif" w:hAnsi="Droid Serif" w:cs="Droid Serif"/>
                <w:szCs w:val="32"/>
              </w:rPr>
              <w:t>Is med vafler</w:t>
            </w:r>
          </w:p>
        </w:tc>
      </w:tr>
      <w:tr w:rsidR="00B540FF" w:rsidRPr="000A2B80" w14:paraId="68A42C31" w14:textId="77777777" w:rsidTr="005F6119">
        <w:trPr>
          <w:cantSplit/>
        </w:trPr>
        <w:tc>
          <w:tcPr>
            <w:tcW w:w="1396" w:type="dxa"/>
          </w:tcPr>
          <w:p w14:paraId="48D90580"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Fredag</w:t>
            </w:r>
          </w:p>
        </w:tc>
        <w:tc>
          <w:tcPr>
            <w:tcW w:w="863" w:type="dxa"/>
          </w:tcPr>
          <w:p w14:paraId="48B4C99B" w14:textId="77777777" w:rsidR="00B540FF" w:rsidRDefault="00B540FF" w:rsidP="00A8718F">
            <w:pPr>
              <w:rPr>
                <w:rFonts w:ascii="Droid Serif" w:hAnsi="Droid Serif" w:cs="Droid Serif"/>
                <w:szCs w:val="32"/>
              </w:rPr>
            </w:pPr>
            <w:r w:rsidRPr="000A2B80">
              <w:rPr>
                <w:rFonts w:ascii="Droid Serif" w:hAnsi="Droid Serif" w:cs="Droid Serif"/>
                <w:szCs w:val="32"/>
              </w:rPr>
              <w:t>4.</w:t>
            </w:r>
          </w:p>
          <w:p w14:paraId="5AA70B6F" w14:textId="77777777" w:rsidR="00B540FF" w:rsidRPr="000A2B80" w:rsidRDefault="00B540FF" w:rsidP="00A8718F">
            <w:pPr>
              <w:rPr>
                <w:rFonts w:ascii="Droid Serif" w:hAnsi="Droid Serif" w:cs="Droid Serif"/>
                <w:szCs w:val="32"/>
              </w:rPr>
            </w:pPr>
            <w:r w:rsidRPr="001D16EF">
              <w:rPr>
                <w:rStyle w:val="Ulstomtale"/>
                <w:rFonts w:ascii="Segoe UI" w:hAnsi="Segoe UI" w:cs="Segoe UI"/>
                <w:noProof/>
                <w:color w:val="000000"/>
                <w:sz w:val="28"/>
                <w:szCs w:val="28"/>
                <w:shd w:val="clear" w:color="auto" w:fill="FFFFFF"/>
              </w:rPr>
              <w:drawing>
                <wp:anchor distT="0" distB="0" distL="114300" distR="114300" simplePos="0" relativeHeight="251784704" behindDoc="1" locked="0" layoutInCell="1" allowOverlap="1" wp14:anchorId="0F46A803" wp14:editId="457358DC">
                  <wp:simplePos x="0" y="0"/>
                  <wp:positionH relativeFrom="column">
                    <wp:posOffset>-4445</wp:posOffset>
                  </wp:positionH>
                  <wp:positionV relativeFrom="paragraph">
                    <wp:posOffset>8890</wp:posOffset>
                  </wp:positionV>
                  <wp:extent cx="238125" cy="257175"/>
                  <wp:effectExtent l="0" t="0" r="9525" b="9525"/>
                  <wp:wrapNone/>
                  <wp:docPr id="1010383504" name="Billede 2" descr="Cute fish emoticon, emoji, smiley wearing sunglasses -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83504" name="Billede 2" descr="Cute fish emoticon, emoji, smiley wearing sunglasses - vector illustratio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8125" cy="257175"/>
                          </a:xfrm>
                          <a:prstGeom prst="rect">
                            <a:avLst/>
                          </a:prstGeom>
                          <a:noFill/>
                          <a:ln>
                            <a:noFill/>
                          </a:ln>
                        </pic:spPr>
                      </pic:pic>
                    </a:graphicData>
                  </a:graphic>
                </wp:anchor>
              </w:drawing>
            </w:r>
          </w:p>
        </w:tc>
        <w:tc>
          <w:tcPr>
            <w:tcW w:w="1422" w:type="dxa"/>
          </w:tcPr>
          <w:p w14:paraId="556E9024" w14:textId="77777777" w:rsidR="00B540FF" w:rsidRPr="000A2B80" w:rsidRDefault="00B540FF" w:rsidP="00A8718F">
            <w:pPr>
              <w:rPr>
                <w:rFonts w:ascii="Droid Serif" w:hAnsi="Droid Serif" w:cs="Droid Serif"/>
                <w:szCs w:val="32"/>
              </w:rPr>
            </w:pPr>
          </w:p>
        </w:tc>
        <w:tc>
          <w:tcPr>
            <w:tcW w:w="3402" w:type="dxa"/>
          </w:tcPr>
          <w:p w14:paraId="0D9CA7B9"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Stegt fisk med kartofler, persillesovs og bønner </w:t>
            </w:r>
          </w:p>
        </w:tc>
        <w:tc>
          <w:tcPr>
            <w:tcW w:w="2119" w:type="dxa"/>
          </w:tcPr>
          <w:p w14:paraId="4DDB143C" w14:textId="4E300AC0" w:rsidR="00B540FF" w:rsidRPr="000A2B80" w:rsidRDefault="00B540FF" w:rsidP="00A8718F">
            <w:pPr>
              <w:rPr>
                <w:rFonts w:ascii="Droid Serif" w:hAnsi="Droid Serif" w:cs="Droid Serif"/>
                <w:szCs w:val="32"/>
              </w:rPr>
            </w:pPr>
            <w:r>
              <w:rPr>
                <w:rFonts w:ascii="Droid Serif" w:hAnsi="Droid Serif" w:cs="Droid Serif"/>
                <w:szCs w:val="32"/>
              </w:rPr>
              <w:t>Melonsalat med my</w:t>
            </w:r>
            <w:r w:rsidR="00F95C4D">
              <w:rPr>
                <w:rFonts w:ascii="Droid Serif" w:hAnsi="Droid Serif" w:cs="Droid Serif"/>
                <w:szCs w:val="32"/>
              </w:rPr>
              <w:t>n</w:t>
            </w:r>
            <w:r>
              <w:rPr>
                <w:rFonts w:ascii="Droid Serif" w:hAnsi="Droid Serif" w:cs="Droid Serif"/>
                <w:szCs w:val="32"/>
              </w:rPr>
              <w:t>te</w:t>
            </w:r>
          </w:p>
        </w:tc>
      </w:tr>
      <w:tr w:rsidR="00B540FF" w:rsidRPr="000A2B80" w14:paraId="5A37B585" w14:textId="77777777" w:rsidTr="005F6119">
        <w:trPr>
          <w:cantSplit/>
        </w:trPr>
        <w:tc>
          <w:tcPr>
            <w:tcW w:w="1396" w:type="dxa"/>
          </w:tcPr>
          <w:p w14:paraId="7D40514D"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Lørdag</w:t>
            </w:r>
          </w:p>
        </w:tc>
        <w:tc>
          <w:tcPr>
            <w:tcW w:w="863" w:type="dxa"/>
          </w:tcPr>
          <w:p w14:paraId="277C00B1" w14:textId="77777777" w:rsidR="00B540FF" w:rsidRDefault="00B540FF" w:rsidP="00A8718F">
            <w:pPr>
              <w:rPr>
                <w:rFonts w:ascii="Droid Serif" w:hAnsi="Droid Serif" w:cs="Droid Serif"/>
                <w:szCs w:val="32"/>
              </w:rPr>
            </w:pPr>
            <w:r w:rsidRPr="000A2B80">
              <w:rPr>
                <w:rFonts w:ascii="Droid Serif" w:hAnsi="Droid Serif" w:cs="Droid Serif"/>
                <w:szCs w:val="32"/>
              </w:rPr>
              <w:t>5.</w:t>
            </w:r>
          </w:p>
          <w:p w14:paraId="5B335ABE"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5C2D200F" w14:textId="77777777" w:rsidR="00B540FF" w:rsidRPr="000A2B80" w:rsidRDefault="00B540FF" w:rsidP="00A8718F">
            <w:pPr>
              <w:rPr>
                <w:rFonts w:ascii="Droid Serif" w:hAnsi="Droid Serif" w:cs="Droid Serif"/>
                <w:szCs w:val="32"/>
              </w:rPr>
            </w:pPr>
          </w:p>
        </w:tc>
        <w:tc>
          <w:tcPr>
            <w:tcW w:w="3402" w:type="dxa"/>
          </w:tcPr>
          <w:p w14:paraId="4A33D503"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Boller i karry med ris og broccoli </w:t>
            </w:r>
          </w:p>
        </w:tc>
        <w:tc>
          <w:tcPr>
            <w:tcW w:w="2119" w:type="dxa"/>
          </w:tcPr>
          <w:p w14:paraId="417FADB4" w14:textId="13E6DDF1" w:rsidR="00B540FF" w:rsidRPr="000A2B80" w:rsidRDefault="00F95C4D" w:rsidP="00A8718F">
            <w:pPr>
              <w:rPr>
                <w:rFonts w:ascii="Droid Serif" w:hAnsi="Droid Serif" w:cs="Droid Serif"/>
                <w:szCs w:val="32"/>
              </w:rPr>
            </w:pPr>
            <w:r>
              <w:rPr>
                <w:rFonts w:ascii="Droid Serif" w:hAnsi="Droid Serif" w:cs="Droid Serif"/>
                <w:szCs w:val="32"/>
              </w:rPr>
              <w:t>Tærte med flødeskum</w:t>
            </w:r>
          </w:p>
        </w:tc>
      </w:tr>
      <w:tr w:rsidR="00B540FF" w:rsidRPr="000A2B80" w14:paraId="5ABF45B6" w14:textId="77777777" w:rsidTr="005F6119">
        <w:trPr>
          <w:cantSplit/>
        </w:trPr>
        <w:tc>
          <w:tcPr>
            <w:tcW w:w="1396" w:type="dxa"/>
          </w:tcPr>
          <w:p w14:paraId="263B9512"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Søndag</w:t>
            </w:r>
          </w:p>
        </w:tc>
        <w:tc>
          <w:tcPr>
            <w:tcW w:w="863" w:type="dxa"/>
          </w:tcPr>
          <w:p w14:paraId="56D2A0A4" w14:textId="77777777" w:rsidR="00B540FF" w:rsidRDefault="00B540FF" w:rsidP="00A8718F">
            <w:pPr>
              <w:rPr>
                <w:rFonts w:ascii="Droid Serif" w:hAnsi="Droid Serif" w:cs="Droid Serif"/>
                <w:szCs w:val="32"/>
              </w:rPr>
            </w:pPr>
            <w:r w:rsidRPr="000A2B80">
              <w:rPr>
                <w:rFonts w:ascii="Droid Serif" w:hAnsi="Droid Serif" w:cs="Droid Serif"/>
                <w:szCs w:val="32"/>
              </w:rPr>
              <w:t>6.</w:t>
            </w:r>
          </w:p>
          <w:p w14:paraId="696989E5"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10DBF9A0" w14:textId="77777777" w:rsidR="00B540FF" w:rsidRPr="000A2B80" w:rsidRDefault="00B540FF" w:rsidP="00A8718F">
            <w:pPr>
              <w:rPr>
                <w:rFonts w:ascii="Droid Serif" w:hAnsi="Droid Serif" w:cs="Droid Serif"/>
                <w:szCs w:val="32"/>
              </w:rPr>
            </w:pPr>
          </w:p>
        </w:tc>
        <w:tc>
          <w:tcPr>
            <w:tcW w:w="3402" w:type="dxa"/>
          </w:tcPr>
          <w:p w14:paraId="62042406"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Kotelet i fad med kroketter </w:t>
            </w:r>
          </w:p>
        </w:tc>
        <w:tc>
          <w:tcPr>
            <w:tcW w:w="2119" w:type="dxa"/>
          </w:tcPr>
          <w:p w14:paraId="53E6DD29" w14:textId="77777777" w:rsidR="00B540FF" w:rsidRPr="000A2B80" w:rsidRDefault="00B540FF" w:rsidP="00A8718F">
            <w:pPr>
              <w:rPr>
                <w:rFonts w:ascii="Droid Serif" w:hAnsi="Droid Serif" w:cs="Droid Serif"/>
                <w:szCs w:val="32"/>
              </w:rPr>
            </w:pPr>
            <w:r>
              <w:rPr>
                <w:rFonts w:ascii="Droid Serif" w:hAnsi="Droid Serif" w:cs="Droid Serif"/>
                <w:szCs w:val="32"/>
              </w:rPr>
              <w:t>Frugtcocktail med råcreme</w:t>
            </w:r>
          </w:p>
        </w:tc>
      </w:tr>
      <w:tr w:rsidR="00B540FF" w:rsidRPr="000A2B80" w14:paraId="6F616583" w14:textId="77777777" w:rsidTr="005F6119">
        <w:trPr>
          <w:cantSplit/>
        </w:trPr>
        <w:tc>
          <w:tcPr>
            <w:tcW w:w="1396" w:type="dxa"/>
          </w:tcPr>
          <w:p w14:paraId="76E22C75"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Mandag</w:t>
            </w:r>
          </w:p>
        </w:tc>
        <w:tc>
          <w:tcPr>
            <w:tcW w:w="863" w:type="dxa"/>
          </w:tcPr>
          <w:p w14:paraId="5DD0806F" w14:textId="77777777" w:rsidR="00B540FF" w:rsidRDefault="00B540FF" w:rsidP="00A8718F">
            <w:pPr>
              <w:rPr>
                <w:rFonts w:ascii="Droid Serif" w:hAnsi="Droid Serif" w:cs="Droid Serif"/>
                <w:szCs w:val="32"/>
              </w:rPr>
            </w:pPr>
            <w:r w:rsidRPr="000A2B80">
              <w:rPr>
                <w:rFonts w:ascii="Droid Serif" w:hAnsi="Droid Serif" w:cs="Droid Serif"/>
                <w:szCs w:val="32"/>
              </w:rPr>
              <w:t>7.</w:t>
            </w:r>
          </w:p>
          <w:p w14:paraId="22DC0CF3" w14:textId="77777777" w:rsidR="00B540FF" w:rsidRPr="000A2B80" w:rsidRDefault="00B540FF" w:rsidP="00A8718F">
            <w:pPr>
              <w:rPr>
                <w:rFonts w:ascii="Droid Serif" w:hAnsi="Droid Serif" w:cs="Droid Serif"/>
                <w:szCs w:val="32"/>
              </w:rPr>
            </w:pPr>
            <w:r>
              <w:rPr>
                <w:rStyle w:val="Ulstomtale"/>
                <w:rFonts w:ascii="Segoe UI" w:hAnsi="Segoe UI" w:cs="Segoe UI"/>
                <w:noProof/>
                <w:color w:val="000000"/>
                <w:sz w:val="18"/>
                <w:szCs w:val="18"/>
                <w:shd w:val="clear" w:color="auto" w:fill="FFFFFF"/>
              </w:rPr>
              <w:drawing>
                <wp:inline distT="0" distB="0" distL="0" distR="0" wp14:anchorId="668A5A41" wp14:editId="39E947C6">
                  <wp:extent cx="209550" cy="219075"/>
                  <wp:effectExtent l="0" t="0" r="0" b="9525"/>
                  <wp:docPr id="119746364" name="Billede 1" descr="1,948 Cow Emotic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6364" name="Billede 1" descr="1,948 Cow Emoticon Images, Stock Photos, 3D objects, &amp; Vectors |  Shutterstock"/>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9550" cy="219075"/>
                          </a:xfrm>
                          <a:prstGeom prst="rect">
                            <a:avLst/>
                          </a:prstGeom>
                          <a:noFill/>
                          <a:ln>
                            <a:noFill/>
                          </a:ln>
                        </pic:spPr>
                      </pic:pic>
                    </a:graphicData>
                  </a:graphic>
                </wp:inline>
              </w:drawing>
            </w:r>
          </w:p>
        </w:tc>
        <w:tc>
          <w:tcPr>
            <w:tcW w:w="1422" w:type="dxa"/>
          </w:tcPr>
          <w:p w14:paraId="6EE98BF5" w14:textId="77777777" w:rsidR="00B540FF" w:rsidRPr="000A2B80" w:rsidRDefault="00B540FF" w:rsidP="00A8718F">
            <w:pPr>
              <w:rPr>
                <w:rFonts w:ascii="Droid Serif" w:hAnsi="Droid Serif" w:cs="Droid Serif"/>
                <w:szCs w:val="32"/>
              </w:rPr>
            </w:pPr>
          </w:p>
        </w:tc>
        <w:tc>
          <w:tcPr>
            <w:tcW w:w="3402" w:type="dxa"/>
          </w:tcPr>
          <w:p w14:paraId="10AB335D" w14:textId="77777777" w:rsidR="00B540FF" w:rsidRPr="00987365" w:rsidRDefault="00B540FF" w:rsidP="00A8718F">
            <w:pPr>
              <w:rPr>
                <w:rFonts w:ascii="Droid Serif" w:hAnsi="Droid Serif" w:cs="Droid Serif"/>
                <w:szCs w:val="32"/>
                <w:lang w:val="en-US"/>
              </w:rPr>
            </w:pPr>
            <w:r w:rsidRPr="00987365">
              <w:rPr>
                <w:rFonts w:ascii="Droid Serif" w:hAnsi="Droid Serif" w:cs="Droid Serif"/>
                <w:szCs w:val="32"/>
                <w:lang w:val="en-US"/>
              </w:rPr>
              <w:t xml:space="preserve"> Chili Con Carne med cr</w:t>
            </w:r>
            <w:r>
              <w:rPr>
                <w:rFonts w:ascii="Droid Serif" w:hAnsi="Droid Serif" w:cs="Droid Serif"/>
                <w:szCs w:val="32"/>
                <w:lang w:val="en-US"/>
              </w:rPr>
              <w:t xml:space="preserve">eme fraiche og ris </w:t>
            </w:r>
          </w:p>
        </w:tc>
        <w:tc>
          <w:tcPr>
            <w:tcW w:w="2119" w:type="dxa"/>
          </w:tcPr>
          <w:p w14:paraId="12DE25EB" w14:textId="77777777" w:rsidR="00B540FF" w:rsidRPr="000A2B80" w:rsidRDefault="00B540FF" w:rsidP="00A8718F">
            <w:pPr>
              <w:rPr>
                <w:rFonts w:ascii="Droid Serif" w:hAnsi="Droid Serif" w:cs="Droid Serif"/>
                <w:szCs w:val="32"/>
              </w:rPr>
            </w:pPr>
            <w:r>
              <w:rPr>
                <w:rFonts w:ascii="Droid Serif" w:hAnsi="Droid Serif" w:cs="Droid Serif"/>
                <w:szCs w:val="32"/>
              </w:rPr>
              <w:t>Pandekager med syltetøj</w:t>
            </w:r>
          </w:p>
        </w:tc>
      </w:tr>
      <w:tr w:rsidR="00B540FF" w:rsidRPr="000A2B80" w14:paraId="6128AB96" w14:textId="77777777" w:rsidTr="005F6119">
        <w:trPr>
          <w:cantSplit/>
        </w:trPr>
        <w:tc>
          <w:tcPr>
            <w:tcW w:w="1396" w:type="dxa"/>
          </w:tcPr>
          <w:p w14:paraId="068034D3" w14:textId="77777777" w:rsidR="00B540FF" w:rsidRDefault="00B540FF" w:rsidP="00A8718F">
            <w:pPr>
              <w:rPr>
                <w:rFonts w:ascii="Droid Serif" w:hAnsi="Droid Serif" w:cs="Droid Serif"/>
                <w:szCs w:val="32"/>
              </w:rPr>
            </w:pPr>
            <w:r w:rsidRPr="000A2B80">
              <w:rPr>
                <w:rFonts w:ascii="Droid Serif" w:hAnsi="Droid Serif" w:cs="Droid Serif"/>
                <w:szCs w:val="32"/>
              </w:rPr>
              <w:t>Tirsdag</w:t>
            </w:r>
          </w:p>
          <w:p w14:paraId="7F773B38" w14:textId="77777777" w:rsidR="00B540FF" w:rsidRPr="000A2B80" w:rsidRDefault="00B540FF" w:rsidP="00A8718F">
            <w:pPr>
              <w:rPr>
                <w:rFonts w:ascii="Droid Serif" w:hAnsi="Droid Serif" w:cs="Droid Serif"/>
                <w:szCs w:val="32"/>
              </w:rPr>
            </w:pPr>
          </w:p>
        </w:tc>
        <w:tc>
          <w:tcPr>
            <w:tcW w:w="863" w:type="dxa"/>
          </w:tcPr>
          <w:p w14:paraId="1C27D8DE" w14:textId="77777777" w:rsidR="00B540FF" w:rsidRDefault="00B540FF" w:rsidP="00A8718F">
            <w:pPr>
              <w:rPr>
                <w:rFonts w:ascii="Droid Serif" w:hAnsi="Droid Serif" w:cs="Droid Serif"/>
                <w:szCs w:val="32"/>
              </w:rPr>
            </w:pPr>
            <w:r w:rsidRPr="000A2B80">
              <w:rPr>
                <w:rFonts w:ascii="Droid Serif" w:hAnsi="Droid Serif" w:cs="Droid Serif"/>
                <w:szCs w:val="32"/>
              </w:rPr>
              <w:t>8.</w:t>
            </w:r>
          </w:p>
          <w:p w14:paraId="3FB78A80" w14:textId="77777777" w:rsidR="00B540FF" w:rsidRPr="000A2B80" w:rsidRDefault="00B540FF" w:rsidP="00A8718F">
            <w:pPr>
              <w:rPr>
                <w:rFonts w:ascii="Droid Serif" w:hAnsi="Droid Serif" w:cs="Droid Serif"/>
                <w:szCs w:val="32"/>
              </w:rPr>
            </w:pPr>
            <w:r w:rsidRPr="001D16EF">
              <w:rPr>
                <w:noProof/>
                <w:sz w:val="28"/>
                <w:szCs w:val="28"/>
              </w:rPr>
              <w:drawing>
                <wp:anchor distT="0" distB="0" distL="114300" distR="114300" simplePos="0" relativeHeight="251781632" behindDoc="1" locked="0" layoutInCell="1" allowOverlap="1" wp14:anchorId="1DC38B4B" wp14:editId="7824E16F">
                  <wp:simplePos x="0" y="0"/>
                  <wp:positionH relativeFrom="column">
                    <wp:posOffset>-4445</wp:posOffset>
                  </wp:positionH>
                  <wp:positionV relativeFrom="paragraph">
                    <wp:posOffset>8890</wp:posOffset>
                  </wp:positionV>
                  <wp:extent cx="323850" cy="304800"/>
                  <wp:effectExtent l="0" t="0" r="0" b="0"/>
                  <wp:wrapNone/>
                  <wp:docPr id="655868742" name="Billede 3" descr="Dove Vector Icon. Isolated White Bird Cartoon Style Emoji, Emoticon  Illustration Stock-vek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68742" name="Billede 3" descr="Dove Vector Icon. Isolated White Bird Cartoon Style Emoji, Emoticon  Illustration Stock-vektor | Adobe Stock"/>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23850" cy="304800"/>
                          </a:xfrm>
                          <a:prstGeom prst="rect">
                            <a:avLst/>
                          </a:prstGeom>
                          <a:noFill/>
                          <a:ln>
                            <a:noFill/>
                          </a:ln>
                        </pic:spPr>
                      </pic:pic>
                    </a:graphicData>
                  </a:graphic>
                </wp:anchor>
              </w:drawing>
            </w:r>
          </w:p>
        </w:tc>
        <w:tc>
          <w:tcPr>
            <w:tcW w:w="1422" w:type="dxa"/>
          </w:tcPr>
          <w:p w14:paraId="7F491FC5" w14:textId="77777777" w:rsidR="00B540FF" w:rsidRPr="000A2B80" w:rsidRDefault="00B540FF" w:rsidP="00A8718F">
            <w:pPr>
              <w:rPr>
                <w:rFonts w:ascii="Droid Serif" w:hAnsi="Droid Serif" w:cs="Droid Serif"/>
                <w:szCs w:val="32"/>
              </w:rPr>
            </w:pPr>
          </w:p>
        </w:tc>
        <w:tc>
          <w:tcPr>
            <w:tcW w:w="3402" w:type="dxa"/>
          </w:tcPr>
          <w:p w14:paraId="3354CF83" w14:textId="77777777" w:rsidR="00B540FF" w:rsidRDefault="00B540FF" w:rsidP="00A8718F">
            <w:pPr>
              <w:rPr>
                <w:rFonts w:ascii="Droid Serif" w:hAnsi="Droid Serif" w:cs="Droid Serif"/>
                <w:szCs w:val="32"/>
              </w:rPr>
            </w:pPr>
            <w:r>
              <w:rPr>
                <w:rFonts w:ascii="Droid Serif" w:hAnsi="Droid Serif" w:cs="Droid Serif"/>
                <w:szCs w:val="32"/>
              </w:rPr>
              <w:t>Kylling med kartofler, sovs og agurkesalat</w:t>
            </w:r>
          </w:p>
          <w:p w14:paraId="57A9B3AC" w14:textId="77777777" w:rsidR="00B540FF" w:rsidRPr="000A2B80" w:rsidRDefault="00B540FF" w:rsidP="00A8718F">
            <w:pPr>
              <w:rPr>
                <w:rFonts w:ascii="Droid Serif" w:hAnsi="Droid Serif" w:cs="Droid Serif"/>
                <w:szCs w:val="32"/>
              </w:rPr>
            </w:pPr>
            <w:r w:rsidRPr="000B5567">
              <w:rPr>
                <w:noProof/>
              </w:rPr>
              <w:drawing>
                <wp:inline distT="0" distB="0" distL="0" distR="0" wp14:anchorId="72A4923D" wp14:editId="0CF39842">
                  <wp:extent cx="427990" cy="250825"/>
                  <wp:effectExtent l="0" t="0" r="0" b="0"/>
                  <wp:docPr id="1359432642" name="Billede 1" descr="Et billede, der indeholder symbo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32642" name="Billede 1" descr="Et billede, der indeholder symbol&#10;&#10;Indhold genereret af kunstig intelligens kan være forkert."/>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27990" cy="250825"/>
                          </a:xfrm>
                          <a:prstGeom prst="rect">
                            <a:avLst/>
                          </a:prstGeom>
                          <a:noFill/>
                          <a:ln>
                            <a:noFill/>
                          </a:ln>
                        </pic:spPr>
                      </pic:pic>
                    </a:graphicData>
                  </a:graphic>
                </wp:inline>
              </w:drawing>
            </w:r>
            <w:r>
              <w:rPr>
                <w:rFonts w:ascii="Droid Serif" w:hAnsi="Droid Serif" w:cs="Droid Serif"/>
                <w:color w:val="FF0000"/>
                <w:szCs w:val="32"/>
              </w:rPr>
              <w:t xml:space="preserve"> Niels Jørgen, </w:t>
            </w:r>
            <w:r w:rsidRPr="000A2B80">
              <w:rPr>
                <w:rFonts w:ascii="Droid Serif" w:hAnsi="Droid Serif" w:cs="Droid Serif"/>
                <w:color w:val="FF0000"/>
                <w:szCs w:val="32"/>
              </w:rPr>
              <w:t xml:space="preserve">bolig </w:t>
            </w:r>
            <w:r>
              <w:rPr>
                <w:rFonts w:ascii="Droid Serif" w:hAnsi="Droid Serif" w:cs="Droid Serif"/>
                <w:color w:val="FF0000"/>
                <w:szCs w:val="32"/>
              </w:rPr>
              <w:t>25</w:t>
            </w:r>
          </w:p>
        </w:tc>
        <w:tc>
          <w:tcPr>
            <w:tcW w:w="2119" w:type="dxa"/>
          </w:tcPr>
          <w:p w14:paraId="245EBA95" w14:textId="77777777" w:rsidR="00B540FF" w:rsidRPr="000A2B80" w:rsidRDefault="00B540FF" w:rsidP="00A8718F">
            <w:pPr>
              <w:rPr>
                <w:rFonts w:ascii="Droid Serif" w:hAnsi="Droid Serif" w:cs="Droid Serif"/>
                <w:szCs w:val="32"/>
              </w:rPr>
            </w:pPr>
            <w:r>
              <w:rPr>
                <w:rFonts w:ascii="Droid Serif" w:hAnsi="Droid Serif" w:cs="Droid Serif"/>
                <w:szCs w:val="32"/>
              </w:rPr>
              <w:t>Solbær is</w:t>
            </w:r>
          </w:p>
        </w:tc>
      </w:tr>
      <w:tr w:rsidR="00B540FF" w:rsidRPr="000A2B80" w14:paraId="5F7E9108" w14:textId="77777777" w:rsidTr="005F6119">
        <w:trPr>
          <w:cantSplit/>
        </w:trPr>
        <w:tc>
          <w:tcPr>
            <w:tcW w:w="1396" w:type="dxa"/>
          </w:tcPr>
          <w:p w14:paraId="704B81F1"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Onsdag</w:t>
            </w:r>
          </w:p>
        </w:tc>
        <w:tc>
          <w:tcPr>
            <w:tcW w:w="863" w:type="dxa"/>
          </w:tcPr>
          <w:p w14:paraId="1BC4DC56" w14:textId="77777777" w:rsidR="00B540FF" w:rsidRDefault="00B540FF" w:rsidP="00A8718F">
            <w:pPr>
              <w:rPr>
                <w:rFonts w:ascii="Droid Serif" w:hAnsi="Droid Serif" w:cs="Droid Serif"/>
                <w:szCs w:val="32"/>
              </w:rPr>
            </w:pPr>
            <w:r w:rsidRPr="000A2B80">
              <w:rPr>
                <w:rFonts w:ascii="Droid Serif" w:hAnsi="Droid Serif" w:cs="Droid Serif"/>
                <w:szCs w:val="32"/>
              </w:rPr>
              <w:t>9.</w:t>
            </w:r>
          </w:p>
          <w:p w14:paraId="6A45845D"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07F3DBAD" w14:textId="77777777" w:rsidR="00B540FF" w:rsidRPr="000A2B80" w:rsidRDefault="00B540FF" w:rsidP="00A8718F">
            <w:pPr>
              <w:rPr>
                <w:rFonts w:ascii="Droid Serif" w:hAnsi="Droid Serif" w:cs="Droid Serif"/>
                <w:szCs w:val="32"/>
              </w:rPr>
            </w:pPr>
          </w:p>
        </w:tc>
        <w:tc>
          <w:tcPr>
            <w:tcW w:w="3402" w:type="dxa"/>
          </w:tcPr>
          <w:p w14:paraId="313F20F0" w14:textId="4BADD3BE" w:rsidR="00B540FF" w:rsidRPr="000A2B80" w:rsidRDefault="00B540FF" w:rsidP="00A8718F">
            <w:pPr>
              <w:rPr>
                <w:rFonts w:ascii="Droid Serif" w:hAnsi="Droid Serif" w:cs="Droid Serif"/>
                <w:szCs w:val="32"/>
              </w:rPr>
            </w:pPr>
            <w:r>
              <w:rPr>
                <w:rFonts w:ascii="Droid Serif" w:hAnsi="Droid Serif" w:cs="Droid Serif"/>
                <w:szCs w:val="32"/>
              </w:rPr>
              <w:t>Forloren hare med kart. Vildtsovs, ribsgele og bl</w:t>
            </w:r>
            <w:r w:rsidR="00040EB6">
              <w:rPr>
                <w:rFonts w:ascii="Droid Serif" w:hAnsi="Droid Serif" w:cs="Droid Serif"/>
                <w:szCs w:val="32"/>
              </w:rPr>
              <w:t>andede g</w:t>
            </w:r>
            <w:r>
              <w:rPr>
                <w:rFonts w:ascii="Droid Serif" w:hAnsi="Droid Serif" w:cs="Droid Serif"/>
                <w:szCs w:val="32"/>
              </w:rPr>
              <w:t>røntsager</w:t>
            </w:r>
          </w:p>
        </w:tc>
        <w:tc>
          <w:tcPr>
            <w:tcW w:w="2119" w:type="dxa"/>
          </w:tcPr>
          <w:p w14:paraId="5DDF6DA7" w14:textId="77777777" w:rsidR="00B540FF" w:rsidRPr="000A2B80" w:rsidRDefault="00B540FF" w:rsidP="00A8718F">
            <w:pPr>
              <w:rPr>
                <w:rFonts w:ascii="Droid Serif" w:hAnsi="Droid Serif" w:cs="Droid Serif"/>
                <w:szCs w:val="32"/>
              </w:rPr>
            </w:pPr>
            <w:r>
              <w:rPr>
                <w:rFonts w:ascii="Droid Serif" w:hAnsi="Droid Serif" w:cs="Droid Serif"/>
                <w:szCs w:val="32"/>
              </w:rPr>
              <w:t>Tærte med flødeskum</w:t>
            </w:r>
          </w:p>
        </w:tc>
      </w:tr>
      <w:tr w:rsidR="00B540FF" w:rsidRPr="000A2B80" w14:paraId="113EBBDA" w14:textId="77777777" w:rsidTr="005F6119">
        <w:trPr>
          <w:cantSplit/>
        </w:trPr>
        <w:tc>
          <w:tcPr>
            <w:tcW w:w="1396" w:type="dxa"/>
          </w:tcPr>
          <w:p w14:paraId="158ED94B" w14:textId="77777777" w:rsidR="00B540FF" w:rsidRDefault="00B540FF" w:rsidP="00A8718F">
            <w:pPr>
              <w:rPr>
                <w:rFonts w:ascii="Droid Serif" w:hAnsi="Droid Serif" w:cs="Droid Serif"/>
                <w:szCs w:val="32"/>
              </w:rPr>
            </w:pPr>
            <w:r>
              <w:rPr>
                <w:noProof/>
              </w:rPr>
              <w:drawing>
                <wp:anchor distT="0" distB="0" distL="114300" distR="114300" simplePos="0" relativeHeight="251774464" behindDoc="1" locked="0" layoutInCell="1" allowOverlap="1" wp14:anchorId="2896248A" wp14:editId="5D8D333D">
                  <wp:simplePos x="0" y="0"/>
                  <wp:positionH relativeFrom="column">
                    <wp:posOffset>99695</wp:posOffset>
                  </wp:positionH>
                  <wp:positionV relativeFrom="paragraph">
                    <wp:posOffset>245746</wp:posOffset>
                  </wp:positionV>
                  <wp:extent cx="609600" cy="609600"/>
                  <wp:effectExtent l="0" t="0" r="0" b="0"/>
                  <wp:wrapNone/>
                  <wp:docPr id="1755961934" name="Billede 4" descr="Sweden Flag PNG Images &amp; PSDs for Download | PixelSquid - S11212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61934" name="Billede 4" descr="Sweden Flag PNG Images &amp; PSDs for Download | PixelSquid - S112129760"/>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B80">
              <w:rPr>
                <w:rFonts w:ascii="Droid Serif" w:hAnsi="Droid Serif" w:cs="Droid Serif"/>
                <w:szCs w:val="32"/>
              </w:rPr>
              <w:t>Torsdag</w:t>
            </w:r>
          </w:p>
          <w:p w14:paraId="2432CF9D" w14:textId="77777777" w:rsidR="00B540FF" w:rsidRPr="000A2B80" w:rsidRDefault="00B540FF" w:rsidP="00A8718F">
            <w:pPr>
              <w:rPr>
                <w:rFonts w:ascii="Droid Serif" w:hAnsi="Droid Serif" w:cs="Droid Serif"/>
                <w:szCs w:val="32"/>
              </w:rPr>
            </w:pPr>
          </w:p>
        </w:tc>
        <w:tc>
          <w:tcPr>
            <w:tcW w:w="863" w:type="dxa"/>
          </w:tcPr>
          <w:p w14:paraId="4C538ACF" w14:textId="77777777" w:rsidR="00B540FF" w:rsidRDefault="00B540FF" w:rsidP="00A8718F">
            <w:pPr>
              <w:rPr>
                <w:rFonts w:ascii="Droid Serif" w:hAnsi="Droid Serif" w:cs="Droid Serif"/>
                <w:szCs w:val="32"/>
              </w:rPr>
            </w:pPr>
            <w:r>
              <w:rPr>
                <w:rFonts w:ascii="Droid Serif" w:hAnsi="Droid Serif" w:cs="Droid Serif"/>
                <w:szCs w:val="32"/>
              </w:rPr>
              <w:t>10</w:t>
            </w:r>
            <w:r w:rsidRPr="000A2B80">
              <w:rPr>
                <w:rFonts w:ascii="Droid Serif" w:hAnsi="Droid Serif" w:cs="Droid Serif"/>
                <w:szCs w:val="32"/>
              </w:rPr>
              <w:t>.</w:t>
            </w:r>
          </w:p>
          <w:p w14:paraId="3C00F9B2"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0C77FAFB" w14:textId="77777777" w:rsidR="00B540FF" w:rsidRPr="000A2B80" w:rsidRDefault="00B540FF" w:rsidP="00A8718F">
            <w:pPr>
              <w:rPr>
                <w:rFonts w:ascii="Droid Serif" w:hAnsi="Droid Serif" w:cs="Droid Serif"/>
                <w:szCs w:val="32"/>
              </w:rPr>
            </w:pPr>
            <w:r>
              <w:rPr>
                <w:rFonts w:ascii="Droid Serif" w:hAnsi="Droid Serif" w:cs="Droid Serif"/>
                <w:szCs w:val="32"/>
              </w:rPr>
              <w:t>Mini crustade med krebsesalat</w:t>
            </w:r>
          </w:p>
        </w:tc>
        <w:tc>
          <w:tcPr>
            <w:tcW w:w="3402" w:type="dxa"/>
          </w:tcPr>
          <w:p w14:paraId="71E43670" w14:textId="77777777" w:rsidR="00B540FF" w:rsidRPr="000A2B80" w:rsidRDefault="00B540FF" w:rsidP="00A8718F">
            <w:pPr>
              <w:rPr>
                <w:rFonts w:ascii="Droid Serif" w:hAnsi="Droid Serif" w:cs="Droid Serif"/>
                <w:szCs w:val="32"/>
              </w:rPr>
            </w:pPr>
            <w:r>
              <w:rPr>
                <w:rFonts w:ascii="Droid Serif" w:hAnsi="Droid Serif" w:cs="Droid Serif"/>
                <w:szCs w:val="32"/>
              </w:rPr>
              <w:t>Svenske kødboller med tomatsovs, kartoffelmos og ærter</w:t>
            </w:r>
          </w:p>
        </w:tc>
        <w:tc>
          <w:tcPr>
            <w:tcW w:w="2119" w:type="dxa"/>
          </w:tcPr>
          <w:p w14:paraId="5B095CEC" w14:textId="77777777" w:rsidR="00B540FF" w:rsidRPr="000A2B80" w:rsidRDefault="00B540FF" w:rsidP="00A8718F">
            <w:pPr>
              <w:rPr>
                <w:rFonts w:ascii="Droid Serif" w:hAnsi="Droid Serif" w:cs="Droid Serif"/>
                <w:szCs w:val="32"/>
              </w:rPr>
            </w:pPr>
          </w:p>
        </w:tc>
      </w:tr>
      <w:tr w:rsidR="00B540FF" w:rsidRPr="000A2B80" w14:paraId="24739251" w14:textId="77777777" w:rsidTr="005F6119">
        <w:trPr>
          <w:cantSplit/>
        </w:trPr>
        <w:tc>
          <w:tcPr>
            <w:tcW w:w="1396" w:type="dxa"/>
          </w:tcPr>
          <w:p w14:paraId="2EB9662D" w14:textId="77777777" w:rsidR="00B540FF" w:rsidRDefault="00B540FF" w:rsidP="00A8718F">
            <w:pPr>
              <w:rPr>
                <w:rFonts w:ascii="Droid Serif" w:hAnsi="Droid Serif" w:cs="Droid Serif"/>
                <w:szCs w:val="32"/>
              </w:rPr>
            </w:pPr>
            <w:r w:rsidRPr="000A2B80">
              <w:rPr>
                <w:rFonts w:ascii="Droid Serif" w:hAnsi="Droid Serif" w:cs="Droid Serif"/>
                <w:szCs w:val="32"/>
              </w:rPr>
              <w:t>Fredag</w:t>
            </w:r>
          </w:p>
          <w:p w14:paraId="199186DF" w14:textId="77777777" w:rsidR="00B540FF" w:rsidRPr="000A2B80" w:rsidRDefault="00B540FF" w:rsidP="00A8718F">
            <w:pPr>
              <w:rPr>
                <w:rFonts w:ascii="Droid Serif" w:hAnsi="Droid Serif" w:cs="Droid Serif"/>
                <w:szCs w:val="32"/>
              </w:rPr>
            </w:pPr>
          </w:p>
        </w:tc>
        <w:tc>
          <w:tcPr>
            <w:tcW w:w="863" w:type="dxa"/>
          </w:tcPr>
          <w:p w14:paraId="7EEFC72A" w14:textId="77777777" w:rsidR="00B540FF" w:rsidRDefault="00B540FF" w:rsidP="00A8718F">
            <w:pPr>
              <w:rPr>
                <w:rFonts w:ascii="Droid Serif" w:hAnsi="Droid Serif" w:cs="Droid Serif"/>
                <w:szCs w:val="32"/>
              </w:rPr>
            </w:pPr>
            <w:r>
              <w:rPr>
                <w:rFonts w:ascii="Droid Serif" w:hAnsi="Droid Serif" w:cs="Droid Serif"/>
                <w:szCs w:val="32"/>
              </w:rPr>
              <w:t>11</w:t>
            </w:r>
            <w:r w:rsidRPr="000A2B80">
              <w:rPr>
                <w:rFonts w:ascii="Droid Serif" w:hAnsi="Droid Serif" w:cs="Droid Serif"/>
                <w:szCs w:val="32"/>
              </w:rPr>
              <w:t>.</w:t>
            </w:r>
          </w:p>
          <w:p w14:paraId="4FB89243" w14:textId="77777777" w:rsidR="00B540FF" w:rsidRPr="000A2B80" w:rsidRDefault="00B540FF" w:rsidP="00A8718F">
            <w:pPr>
              <w:rPr>
                <w:rFonts w:ascii="Droid Serif" w:hAnsi="Droid Serif" w:cs="Droid Serif"/>
                <w:szCs w:val="32"/>
              </w:rPr>
            </w:pPr>
            <w:r w:rsidRPr="001D16EF">
              <w:rPr>
                <w:rStyle w:val="Ulstomtale"/>
                <w:rFonts w:ascii="Segoe UI" w:hAnsi="Segoe UI" w:cs="Segoe UI"/>
                <w:noProof/>
                <w:color w:val="000000"/>
                <w:sz w:val="28"/>
                <w:szCs w:val="28"/>
                <w:shd w:val="clear" w:color="auto" w:fill="FFFFFF"/>
              </w:rPr>
              <w:drawing>
                <wp:anchor distT="0" distB="0" distL="114300" distR="114300" simplePos="0" relativeHeight="251788800" behindDoc="1" locked="0" layoutInCell="1" allowOverlap="1" wp14:anchorId="004E2EC0" wp14:editId="5C9F1248">
                  <wp:simplePos x="0" y="0"/>
                  <wp:positionH relativeFrom="column">
                    <wp:posOffset>-4445</wp:posOffset>
                  </wp:positionH>
                  <wp:positionV relativeFrom="paragraph">
                    <wp:posOffset>10795</wp:posOffset>
                  </wp:positionV>
                  <wp:extent cx="238125" cy="257175"/>
                  <wp:effectExtent l="0" t="0" r="9525" b="9525"/>
                  <wp:wrapNone/>
                  <wp:docPr id="1108109109" name="Billede 2" descr="Cute fish emoticon, emoji, smiley wearing sunglasses -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09109" name="Billede 2" descr="Cute fish emoticon, emoji, smiley wearing sunglasses - vector illustratio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8125" cy="257175"/>
                          </a:xfrm>
                          <a:prstGeom prst="rect">
                            <a:avLst/>
                          </a:prstGeom>
                          <a:noFill/>
                          <a:ln>
                            <a:noFill/>
                          </a:ln>
                        </pic:spPr>
                      </pic:pic>
                    </a:graphicData>
                  </a:graphic>
                </wp:anchor>
              </w:drawing>
            </w:r>
          </w:p>
        </w:tc>
        <w:tc>
          <w:tcPr>
            <w:tcW w:w="1422" w:type="dxa"/>
          </w:tcPr>
          <w:p w14:paraId="76D005DA" w14:textId="77777777" w:rsidR="00B540FF" w:rsidRPr="000A2B80" w:rsidRDefault="00B540FF" w:rsidP="00A8718F">
            <w:pPr>
              <w:rPr>
                <w:rFonts w:ascii="Droid Serif" w:hAnsi="Droid Serif" w:cs="Droid Serif"/>
                <w:szCs w:val="32"/>
              </w:rPr>
            </w:pPr>
          </w:p>
        </w:tc>
        <w:tc>
          <w:tcPr>
            <w:tcW w:w="3402" w:type="dxa"/>
          </w:tcPr>
          <w:p w14:paraId="257D8385"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Dampede fisk med kartofler og spinatsovs </w:t>
            </w:r>
          </w:p>
        </w:tc>
        <w:tc>
          <w:tcPr>
            <w:tcW w:w="2119" w:type="dxa"/>
          </w:tcPr>
          <w:p w14:paraId="5B2B3A97" w14:textId="77777777" w:rsidR="00B540FF" w:rsidRPr="000A2B80" w:rsidRDefault="00B540FF" w:rsidP="00A8718F">
            <w:pPr>
              <w:rPr>
                <w:rFonts w:ascii="Droid Serif" w:hAnsi="Droid Serif" w:cs="Droid Serif"/>
                <w:szCs w:val="32"/>
              </w:rPr>
            </w:pPr>
            <w:r>
              <w:rPr>
                <w:rFonts w:ascii="Droid Serif" w:hAnsi="Droid Serif" w:cs="Droid Serif"/>
                <w:szCs w:val="32"/>
              </w:rPr>
              <w:t>Frisk frugt</w:t>
            </w:r>
          </w:p>
        </w:tc>
      </w:tr>
      <w:tr w:rsidR="00B540FF" w:rsidRPr="000A2B80" w14:paraId="315FBFF1" w14:textId="77777777" w:rsidTr="005F6119">
        <w:trPr>
          <w:cantSplit/>
        </w:trPr>
        <w:tc>
          <w:tcPr>
            <w:tcW w:w="1396" w:type="dxa"/>
          </w:tcPr>
          <w:p w14:paraId="00C0F0A4"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Lørdag</w:t>
            </w:r>
          </w:p>
        </w:tc>
        <w:tc>
          <w:tcPr>
            <w:tcW w:w="863" w:type="dxa"/>
          </w:tcPr>
          <w:p w14:paraId="04DC746F" w14:textId="77777777" w:rsidR="00B540FF" w:rsidRDefault="00B540FF" w:rsidP="00A8718F">
            <w:pPr>
              <w:rPr>
                <w:rFonts w:ascii="Droid Serif" w:hAnsi="Droid Serif" w:cs="Droid Serif"/>
                <w:szCs w:val="32"/>
              </w:rPr>
            </w:pPr>
            <w:r w:rsidRPr="000A2B80">
              <w:rPr>
                <w:rFonts w:ascii="Droid Serif" w:hAnsi="Droid Serif" w:cs="Droid Serif"/>
                <w:szCs w:val="32"/>
              </w:rPr>
              <w:t>12.</w:t>
            </w:r>
          </w:p>
          <w:p w14:paraId="186B8A4A"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70A4EE30" w14:textId="77777777" w:rsidR="00B540FF" w:rsidRPr="000A2B80" w:rsidRDefault="00B540FF" w:rsidP="00A8718F">
            <w:pPr>
              <w:rPr>
                <w:rFonts w:ascii="Droid Serif" w:hAnsi="Droid Serif" w:cs="Droid Serif"/>
                <w:szCs w:val="32"/>
              </w:rPr>
            </w:pPr>
          </w:p>
        </w:tc>
        <w:tc>
          <w:tcPr>
            <w:tcW w:w="3402" w:type="dxa"/>
          </w:tcPr>
          <w:p w14:paraId="025295F1" w14:textId="77777777" w:rsidR="00B540FF" w:rsidRPr="000A2B80" w:rsidRDefault="00B540FF" w:rsidP="00A8718F">
            <w:pPr>
              <w:rPr>
                <w:rFonts w:ascii="Droid Serif" w:hAnsi="Droid Serif" w:cs="Droid Serif"/>
                <w:szCs w:val="32"/>
              </w:rPr>
            </w:pPr>
            <w:r>
              <w:rPr>
                <w:rFonts w:ascii="Droid Serif" w:hAnsi="Droid Serif" w:cs="Droid Serif"/>
                <w:szCs w:val="32"/>
              </w:rPr>
              <w:t>Pølser med kartoffelsalat, ketchup og sennep</w:t>
            </w:r>
          </w:p>
        </w:tc>
        <w:tc>
          <w:tcPr>
            <w:tcW w:w="2119" w:type="dxa"/>
          </w:tcPr>
          <w:p w14:paraId="354EF6D3" w14:textId="77777777" w:rsidR="00B540FF" w:rsidRPr="000A2B80" w:rsidRDefault="00B540FF" w:rsidP="00A8718F">
            <w:pPr>
              <w:rPr>
                <w:rFonts w:ascii="Droid Serif" w:hAnsi="Droid Serif" w:cs="Droid Serif"/>
                <w:szCs w:val="32"/>
              </w:rPr>
            </w:pPr>
            <w:r>
              <w:rPr>
                <w:rFonts w:ascii="Droid Serif" w:hAnsi="Droid Serif" w:cs="Droid Serif"/>
                <w:szCs w:val="32"/>
              </w:rPr>
              <w:t>Æblekage med flødeskum</w:t>
            </w:r>
          </w:p>
        </w:tc>
      </w:tr>
      <w:tr w:rsidR="00B540FF" w:rsidRPr="000A2B80" w14:paraId="3F71C54E" w14:textId="77777777" w:rsidTr="005F6119">
        <w:trPr>
          <w:cantSplit/>
        </w:trPr>
        <w:tc>
          <w:tcPr>
            <w:tcW w:w="1396" w:type="dxa"/>
          </w:tcPr>
          <w:p w14:paraId="41534F60"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lastRenderedPageBreak/>
              <w:t>Søndag</w:t>
            </w:r>
          </w:p>
        </w:tc>
        <w:tc>
          <w:tcPr>
            <w:tcW w:w="863" w:type="dxa"/>
          </w:tcPr>
          <w:p w14:paraId="3418F303" w14:textId="77777777" w:rsidR="00B540FF" w:rsidRDefault="00B540FF" w:rsidP="00A8718F">
            <w:pPr>
              <w:rPr>
                <w:rFonts w:ascii="Droid Serif" w:hAnsi="Droid Serif" w:cs="Droid Serif"/>
                <w:szCs w:val="32"/>
              </w:rPr>
            </w:pPr>
            <w:r w:rsidRPr="000A2B80">
              <w:rPr>
                <w:rFonts w:ascii="Droid Serif" w:hAnsi="Droid Serif" w:cs="Droid Serif"/>
                <w:szCs w:val="32"/>
              </w:rPr>
              <w:t>13.</w:t>
            </w:r>
          </w:p>
          <w:p w14:paraId="3C2F8B76"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070611C0" w14:textId="77777777" w:rsidR="00B540FF" w:rsidRPr="000A2B80" w:rsidRDefault="00B540FF" w:rsidP="00A8718F">
            <w:pPr>
              <w:rPr>
                <w:rFonts w:ascii="Droid Serif" w:hAnsi="Droid Serif" w:cs="Droid Serif"/>
                <w:szCs w:val="32"/>
              </w:rPr>
            </w:pPr>
          </w:p>
        </w:tc>
        <w:tc>
          <w:tcPr>
            <w:tcW w:w="3402" w:type="dxa"/>
          </w:tcPr>
          <w:p w14:paraId="0EE3AB19" w14:textId="77777777" w:rsidR="00B540FF" w:rsidRPr="000A2B80" w:rsidRDefault="00B540FF" w:rsidP="00A8718F">
            <w:pPr>
              <w:rPr>
                <w:rFonts w:ascii="Droid Serif" w:hAnsi="Droid Serif" w:cs="Droid Serif"/>
                <w:szCs w:val="32"/>
              </w:rPr>
            </w:pPr>
            <w:r>
              <w:rPr>
                <w:rFonts w:ascii="Droid Serif" w:hAnsi="Droid Serif" w:cs="Droid Serif"/>
                <w:szCs w:val="32"/>
              </w:rPr>
              <w:t>Rullesteg med kart. blomkål og sovs</w:t>
            </w:r>
          </w:p>
        </w:tc>
        <w:tc>
          <w:tcPr>
            <w:tcW w:w="2119" w:type="dxa"/>
          </w:tcPr>
          <w:p w14:paraId="4F27A856" w14:textId="77777777" w:rsidR="00B540FF" w:rsidRPr="000A2B80" w:rsidRDefault="00B540FF" w:rsidP="00A8718F">
            <w:pPr>
              <w:rPr>
                <w:rFonts w:ascii="Droid Serif" w:hAnsi="Droid Serif" w:cs="Droid Serif"/>
                <w:szCs w:val="32"/>
              </w:rPr>
            </w:pPr>
            <w:r>
              <w:rPr>
                <w:rFonts w:ascii="Droid Serif" w:hAnsi="Droid Serif" w:cs="Droid Serif"/>
                <w:szCs w:val="32"/>
              </w:rPr>
              <w:t>Marengsreder med solbærskum</w:t>
            </w:r>
          </w:p>
        </w:tc>
      </w:tr>
      <w:tr w:rsidR="00B540FF" w:rsidRPr="000A2B80" w14:paraId="20242A53" w14:textId="77777777" w:rsidTr="005F6119">
        <w:trPr>
          <w:cantSplit/>
        </w:trPr>
        <w:tc>
          <w:tcPr>
            <w:tcW w:w="1396" w:type="dxa"/>
          </w:tcPr>
          <w:p w14:paraId="0AAB27EB" w14:textId="77777777" w:rsidR="00B540FF" w:rsidRDefault="00B540FF" w:rsidP="00A8718F">
            <w:pPr>
              <w:rPr>
                <w:rFonts w:ascii="Droid Serif" w:hAnsi="Droid Serif" w:cs="Droid Serif"/>
                <w:szCs w:val="32"/>
              </w:rPr>
            </w:pPr>
            <w:r w:rsidRPr="000A2B80">
              <w:rPr>
                <w:rFonts w:ascii="Droid Serif" w:hAnsi="Droid Serif" w:cs="Droid Serif"/>
                <w:szCs w:val="32"/>
              </w:rPr>
              <w:t>Mandag</w:t>
            </w:r>
          </w:p>
          <w:p w14:paraId="63270908" w14:textId="77777777" w:rsidR="00B540FF" w:rsidRPr="000A2B80" w:rsidRDefault="00B540FF" w:rsidP="00A8718F">
            <w:pPr>
              <w:rPr>
                <w:rFonts w:ascii="Droid Serif" w:hAnsi="Droid Serif" w:cs="Droid Serif"/>
                <w:szCs w:val="32"/>
              </w:rPr>
            </w:pPr>
          </w:p>
        </w:tc>
        <w:tc>
          <w:tcPr>
            <w:tcW w:w="863" w:type="dxa"/>
          </w:tcPr>
          <w:p w14:paraId="6B926D9E" w14:textId="77777777" w:rsidR="00B540FF" w:rsidRDefault="00B540FF" w:rsidP="00A8718F">
            <w:pPr>
              <w:rPr>
                <w:rFonts w:ascii="Droid Serif" w:hAnsi="Droid Serif" w:cs="Droid Serif"/>
                <w:szCs w:val="32"/>
              </w:rPr>
            </w:pPr>
            <w:r w:rsidRPr="000A2B80">
              <w:rPr>
                <w:rFonts w:ascii="Droid Serif" w:hAnsi="Droid Serif" w:cs="Droid Serif"/>
                <w:szCs w:val="32"/>
              </w:rPr>
              <w:t>14.</w:t>
            </w:r>
          </w:p>
          <w:p w14:paraId="6B842DF2" w14:textId="77777777" w:rsidR="00B540FF" w:rsidRPr="000A2B80" w:rsidRDefault="00B540FF" w:rsidP="00A8718F">
            <w:pPr>
              <w:rPr>
                <w:rFonts w:ascii="Droid Serif" w:hAnsi="Droid Serif" w:cs="Droid Serif"/>
                <w:szCs w:val="32"/>
              </w:rPr>
            </w:pPr>
            <w:r>
              <w:rPr>
                <w:rStyle w:val="Ulstomtale"/>
                <w:rFonts w:ascii="Segoe UI" w:hAnsi="Segoe UI" w:cs="Segoe UI"/>
                <w:noProof/>
                <w:color w:val="000000"/>
                <w:sz w:val="18"/>
                <w:szCs w:val="18"/>
                <w:shd w:val="clear" w:color="auto" w:fill="FFFFFF"/>
              </w:rPr>
              <w:drawing>
                <wp:inline distT="0" distB="0" distL="0" distR="0" wp14:anchorId="66161108" wp14:editId="504E083E">
                  <wp:extent cx="209550" cy="219075"/>
                  <wp:effectExtent l="0" t="0" r="0" b="9525"/>
                  <wp:docPr id="1909471884" name="Billede 1" descr="1,948 Cow Emotic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1884" name="Billede 1" descr="1,948 Cow Emoticon Images, Stock Photos, 3D objects, &amp; Vectors |  Shutterstock"/>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9550" cy="219075"/>
                          </a:xfrm>
                          <a:prstGeom prst="rect">
                            <a:avLst/>
                          </a:prstGeom>
                          <a:noFill/>
                          <a:ln>
                            <a:noFill/>
                          </a:ln>
                        </pic:spPr>
                      </pic:pic>
                    </a:graphicData>
                  </a:graphic>
                </wp:inline>
              </w:drawing>
            </w:r>
          </w:p>
        </w:tc>
        <w:tc>
          <w:tcPr>
            <w:tcW w:w="1422" w:type="dxa"/>
          </w:tcPr>
          <w:p w14:paraId="48E39E51" w14:textId="77777777" w:rsidR="00B540FF" w:rsidRPr="000A2B80" w:rsidRDefault="00B540FF" w:rsidP="00A8718F">
            <w:pPr>
              <w:rPr>
                <w:rFonts w:ascii="Droid Serif" w:hAnsi="Droid Serif" w:cs="Droid Serif"/>
                <w:szCs w:val="32"/>
              </w:rPr>
            </w:pPr>
          </w:p>
        </w:tc>
        <w:tc>
          <w:tcPr>
            <w:tcW w:w="3402" w:type="dxa"/>
          </w:tcPr>
          <w:p w14:paraId="5F3D5793"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Millionbøf med kartoffelmos og bagte rodfrugter </w:t>
            </w:r>
          </w:p>
        </w:tc>
        <w:tc>
          <w:tcPr>
            <w:tcW w:w="2119" w:type="dxa"/>
          </w:tcPr>
          <w:p w14:paraId="4F558D8D" w14:textId="30CA45D1" w:rsidR="00B540FF" w:rsidRPr="000A2B80" w:rsidRDefault="00F95C4D" w:rsidP="00A8718F">
            <w:pPr>
              <w:rPr>
                <w:rFonts w:ascii="Droid Serif" w:hAnsi="Droid Serif" w:cs="Droid Serif"/>
                <w:szCs w:val="32"/>
              </w:rPr>
            </w:pPr>
            <w:r>
              <w:rPr>
                <w:rFonts w:ascii="Droid Serif" w:hAnsi="Droid Serif" w:cs="Droid Serif"/>
                <w:szCs w:val="32"/>
              </w:rPr>
              <w:t>Vaniljebudding m. saftsovs</w:t>
            </w:r>
          </w:p>
        </w:tc>
      </w:tr>
      <w:tr w:rsidR="00B540FF" w:rsidRPr="000A2B80" w14:paraId="1293F080" w14:textId="77777777" w:rsidTr="005F6119">
        <w:trPr>
          <w:cantSplit/>
        </w:trPr>
        <w:tc>
          <w:tcPr>
            <w:tcW w:w="1396" w:type="dxa"/>
          </w:tcPr>
          <w:p w14:paraId="26786C4C" w14:textId="77777777" w:rsidR="00B540FF" w:rsidRDefault="00B540FF" w:rsidP="00A8718F">
            <w:pPr>
              <w:rPr>
                <w:rFonts w:ascii="Droid Serif" w:hAnsi="Droid Serif" w:cs="Droid Serif"/>
                <w:szCs w:val="32"/>
              </w:rPr>
            </w:pPr>
            <w:r w:rsidRPr="000A2B80">
              <w:rPr>
                <w:rFonts w:ascii="Droid Serif" w:hAnsi="Droid Serif" w:cs="Droid Serif"/>
                <w:szCs w:val="32"/>
              </w:rPr>
              <w:t>Tirsdag</w:t>
            </w:r>
          </w:p>
          <w:p w14:paraId="74DF77A6" w14:textId="77777777" w:rsidR="00B540FF" w:rsidRPr="000A2B80" w:rsidRDefault="00B540FF" w:rsidP="00A8718F">
            <w:pPr>
              <w:rPr>
                <w:rFonts w:ascii="Droid Serif" w:hAnsi="Droid Serif" w:cs="Droid Serif"/>
                <w:szCs w:val="32"/>
              </w:rPr>
            </w:pPr>
          </w:p>
        </w:tc>
        <w:tc>
          <w:tcPr>
            <w:tcW w:w="863" w:type="dxa"/>
          </w:tcPr>
          <w:p w14:paraId="3BFE058E" w14:textId="77777777" w:rsidR="00B540FF" w:rsidRDefault="00B540FF" w:rsidP="00A8718F">
            <w:pPr>
              <w:rPr>
                <w:rFonts w:ascii="Droid Serif" w:hAnsi="Droid Serif" w:cs="Droid Serif"/>
                <w:szCs w:val="32"/>
              </w:rPr>
            </w:pPr>
            <w:r w:rsidRPr="000A2B80">
              <w:rPr>
                <w:rFonts w:ascii="Droid Serif" w:hAnsi="Droid Serif" w:cs="Droid Serif"/>
                <w:szCs w:val="32"/>
              </w:rPr>
              <w:t>15.</w:t>
            </w:r>
          </w:p>
          <w:p w14:paraId="1B27E1F1" w14:textId="77777777" w:rsidR="00B540FF" w:rsidRPr="000A2B80" w:rsidRDefault="00B540FF" w:rsidP="00A8718F">
            <w:pPr>
              <w:rPr>
                <w:rFonts w:ascii="Droid Serif" w:hAnsi="Droid Serif" w:cs="Droid Serif"/>
                <w:szCs w:val="32"/>
              </w:rPr>
            </w:pPr>
            <w:r w:rsidRPr="001D16EF">
              <w:rPr>
                <w:rStyle w:val="Ulstomtale"/>
                <w:rFonts w:ascii="Segoe UI" w:hAnsi="Segoe UI" w:cs="Segoe UI"/>
                <w:noProof/>
                <w:color w:val="000000"/>
                <w:sz w:val="28"/>
                <w:szCs w:val="28"/>
                <w:shd w:val="clear" w:color="auto" w:fill="FFFFFF"/>
              </w:rPr>
              <w:drawing>
                <wp:anchor distT="0" distB="0" distL="114300" distR="114300" simplePos="0" relativeHeight="251787776" behindDoc="1" locked="0" layoutInCell="1" allowOverlap="1" wp14:anchorId="2617441F" wp14:editId="3CC44313">
                  <wp:simplePos x="0" y="0"/>
                  <wp:positionH relativeFrom="column">
                    <wp:posOffset>-4445</wp:posOffset>
                  </wp:positionH>
                  <wp:positionV relativeFrom="paragraph">
                    <wp:posOffset>10160</wp:posOffset>
                  </wp:positionV>
                  <wp:extent cx="238125" cy="257175"/>
                  <wp:effectExtent l="0" t="0" r="9525" b="9525"/>
                  <wp:wrapNone/>
                  <wp:docPr id="87004464" name="Billede 2" descr="Cute fish emoticon, emoji, smiley wearing sunglasses -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4464" name="Billede 2" descr="Cute fish emoticon, emoji, smiley wearing sunglasses - vector illustratio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8125" cy="257175"/>
                          </a:xfrm>
                          <a:prstGeom prst="rect">
                            <a:avLst/>
                          </a:prstGeom>
                          <a:noFill/>
                          <a:ln>
                            <a:noFill/>
                          </a:ln>
                        </pic:spPr>
                      </pic:pic>
                    </a:graphicData>
                  </a:graphic>
                </wp:anchor>
              </w:drawing>
            </w:r>
          </w:p>
        </w:tc>
        <w:tc>
          <w:tcPr>
            <w:tcW w:w="1422" w:type="dxa"/>
          </w:tcPr>
          <w:p w14:paraId="6413ADB8" w14:textId="77777777" w:rsidR="00B540FF" w:rsidRPr="000A2B80" w:rsidRDefault="00B540FF" w:rsidP="00A8718F">
            <w:pPr>
              <w:rPr>
                <w:rFonts w:ascii="Droid Serif" w:hAnsi="Droid Serif" w:cs="Droid Serif"/>
                <w:szCs w:val="32"/>
              </w:rPr>
            </w:pPr>
          </w:p>
        </w:tc>
        <w:tc>
          <w:tcPr>
            <w:tcW w:w="3402" w:type="dxa"/>
          </w:tcPr>
          <w:p w14:paraId="61FC5D82" w14:textId="77777777" w:rsidR="00B540FF" w:rsidRPr="00B83BA4" w:rsidRDefault="00B540FF" w:rsidP="00A8718F">
            <w:pPr>
              <w:rPr>
                <w:rFonts w:ascii="Droid Serif" w:hAnsi="Droid Serif" w:cs="Droid Serif"/>
                <w:szCs w:val="32"/>
              </w:rPr>
            </w:pPr>
            <w:r>
              <w:rPr>
                <w:rFonts w:ascii="Droid Serif" w:hAnsi="Droid Serif" w:cs="Droid Serif"/>
                <w:szCs w:val="32"/>
              </w:rPr>
              <w:t xml:space="preserve">Stegt laks med kartofler, citronsovs og ærter </w:t>
            </w:r>
          </w:p>
          <w:p w14:paraId="299C331F" w14:textId="77777777" w:rsidR="00B540FF" w:rsidRPr="000A2B80" w:rsidRDefault="00B540FF" w:rsidP="00A8718F">
            <w:pPr>
              <w:rPr>
                <w:rFonts w:ascii="Droid Serif" w:hAnsi="Droid Serif" w:cs="Droid Serif"/>
                <w:szCs w:val="32"/>
              </w:rPr>
            </w:pPr>
            <w:r w:rsidRPr="000B5567">
              <w:rPr>
                <w:noProof/>
              </w:rPr>
              <w:drawing>
                <wp:inline distT="0" distB="0" distL="0" distR="0" wp14:anchorId="572C273E" wp14:editId="45B14581">
                  <wp:extent cx="427990" cy="250825"/>
                  <wp:effectExtent l="0" t="0" r="0" b="0"/>
                  <wp:docPr id="9785756" name="Billede 1" descr="Et billede, der indeholder symbo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756" name="Billede 1" descr="Et billede, der indeholder symbol&#10;&#10;Indhold genereret af kunstig intelligens kan være forkert."/>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27990" cy="250825"/>
                          </a:xfrm>
                          <a:prstGeom prst="rect">
                            <a:avLst/>
                          </a:prstGeom>
                          <a:noFill/>
                          <a:ln>
                            <a:noFill/>
                          </a:ln>
                        </pic:spPr>
                      </pic:pic>
                    </a:graphicData>
                  </a:graphic>
                </wp:inline>
              </w:drawing>
            </w:r>
            <w:r>
              <w:rPr>
                <w:rFonts w:ascii="Droid Serif" w:hAnsi="Droid Serif" w:cs="Droid Serif"/>
                <w:color w:val="FF0000"/>
                <w:szCs w:val="32"/>
              </w:rPr>
              <w:t xml:space="preserve"> Karin, </w:t>
            </w:r>
            <w:r w:rsidRPr="000A2B80">
              <w:rPr>
                <w:rFonts w:ascii="Droid Serif" w:hAnsi="Droid Serif" w:cs="Droid Serif"/>
                <w:color w:val="FF0000"/>
                <w:szCs w:val="32"/>
              </w:rPr>
              <w:t xml:space="preserve">bolig </w:t>
            </w:r>
            <w:r>
              <w:rPr>
                <w:rFonts w:ascii="Droid Serif" w:hAnsi="Droid Serif" w:cs="Droid Serif"/>
                <w:color w:val="FF0000"/>
                <w:szCs w:val="32"/>
              </w:rPr>
              <w:t>38</w:t>
            </w:r>
          </w:p>
        </w:tc>
        <w:tc>
          <w:tcPr>
            <w:tcW w:w="2119" w:type="dxa"/>
          </w:tcPr>
          <w:p w14:paraId="6861FF81" w14:textId="77777777" w:rsidR="00B540FF" w:rsidRPr="000A2B80" w:rsidRDefault="00B540FF" w:rsidP="00A8718F">
            <w:pPr>
              <w:rPr>
                <w:rFonts w:ascii="Droid Serif" w:hAnsi="Droid Serif" w:cs="Droid Serif"/>
                <w:szCs w:val="32"/>
              </w:rPr>
            </w:pPr>
            <w:r>
              <w:rPr>
                <w:rFonts w:ascii="Droid Serif" w:hAnsi="Droid Serif" w:cs="Droid Serif"/>
                <w:szCs w:val="32"/>
              </w:rPr>
              <w:t>Jordbærgrød</w:t>
            </w:r>
          </w:p>
        </w:tc>
      </w:tr>
      <w:tr w:rsidR="00B540FF" w:rsidRPr="000A2B80" w14:paraId="2DF18C91" w14:textId="77777777" w:rsidTr="005F6119">
        <w:trPr>
          <w:cantSplit/>
        </w:trPr>
        <w:tc>
          <w:tcPr>
            <w:tcW w:w="1396" w:type="dxa"/>
          </w:tcPr>
          <w:p w14:paraId="507E22E9" w14:textId="77777777" w:rsidR="00B540FF" w:rsidRPr="000A2B80" w:rsidRDefault="00B540FF" w:rsidP="00A8718F">
            <w:pPr>
              <w:rPr>
                <w:rFonts w:ascii="Droid Serif" w:hAnsi="Droid Serif" w:cs="Droid Serif"/>
                <w:szCs w:val="32"/>
              </w:rPr>
            </w:pPr>
            <w:r>
              <w:rPr>
                <w:noProof/>
              </w:rPr>
              <w:drawing>
                <wp:anchor distT="0" distB="0" distL="114300" distR="114300" simplePos="0" relativeHeight="251772416" behindDoc="1" locked="0" layoutInCell="1" allowOverlap="1" wp14:anchorId="5FCDEAA0" wp14:editId="25F1BB75">
                  <wp:simplePos x="0" y="0"/>
                  <wp:positionH relativeFrom="column">
                    <wp:posOffset>223520</wp:posOffset>
                  </wp:positionH>
                  <wp:positionV relativeFrom="paragraph">
                    <wp:posOffset>237972</wp:posOffset>
                  </wp:positionV>
                  <wp:extent cx="333375" cy="359410"/>
                  <wp:effectExtent l="0" t="0" r="9525" b="2540"/>
                  <wp:wrapNone/>
                  <wp:docPr id="1445627231" name="Billede 2" descr="9.000+ gratis illustrationer af Italienske Flagget og Flag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27231" name="Billede 2" descr="9.000+ gratis illustrationer af Italienske Flagget og Flag - Pixabay"/>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33375" cy="359410"/>
                          </a:xfrm>
                          <a:prstGeom prst="rect">
                            <a:avLst/>
                          </a:prstGeom>
                          <a:noFill/>
                          <a:ln>
                            <a:noFill/>
                          </a:ln>
                        </pic:spPr>
                      </pic:pic>
                    </a:graphicData>
                  </a:graphic>
                </wp:anchor>
              </w:drawing>
            </w:r>
            <w:r w:rsidRPr="000A2B80">
              <w:rPr>
                <w:rFonts w:ascii="Droid Serif" w:hAnsi="Droid Serif" w:cs="Droid Serif"/>
                <w:szCs w:val="32"/>
              </w:rPr>
              <w:t>Onsdag</w:t>
            </w:r>
          </w:p>
        </w:tc>
        <w:tc>
          <w:tcPr>
            <w:tcW w:w="863" w:type="dxa"/>
          </w:tcPr>
          <w:p w14:paraId="120E1845" w14:textId="77777777" w:rsidR="00B540FF" w:rsidRDefault="00B540FF" w:rsidP="00A8718F">
            <w:pPr>
              <w:rPr>
                <w:rFonts w:ascii="Droid Serif" w:hAnsi="Droid Serif" w:cs="Droid Serif"/>
                <w:szCs w:val="32"/>
              </w:rPr>
            </w:pPr>
            <w:r w:rsidRPr="000A2B80">
              <w:rPr>
                <w:rFonts w:ascii="Droid Serif" w:hAnsi="Droid Serif" w:cs="Droid Serif"/>
                <w:szCs w:val="32"/>
              </w:rPr>
              <w:t>16.</w:t>
            </w:r>
          </w:p>
          <w:p w14:paraId="41C5B774" w14:textId="77777777" w:rsidR="00B540FF" w:rsidRPr="000A2B80" w:rsidRDefault="00B540FF" w:rsidP="00A8718F">
            <w:pPr>
              <w:rPr>
                <w:rFonts w:ascii="Droid Serif" w:hAnsi="Droid Serif" w:cs="Droid Serif"/>
                <w:szCs w:val="32"/>
              </w:rPr>
            </w:pPr>
            <w:r>
              <w:rPr>
                <w:rStyle w:val="Ulstomtale"/>
                <w:rFonts w:ascii="Segoe UI" w:hAnsi="Segoe UI" w:cs="Segoe UI"/>
                <w:noProof/>
                <w:color w:val="000000"/>
                <w:sz w:val="18"/>
                <w:szCs w:val="18"/>
                <w:shd w:val="clear" w:color="auto" w:fill="FFFFFF"/>
              </w:rPr>
              <w:drawing>
                <wp:inline distT="0" distB="0" distL="0" distR="0" wp14:anchorId="48103FD4" wp14:editId="4EA83478">
                  <wp:extent cx="209550" cy="219075"/>
                  <wp:effectExtent l="0" t="0" r="0" b="9525"/>
                  <wp:docPr id="1281579069" name="Billede 1" descr="1,948 Cow Emotic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79069" name="Billede 1" descr="1,948 Cow Emoticon Images, Stock Photos, 3D objects, &amp; Vectors |  Shutterstock"/>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9550" cy="219075"/>
                          </a:xfrm>
                          <a:prstGeom prst="rect">
                            <a:avLst/>
                          </a:prstGeom>
                          <a:noFill/>
                          <a:ln>
                            <a:noFill/>
                          </a:ln>
                        </pic:spPr>
                      </pic:pic>
                    </a:graphicData>
                  </a:graphic>
                </wp:inline>
              </w:drawing>
            </w:r>
          </w:p>
        </w:tc>
        <w:tc>
          <w:tcPr>
            <w:tcW w:w="1422" w:type="dxa"/>
          </w:tcPr>
          <w:p w14:paraId="591BB34F" w14:textId="77777777" w:rsidR="00B540FF" w:rsidRPr="000A2B80" w:rsidRDefault="00B540FF" w:rsidP="00A8718F">
            <w:pPr>
              <w:rPr>
                <w:rFonts w:ascii="Droid Serif" w:hAnsi="Droid Serif" w:cs="Droid Serif"/>
                <w:szCs w:val="32"/>
              </w:rPr>
            </w:pPr>
          </w:p>
        </w:tc>
        <w:tc>
          <w:tcPr>
            <w:tcW w:w="3402" w:type="dxa"/>
          </w:tcPr>
          <w:p w14:paraId="3317593E" w14:textId="77777777" w:rsidR="00B540FF" w:rsidRDefault="00B540FF" w:rsidP="00A8718F">
            <w:pPr>
              <w:rPr>
                <w:rFonts w:ascii="Droid Serif" w:hAnsi="Droid Serif" w:cs="Droid Serif"/>
                <w:szCs w:val="32"/>
              </w:rPr>
            </w:pPr>
            <w:r>
              <w:rPr>
                <w:rFonts w:ascii="Droid Serif" w:hAnsi="Droid Serif" w:cs="Droid Serif"/>
                <w:szCs w:val="32"/>
              </w:rPr>
              <w:t xml:space="preserve">Pasta med Italiensk kødsovs </w:t>
            </w:r>
          </w:p>
          <w:p w14:paraId="16BAB332" w14:textId="77777777" w:rsidR="005A47B0" w:rsidRPr="000A2B80" w:rsidRDefault="005A47B0" w:rsidP="00A8718F">
            <w:pPr>
              <w:rPr>
                <w:rFonts w:ascii="Droid Serif" w:hAnsi="Droid Serif" w:cs="Droid Serif"/>
                <w:szCs w:val="32"/>
              </w:rPr>
            </w:pPr>
          </w:p>
        </w:tc>
        <w:tc>
          <w:tcPr>
            <w:tcW w:w="2119" w:type="dxa"/>
          </w:tcPr>
          <w:p w14:paraId="1379424F" w14:textId="77777777" w:rsidR="00B540FF" w:rsidRPr="000A2B80" w:rsidRDefault="00B540FF" w:rsidP="00A8718F">
            <w:pPr>
              <w:rPr>
                <w:rFonts w:ascii="Droid Serif" w:hAnsi="Droid Serif" w:cs="Droid Serif"/>
                <w:szCs w:val="32"/>
              </w:rPr>
            </w:pPr>
            <w:r>
              <w:rPr>
                <w:rFonts w:ascii="Droid Serif" w:hAnsi="Droid Serif" w:cs="Droid Serif"/>
                <w:szCs w:val="32"/>
              </w:rPr>
              <w:t>Italiensk kaffekage</w:t>
            </w:r>
          </w:p>
        </w:tc>
      </w:tr>
      <w:tr w:rsidR="00B540FF" w:rsidRPr="000A2B80" w14:paraId="48E58F7C" w14:textId="77777777" w:rsidTr="005F6119">
        <w:trPr>
          <w:cantSplit/>
        </w:trPr>
        <w:tc>
          <w:tcPr>
            <w:tcW w:w="1396" w:type="dxa"/>
          </w:tcPr>
          <w:p w14:paraId="26AA7589"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Torsdag</w:t>
            </w:r>
          </w:p>
        </w:tc>
        <w:tc>
          <w:tcPr>
            <w:tcW w:w="863" w:type="dxa"/>
          </w:tcPr>
          <w:p w14:paraId="746BE0F5" w14:textId="77777777" w:rsidR="00B540FF" w:rsidRDefault="00B540FF" w:rsidP="00A8718F">
            <w:pPr>
              <w:rPr>
                <w:rFonts w:ascii="Droid Serif" w:hAnsi="Droid Serif" w:cs="Droid Serif"/>
                <w:szCs w:val="32"/>
              </w:rPr>
            </w:pPr>
            <w:r w:rsidRPr="000A2B80">
              <w:rPr>
                <w:rFonts w:ascii="Droid Serif" w:hAnsi="Droid Serif" w:cs="Droid Serif"/>
                <w:szCs w:val="32"/>
              </w:rPr>
              <w:t>17.</w:t>
            </w:r>
          </w:p>
          <w:p w14:paraId="69A20F30" w14:textId="77777777" w:rsidR="00B540FF" w:rsidRPr="000A2B80" w:rsidRDefault="00B540FF" w:rsidP="00A8718F">
            <w:pPr>
              <w:rPr>
                <w:rFonts w:ascii="Droid Serif" w:hAnsi="Droid Serif" w:cs="Droid Serif"/>
                <w:szCs w:val="32"/>
              </w:rPr>
            </w:pPr>
            <w:r>
              <w:rPr>
                <w:noProof/>
                <w:sz w:val="30"/>
                <w:szCs w:val="30"/>
              </w:rPr>
              <w:drawing>
                <wp:anchor distT="0" distB="0" distL="114300" distR="114300" simplePos="0" relativeHeight="251778560" behindDoc="1" locked="0" layoutInCell="1" allowOverlap="1" wp14:anchorId="2C2196FE" wp14:editId="2EFBEC28">
                  <wp:simplePos x="0" y="0"/>
                  <wp:positionH relativeFrom="column">
                    <wp:posOffset>-4445</wp:posOffset>
                  </wp:positionH>
                  <wp:positionV relativeFrom="paragraph">
                    <wp:posOffset>7620</wp:posOffset>
                  </wp:positionV>
                  <wp:extent cx="273050" cy="273050"/>
                  <wp:effectExtent l="0" t="0" r="0" b="0"/>
                  <wp:wrapNone/>
                  <wp:docPr id="966570415" name="Billede 9665704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70415" name="Billede 966570415" descr="#Decorative"/>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73050" cy="273050"/>
                          </a:xfrm>
                          <a:prstGeom prst="rect">
                            <a:avLst/>
                          </a:prstGeom>
                          <a:noFill/>
                          <a:ln>
                            <a:noFill/>
                          </a:ln>
                        </pic:spPr>
                      </pic:pic>
                    </a:graphicData>
                  </a:graphic>
                </wp:anchor>
              </w:drawing>
            </w:r>
          </w:p>
        </w:tc>
        <w:tc>
          <w:tcPr>
            <w:tcW w:w="1422" w:type="dxa"/>
          </w:tcPr>
          <w:p w14:paraId="092D8BC4" w14:textId="77777777" w:rsidR="00B540FF" w:rsidRPr="000A2B80" w:rsidRDefault="00B540FF" w:rsidP="00A8718F">
            <w:pPr>
              <w:rPr>
                <w:rFonts w:ascii="Droid Serif" w:hAnsi="Droid Serif" w:cs="Droid Serif"/>
                <w:color w:val="FF0000"/>
                <w:szCs w:val="32"/>
              </w:rPr>
            </w:pPr>
            <w:r w:rsidRPr="00EB7418">
              <w:rPr>
                <w:rFonts w:ascii="Droid Serif" w:hAnsi="Droid Serif" w:cs="Droid Serif"/>
                <w:szCs w:val="32"/>
              </w:rPr>
              <w:t>Laksepate med dilddressing og brød</w:t>
            </w:r>
          </w:p>
        </w:tc>
        <w:tc>
          <w:tcPr>
            <w:tcW w:w="3402" w:type="dxa"/>
          </w:tcPr>
          <w:p w14:paraId="3357A430"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Grøntsagsgratin med selleriråkost og brød </w:t>
            </w:r>
          </w:p>
        </w:tc>
        <w:tc>
          <w:tcPr>
            <w:tcW w:w="2119" w:type="dxa"/>
          </w:tcPr>
          <w:p w14:paraId="444291F0" w14:textId="77777777" w:rsidR="00B540FF" w:rsidRPr="000A2B80" w:rsidRDefault="00B540FF" w:rsidP="00A8718F">
            <w:pPr>
              <w:rPr>
                <w:rFonts w:ascii="Droid Serif" w:hAnsi="Droid Serif" w:cs="Droid Serif"/>
                <w:szCs w:val="32"/>
              </w:rPr>
            </w:pPr>
          </w:p>
        </w:tc>
      </w:tr>
      <w:tr w:rsidR="00B540FF" w:rsidRPr="000A2B80" w14:paraId="1A6EEFF0" w14:textId="77777777" w:rsidTr="005F6119">
        <w:trPr>
          <w:cantSplit/>
        </w:trPr>
        <w:tc>
          <w:tcPr>
            <w:tcW w:w="1396" w:type="dxa"/>
          </w:tcPr>
          <w:p w14:paraId="29BE6615"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Fredag</w:t>
            </w:r>
          </w:p>
        </w:tc>
        <w:tc>
          <w:tcPr>
            <w:tcW w:w="863" w:type="dxa"/>
          </w:tcPr>
          <w:p w14:paraId="085F0BE6" w14:textId="77777777" w:rsidR="00B540FF" w:rsidRDefault="00B540FF" w:rsidP="00A8718F">
            <w:pPr>
              <w:rPr>
                <w:rFonts w:ascii="Droid Serif" w:hAnsi="Droid Serif" w:cs="Droid Serif"/>
                <w:szCs w:val="32"/>
              </w:rPr>
            </w:pPr>
            <w:r w:rsidRPr="000A2B80">
              <w:rPr>
                <w:rFonts w:ascii="Droid Serif" w:hAnsi="Droid Serif" w:cs="Droid Serif"/>
                <w:szCs w:val="32"/>
              </w:rPr>
              <w:t>18.</w:t>
            </w:r>
          </w:p>
          <w:p w14:paraId="415828FB" w14:textId="77777777" w:rsidR="00B540FF" w:rsidRPr="000A2B80" w:rsidRDefault="00B540FF" w:rsidP="00A8718F">
            <w:pPr>
              <w:rPr>
                <w:rFonts w:ascii="Droid Serif" w:hAnsi="Droid Serif" w:cs="Droid Serif"/>
                <w:szCs w:val="32"/>
              </w:rPr>
            </w:pPr>
            <w:r>
              <w:rPr>
                <w:rStyle w:val="Ulstomtale"/>
                <w:rFonts w:ascii="Segoe UI" w:hAnsi="Segoe UI" w:cs="Segoe UI"/>
                <w:noProof/>
                <w:color w:val="000000"/>
                <w:sz w:val="18"/>
                <w:szCs w:val="18"/>
                <w:shd w:val="clear" w:color="auto" w:fill="FFFFFF"/>
              </w:rPr>
              <w:drawing>
                <wp:inline distT="0" distB="0" distL="0" distR="0" wp14:anchorId="66CDB930" wp14:editId="786D0708">
                  <wp:extent cx="209550" cy="219075"/>
                  <wp:effectExtent l="0" t="0" r="0" b="9525"/>
                  <wp:docPr id="1366264758" name="Billede 1" descr="1,948 Cow Emotic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64758" name="Billede 1" descr="1,948 Cow Emoticon Images, Stock Photos, 3D objects, &amp; Vectors |  Shutterstock"/>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9550" cy="219075"/>
                          </a:xfrm>
                          <a:prstGeom prst="rect">
                            <a:avLst/>
                          </a:prstGeom>
                          <a:noFill/>
                          <a:ln>
                            <a:noFill/>
                          </a:ln>
                        </pic:spPr>
                      </pic:pic>
                    </a:graphicData>
                  </a:graphic>
                </wp:inline>
              </w:drawing>
            </w:r>
          </w:p>
        </w:tc>
        <w:tc>
          <w:tcPr>
            <w:tcW w:w="1422" w:type="dxa"/>
          </w:tcPr>
          <w:p w14:paraId="6E290863" w14:textId="77777777" w:rsidR="00B540FF" w:rsidRPr="000A2B80" w:rsidRDefault="00B540FF" w:rsidP="00A8718F">
            <w:pPr>
              <w:rPr>
                <w:rFonts w:ascii="Droid Serif" w:hAnsi="Droid Serif" w:cs="Droid Serif"/>
                <w:szCs w:val="32"/>
              </w:rPr>
            </w:pPr>
          </w:p>
        </w:tc>
        <w:tc>
          <w:tcPr>
            <w:tcW w:w="3402" w:type="dxa"/>
          </w:tcPr>
          <w:p w14:paraId="3733AAB0"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Hakkebøf med løg, kart. sovs og rødbeder </w:t>
            </w:r>
          </w:p>
        </w:tc>
        <w:tc>
          <w:tcPr>
            <w:tcW w:w="2119" w:type="dxa"/>
          </w:tcPr>
          <w:p w14:paraId="5427EAFE" w14:textId="77777777" w:rsidR="00B540FF" w:rsidRPr="000A2B80" w:rsidRDefault="00B540FF" w:rsidP="00A8718F">
            <w:pPr>
              <w:rPr>
                <w:rFonts w:ascii="Droid Serif" w:hAnsi="Droid Serif" w:cs="Droid Serif"/>
                <w:szCs w:val="32"/>
              </w:rPr>
            </w:pPr>
            <w:r>
              <w:rPr>
                <w:rFonts w:ascii="Droid Serif" w:hAnsi="Droid Serif" w:cs="Droid Serif"/>
                <w:szCs w:val="32"/>
              </w:rPr>
              <w:t>Ost med kiks</w:t>
            </w:r>
          </w:p>
        </w:tc>
      </w:tr>
      <w:tr w:rsidR="00B540FF" w:rsidRPr="000A2B80" w14:paraId="06E2EC3F" w14:textId="77777777" w:rsidTr="005F6119">
        <w:trPr>
          <w:cantSplit/>
        </w:trPr>
        <w:tc>
          <w:tcPr>
            <w:tcW w:w="1396" w:type="dxa"/>
          </w:tcPr>
          <w:p w14:paraId="2CF77F9D" w14:textId="77777777" w:rsidR="00B540FF" w:rsidRDefault="00B540FF" w:rsidP="00A8718F">
            <w:pPr>
              <w:rPr>
                <w:rFonts w:ascii="Droid Serif" w:hAnsi="Droid Serif" w:cs="Droid Serif"/>
                <w:szCs w:val="32"/>
              </w:rPr>
            </w:pPr>
            <w:r w:rsidRPr="000A2B80">
              <w:rPr>
                <w:rFonts w:ascii="Droid Serif" w:hAnsi="Droid Serif" w:cs="Droid Serif"/>
                <w:szCs w:val="32"/>
              </w:rPr>
              <w:t>Lørdag</w:t>
            </w:r>
          </w:p>
          <w:p w14:paraId="2DE77112" w14:textId="77777777" w:rsidR="00B540FF" w:rsidRPr="000A2B80" w:rsidRDefault="00B540FF" w:rsidP="00A8718F">
            <w:pPr>
              <w:rPr>
                <w:rFonts w:ascii="Droid Serif" w:hAnsi="Droid Serif" w:cs="Droid Serif"/>
                <w:szCs w:val="32"/>
              </w:rPr>
            </w:pPr>
          </w:p>
        </w:tc>
        <w:tc>
          <w:tcPr>
            <w:tcW w:w="863" w:type="dxa"/>
          </w:tcPr>
          <w:p w14:paraId="22E97A82" w14:textId="77777777" w:rsidR="00B540FF" w:rsidRDefault="00B540FF" w:rsidP="00A8718F">
            <w:pPr>
              <w:rPr>
                <w:rFonts w:ascii="Droid Serif" w:hAnsi="Droid Serif" w:cs="Droid Serif"/>
                <w:szCs w:val="32"/>
              </w:rPr>
            </w:pPr>
            <w:r w:rsidRPr="000A2B80">
              <w:rPr>
                <w:rFonts w:ascii="Droid Serif" w:hAnsi="Droid Serif" w:cs="Droid Serif"/>
                <w:szCs w:val="32"/>
              </w:rPr>
              <w:t>1</w:t>
            </w:r>
            <w:r>
              <w:rPr>
                <w:rFonts w:ascii="Droid Serif" w:hAnsi="Droid Serif" w:cs="Droid Serif"/>
                <w:szCs w:val="32"/>
              </w:rPr>
              <w:t>9</w:t>
            </w:r>
            <w:r w:rsidRPr="000A2B80">
              <w:rPr>
                <w:rFonts w:ascii="Droid Serif" w:hAnsi="Droid Serif" w:cs="Droid Serif"/>
                <w:szCs w:val="32"/>
              </w:rPr>
              <w:t>.</w:t>
            </w:r>
          </w:p>
          <w:p w14:paraId="720DA531"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10872C16" w14:textId="77777777" w:rsidR="00B540FF" w:rsidRPr="000A2B80" w:rsidRDefault="00B540FF" w:rsidP="00A8718F">
            <w:pPr>
              <w:rPr>
                <w:rFonts w:ascii="Droid Serif" w:hAnsi="Droid Serif" w:cs="Droid Serif"/>
                <w:szCs w:val="32"/>
              </w:rPr>
            </w:pPr>
            <w:r>
              <w:rPr>
                <w:rFonts w:ascii="Droid Serif" w:hAnsi="Droid Serif" w:cs="Droid Serif"/>
                <w:szCs w:val="32"/>
              </w:rPr>
              <w:t>Hønsesalat med brød</w:t>
            </w:r>
          </w:p>
        </w:tc>
        <w:tc>
          <w:tcPr>
            <w:tcW w:w="3402" w:type="dxa"/>
          </w:tcPr>
          <w:p w14:paraId="2CB2EF08" w14:textId="77777777" w:rsidR="00B540FF" w:rsidRPr="000A2B80" w:rsidRDefault="00B540FF" w:rsidP="00A8718F">
            <w:pPr>
              <w:rPr>
                <w:rFonts w:ascii="Droid Serif" w:hAnsi="Droid Serif" w:cs="Droid Serif"/>
                <w:szCs w:val="32"/>
              </w:rPr>
            </w:pPr>
            <w:r>
              <w:rPr>
                <w:rFonts w:ascii="Droid Serif" w:hAnsi="Droid Serif" w:cs="Droid Serif"/>
                <w:szCs w:val="32"/>
              </w:rPr>
              <w:t>Kød i sursød-sovs med ris</w:t>
            </w:r>
          </w:p>
        </w:tc>
        <w:tc>
          <w:tcPr>
            <w:tcW w:w="2119" w:type="dxa"/>
          </w:tcPr>
          <w:p w14:paraId="6788D1BB" w14:textId="77777777" w:rsidR="00B540FF" w:rsidRPr="000A2B80" w:rsidRDefault="00B540FF" w:rsidP="00A8718F">
            <w:pPr>
              <w:rPr>
                <w:rFonts w:ascii="Droid Serif" w:hAnsi="Droid Serif" w:cs="Droid Serif"/>
                <w:szCs w:val="32"/>
              </w:rPr>
            </w:pPr>
          </w:p>
        </w:tc>
      </w:tr>
      <w:tr w:rsidR="00B540FF" w:rsidRPr="000A2B80" w14:paraId="26798718" w14:textId="77777777" w:rsidTr="005F6119">
        <w:trPr>
          <w:cantSplit/>
        </w:trPr>
        <w:tc>
          <w:tcPr>
            <w:tcW w:w="1396" w:type="dxa"/>
          </w:tcPr>
          <w:p w14:paraId="4A8DE349"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Søndag</w:t>
            </w:r>
          </w:p>
        </w:tc>
        <w:tc>
          <w:tcPr>
            <w:tcW w:w="863" w:type="dxa"/>
          </w:tcPr>
          <w:p w14:paraId="40553C6A" w14:textId="77777777" w:rsidR="00B540FF" w:rsidRDefault="00B540FF" w:rsidP="00A8718F">
            <w:pPr>
              <w:rPr>
                <w:rFonts w:ascii="Droid Serif" w:hAnsi="Droid Serif" w:cs="Droid Serif"/>
                <w:szCs w:val="32"/>
              </w:rPr>
            </w:pPr>
            <w:r w:rsidRPr="000A2B80">
              <w:rPr>
                <w:rFonts w:ascii="Droid Serif" w:hAnsi="Droid Serif" w:cs="Droid Serif"/>
                <w:szCs w:val="32"/>
              </w:rPr>
              <w:t>20.</w:t>
            </w:r>
          </w:p>
          <w:p w14:paraId="20FB80A2" w14:textId="77777777" w:rsidR="00B540FF" w:rsidRPr="000A2B80" w:rsidRDefault="00B540FF" w:rsidP="00A8718F">
            <w:pPr>
              <w:rPr>
                <w:rFonts w:ascii="Droid Serif" w:hAnsi="Droid Serif" w:cs="Droid Serif"/>
                <w:szCs w:val="32"/>
              </w:rPr>
            </w:pPr>
            <w:r>
              <w:rPr>
                <w:rStyle w:val="Ulstomtale"/>
                <w:rFonts w:ascii="Segoe UI" w:hAnsi="Segoe UI" w:cs="Segoe UI"/>
                <w:noProof/>
                <w:color w:val="000000"/>
                <w:sz w:val="18"/>
                <w:szCs w:val="18"/>
                <w:shd w:val="clear" w:color="auto" w:fill="FFFFFF"/>
              </w:rPr>
              <w:drawing>
                <wp:inline distT="0" distB="0" distL="0" distR="0" wp14:anchorId="0FA60138" wp14:editId="2B97C4FE">
                  <wp:extent cx="209550" cy="219075"/>
                  <wp:effectExtent l="0" t="0" r="0" b="9525"/>
                  <wp:docPr id="2113198116" name="Billede 1" descr="1,948 Cow Emotic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8116" name="Billede 1" descr="1,948 Cow Emoticon Images, Stock Photos, 3D objects, &amp; Vectors |  Shutterstock"/>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9550" cy="219075"/>
                          </a:xfrm>
                          <a:prstGeom prst="rect">
                            <a:avLst/>
                          </a:prstGeom>
                          <a:noFill/>
                          <a:ln>
                            <a:noFill/>
                          </a:ln>
                        </pic:spPr>
                      </pic:pic>
                    </a:graphicData>
                  </a:graphic>
                </wp:inline>
              </w:drawing>
            </w:r>
          </w:p>
        </w:tc>
        <w:tc>
          <w:tcPr>
            <w:tcW w:w="1422" w:type="dxa"/>
          </w:tcPr>
          <w:p w14:paraId="6B827D52" w14:textId="77777777" w:rsidR="00B540FF" w:rsidRPr="000A2B80" w:rsidRDefault="00B540FF" w:rsidP="00A8718F">
            <w:pPr>
              <w:rPr>
                <w:rFonts w:ascii="Droid Serif" w:hAnsi="Droid Serif" w:cs="Droid Serif"/>
                <w:szCs w:val="32"/>
              </w:rPr>
            </w:pPr>
          </w:p>
        </w:tc>
        <w:tc>
          <w:tcPr>
            <w:tcW w:w="3402" w:type="dxa"/>
          </w:tcPr>
          <w:p w14:paraId="080EB505"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Oksekød i rødvin sovs med ovnstegte kartofler </w:t>
            </w:r>
          </w:p>
        </w:tc>
        <w:tc>
          <w:tcPr>
            <w:tcW w:w="2119" w:type="dxa"/>
          </w:tcPr>
          <w:p w14:paraId="3743289B"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Citronfromage </w:t>
            </w:r>
          </w:p>
        </w:tc>
      </w:tr>
      <w:tr w:rsidR="00B540FF" w:rsidRPr="000A2B80" w14:paraId="2A71BAEA" w14:textId="77777777" w:rsidTr="005F6119">
        <w:trPr>
          <w:cantSplit/>
        </w:trPr>
        <w:tc>
          <w:tcPr>
            <w:tcW w:w="1396" w:type="dxa"/>
          </w:tcPr>
          <w:p w14:paraId="1F4073D2" w14:textId="77777777" w:rsidR="00B540FF" w:rsidRPr="000A2B80" w:rsidRDefault="00B540FF" w:rsidP="00A8718F">
            <w:pPr>
              <w:rPr>
                <w:rFonts w:ascii="Droid Serif" w:hAnsi="Droid Serif" w:cs="Droid Serif"/>
                <w:szCs w:val="32"/>
              </w:rPr>
            </w:pPr>
            <w:r w:rsidRPr="00EB0C70">
              <w:rPr>
                <w:rFonts w:ascii="Droid Serif" w:hAnsi="Droid Serif" w:cs="Droid Serif"/>
                <w:szCs w:val="32"/>
              </w:rPr>
              <w:t>Mandag</w:t>
            </w:r>
          </w:p>
        </w:tc>
        <w:tc>
          <w:tcPr>
            <w:tcW w:w="863" w:type="dxa"/>
          </w:tcPr>
          <w:p w14:paraId="06A7F970" w14:textId="77777777" w:rsidR="00B540FF" w:rsidRDefault="00B540FF" w:rsidP="00A8718F">
            <w:pPr>
              <w:rPr>
                <w:rFonts w:ascii="Droid Serif" w:hAnsi="Droid Serif" w:cs="Droid Serif"/>
                <w:szCs w:val="32"/>
              </w:rPr>
            </w:pPr>
            <w:r w:rsidRPr="000A2B80">
              <w:rPr>
                <w:rFonts w:ascii="Droid Serif" w:hAnsi="Droid Serif" w:cs="Droid Serif"/>
                <w:szCs w:val="32"/>
              </w:rPr>
              <w:t>21.</w:t>
            </w:r>
          </w:p>
          <w:p w14:paraId="7518EF5D" w14:textId="77777777" w:rsidR="00B540FF" w:rsidRPr="000A2B80" w:rsidRDefault="00B540FF" w:rsidP="00A8718F">
            <w:pPr>
              <w:rPr>
                <w:rFonts w:ascii="Droid Serif" w:hAnsi="Droid Serif" w:cs="Droid Serif"/>
                <w:szCs w:val="32"/>
              </w:rPr>
            </w:pPr>
            <w:r w:rsidRPr="001D16EF">
              <w:rPr>
                <w:noProof/>
                <w:sz w:val="28"/>
                <w:szCs w:val="28"/>
              </w:rPr>
              <w:drawing>
                <wp:anchor distT="0" distB="0" distL="114300" distR="114300" simplePos="0" relativeHeight="251782656" behindDoc="1" locked="0" layoutInCell="1" allowOverlap="1" wp14:anchorId="2DBD46A6" wp14:editId="784C8BB0">
                  <wp:simplePos x="0" y="0"/>
                  <wp:positionH relativeFrom="column">
                    <wp:posOffset>-4445</wp:posOffset>
                  </wp:positionH>
                  <wp:positionV relativeFrom="paragraph">
                    <wp:posOffset>5715</wp:posOffset>
                  </wp:positionV>
                  <wp:extent cx="323850" cy="304800"/>
                  <wp:effectExtent l="0" t="0" r="0" b="0"/>
                  <wp:wrapNone/>
                  <wp:docPr id="887127988" name="Billede 3" descr="Dove Vector Icon. Isolated White Bird Cartoon Style Emoji, Emoticon  Illustration Stock-vek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27988" name="Billede 3" descr="Dove Vector Icon. Isolated White Bird Cartoon Style Emoji, Emoticon  Illustration Stock-vektor | Adobe Stock"/>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23850" cy="304800"/>
                          </a:xfrm>
                          <a:prstGeom prst="rect">
                            <a:avLst/>
                          </a:prstGeom>
                          <a:noFill/>
                          <a:ln>
                            <a:noFill/>
                          </a:ln>
                        </pic:spPr>
                      </pic:pic>
                    </a:graphicData>
                  </a:graphic>
                </wp:anchor>
              </w:drawing>
            </w:r>
          </w:p>
        </w:tc>
        <w:tc>
          <w:tcPr>
            <w:tcW w:w="1422" w:type="dxa"/>
          </w:tcPr>
          <w:p w14:paraId="58A3AD08" w14:textId="77777777" w:rsidR="00B540FF" w:rsidRPr="000A2B80" w:rsidRDefault="00B540FF" w:rsidP="00A8718F">
            <w:pPr>
              <w:rPr>
                <w:rFonts w:ascii="Droid Serif" w:hAnsi="Droid Serif" w:cs="Droid Serif"/>
                <w:szCs w:val="32"/>
              </w:rPr>
            </w:pPr>
          </w:p>
        </w:tc>
        <w:tc>
          <w:tcPr>
            <w:tcW w:w="3402" w:type="dxa"/>
          </w:tcPr>
          <w:p w14:paraId="1A31FBA1"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Kylling fars med kart. rosmarinsovs og rosenkål </w:t>
            </w:r>
          </w:p>
        </w:tc>
        <w:tc>
          <w:tcPr>
            <w:tcW w:w="2119" w:type="dxa"/>
          </w:tcPr>
          <w:p w14:paraId="0A8EFC4D" w14:textId="768F2A3B" w:rsidR="00B540FF" w:rsidRPr="000A2B80" w:rsidRDefault="00F95C4D" w:rsidP="00A8718F">
            <w:pPr>
              <w:rPr>
                <w:rFonts w:ascii="Droid Serif" w:hAnsi="Droid Serif" w:cs="Droid Serif"/>
                <w:szCs w:val="32"/>
              </w:rPr>
            </w:pPr>
            <w:r>
              <w:rPr>
                <w:rFonts w:ascii="Droid Serif" w:hAnsi="Droid Serif" w:cs="Droid Serif"/>
                <w:szCs w:val="32"/>
              </w:rPr>
              <w:t xml:space="preserve">Chokoladebudding med creme fraiche </w:t>
            </w:r>
          </w:p>
        </w:tc>
      </w:tr>
      <w:tr w:rsidR="00B540FF" w:rsidRPr="000A2B80" w14:paraId="2474A92D" w14:textId="77777777" w:rsidTr="005F6119">
        <w:trPr>
          <w:cantSplit/>
        </w:trPr>
        <w:tc>
          <w:tcPr>
            <w:tcW w:w="1396" w:type="dxa"/>
          </w:tcPr>
          <w:p w14:paraId="681C6B89" w14:textId="77777777" w:rsidR="00B540FF" w:rsidRPr="00673451" w:rsidRDefault="00B540FF" w:rsidP="00A8718F">
            <w:pPr>
              <w:rPr>
                <w:rFonts w:ascii="Droid Serif" w:hAnsi="Droid Serif" w:cs="Droid Serif"/>
                <w:szCs w:val="32"/>
              </w:rPr>
            </w:pPr>
            <w:r w:rsidRPr="00673451">
              <w:rPr>
                <w:rFonts w:ascii="Droid Serif" w:hAnsi="Droid Serif" w:cs="Droid Serif"/>
                <w:szCs w:val="32"/>
              </w:rPr>
              <w:t>Tirsdag</w:t>
            </w:r>
          </w:p>
          <w:p w14:paraId="25566061" w14:textId="77777777" w:rsidR="00B540FF" w:rsidRPr="000A2B80" w:rsidRDefault="00B540FF" w:rsidP="00A8718F">
            <w:pPr>
              <w:rPr>
                <w:rFonts w:ascii="Droid Serif" w:hAnsi="Droid Serif" w:cs="Droid Serif"/>
                <w:szCs w:val="32"/>
              </w:rPr>
            </w:pPr>
          </w:p>
        </w:tc>
        <w:tc>
          <w:tcPr>
            <w:tcW w:w="863" w:type="dxa"/>
          </w:tcPr>
          <w:p w14:paraId="7DBC3B82" w14:textId="77777777" w:rsidR="00B540FF" w:rsidRDefault="00B540FF" w:rsidP="00A8718F">
            <w:pPr>
              <w:rPr>
                <w:rFonts w:ascii="Droid Serif" w:hAnsi="Droid Serif" w:cs="Droid Serif"/>
                <w:szCs w:val="32"/>
              </w:rPr>
            </w:pPr>
            <w:r w:rsidRPr="000A2B80">
              <w:rPr>
                <w:rFonts w:ascii="Droid Serif" w:hAnsi="Droid Serif" w:cs="Droid Serif"/>
                <w:szCs w:val="32"/>
              </w:rPr>
              <w:t>22.</w:t>
            </w:r>
          </w:p>
          <w:p w14:paraId="3943D500"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7A4F34B1" w14:textId="77777777" w:rsidR="00B540FF" w:rsidRPr="000A2B80" w:rsidRDefault="00B540FF" w:rsidP="00A8718F">
            <w:pPr>
              <w:rPr>
                <w:rFonts w:ascii="Droid Serif" w:hAnsi="Droid Serif" w:cs="Droid Serif"/>
                <w:szCs w:val="32"/>
              </w:rPr>
            </w:pPr>
            <w:r>
              <w:rPr>
                <w:rFonts w:ascii="Droid Serif" w:hAnsi="Droid Serif" w:cs="Droid Serif"/>
                <w:szCs w:val="32"/>
              </w:rPr>
              <w:t>Aspargessuppe</w:t>
            </w:r>
          </w:p>
        </w:tc>
        <w:tc>
          <w:tcPr>
            <w:tcW w:w="3402" w:type="dxa"/>
          </w:tcPr>
          <w:p w14:paraId="4BA56662" w14:textId="77777777" w:rsidR="00B540FF" w:rsidRPr="000A2B80" w:rsidRDefault="00B540FF" w:rsidP="00A8718F">
            <w:pPr>
              <w:rPr>
                <w:rFonts w:ascii="Droid Serif" w:hAnsi="Droid Serif" w:cs="Droid Serif"/>
                <w:szCs w:val="32"/>
              </w:rPr>
            </w:pPr>
            <w:r>
              <w:rPr>
                <w:rFonts w:ascii="Droid Serif" w:hAnsi="Droid Serif" w:cs="Droid Serif"/>
                <w:szCs w:val="32"/>
              </w:rPr>
              <w:t>Krebinet med perlebyg salat</w:t>
            </w:r>
            <w:r w:rsidRPr="00A90254">
              <w:rPr>
                <w:rFonts w:ascii="Segoe UI Emoji" w:eastAsia="Segoe UI Emoji" w:hAnsi="Segoe UI Emoji" w:cs="Segoe UI Emoji"/>
                <w:b/>
                <w:bCs/>
                <w:sz w:val="33"/>
                <w:szCs w:val="33"/>
              </w:rPr>
              <w:t xml:space="preserve"> </w:t>
            </w:r>
          </w:p>
        </w:tc>
        <w:tc>
          <w:tcPr>
            <w:tcW w:w="2119" w:type="dxa"/>
          </w:tcPr>
          <w:p w14:paraId="23558FA6" w14:textId="77777777" w:rsidR="00B540FF" w:rsidRPr="000A2B80" w:rsidRDefault="00B540FF" w:rsidP="00A8718F">
            <w:pPr>
              <w:rPr>
                <w:rFonts w:ascii="Droid Serif" w:hAnsi="Droid Serif" w:cs="Droid Serif"/>
                <w:szCs w:val="32"/>
              </w:rPr>
            </w:pPr>
          </w:p>
        </w:tc>
      </w:tr>
      <w:tr w:rsidR="00B540FF" w:rsidRPr="000A2B80" w14:paraId="2ABED34D" w14:textId="77777777" w:rsidTr="005F6119">
        <w:trPr>
          <w:cantSplit/>
        </w:trPr>
        <w:tc>
          <w:tcPr>
            <w:tcW w:w="1396" w:type="dxa"/>
          </w:tcPr>
          <w:p w14:paraId="2A8ADCF8" w14:textId="77777777" w:rsidR="00B540FF" w:rsidRPr="000A2B80" w:rsidRDefault="00B540FF" w:rsidP="00A8718F">
            <w:pPr>
              <w:rPr>
                <w:rFonts w:ascii="Droid Serif" w:hAnsi="Droid Serif" w:cs="Droid Serif"/>
                <w:szCs w:val="32"/>
              </w:rPr>
            </w:pPr>
            <w:r w:rsidRPr="00C41510">
              <w:rPr>
                <w:rFonts w:ascii="Droid Serif" w:hAnsi="Droid Serif" w:cs="Droid Serif"/>
                <w:szCs w:val="32"/>
              </w:rPr>
              <w:lastRenderedPageBreak/>
              <w:t>Onsdag</w:t>
            </w:r>
          </w:p>
        </w:tc>
        <w:tc>
          <w:tcPr>
            <w:tcW w:w="863" w:type="dxa"/>
          </w:tcPr>
          <w:p w14:paraId="2C4BE3B9" w14:textId="77777777" w:rsidR="00B540FF" w:rsidRDefault="00B540FF" w:rsidP="00A8718F">
            <w:pPr>
              <w:rPr>
                <w:rFonts w:ascii="Droid Serif" w:hAnsi="Droid Serif" w:cs="Droid Serif"/>
                <w:szCs w:val="32"/>
              </w:rPr>
            </w:pPr>
            <w:r w:rsidRPr="000A2B80">
              <w:rPr>
                <w:rFonts w:ascii="Droid Serif" w:hAnsi="Droid Serif" w:cs="Droid Serif"/>
                <w:szCs w:val="32"/>
              </w:rPr>
              <w:t>23.</w:t>
            </w:r>
          </w:p>
          <w:p w14:paraId="766BEA93" w14:textId="77777777" w:rsidR="00B540FF" w:rsidRPr="000A2B80" w:rsidRDefault="00B540FF" w:rsidP="00A8718F">
            <w:pPr>
              <w:rPr>
                <w:rFonts w:ascii="Droid Serif" w:hAnsi="Droid Serif" w:cs="Droid Serif"/>
                <w:szCs w:val="32"/>
              </w:rPr>
            </w:pPr>
            <w:r>
              <w:rPr>
                <w:noProof/>
                <w:sz w:val="30"/>
                <w:szCs w:val="30"/>
              </w:rPr>
              <w:drawing>
                <wp:anchor distT="0" distB="0" distL="114300" distR="114300" simplePos="0" relativeHeight="251779584" behindDoc="1" locked="0" layoutInCell="1" allowOverlap="1" wp14:anchorId="6DDB9115" wp14:editId="24ABA22A">
                  <wp:simplePos x="0" y="0"/>
                  <wp:positionH relativeFrom="column">
                    <wp:posOffset>-4445</wp:posOffset>
                  </wp:positionH>
                  <wp:positionV relativeFrom="paragraph">
                    <wp:posOffset>8890</wp:posOffset>
                  </wp:positionV>
                  <wp:extent cx="273050" cy="273050"/>
                  <wp:effectExtent l="0" t="0" r="0" b="0"/>
                  <wp:wrapNone/>
                  <wp:docPr id="1711426879" name="Billede 171142687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26879" name="Billede 1711426879" descr="#Decorative"/>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73050" cy="273050"/>
                          </a:xfrm>
                          <a:prstGeom prst="rect">
                            <a:avLst/>
                          </a:prstGeom>
                          <a:noFill/>
                          <a:ln>
                            <a:noFill/>
                          </a:ln>
                        </pic:spPr>
                      </pic:pic>
                    </a:graphicData>
                  </a:graphic>
                </wp:anchor>
              </w:drawing>
            </w:r>
          </w:p>
        </w:tc>
        <w:tc>
          <w:tcPr>
            <w:tcW w:w="1422" w:type="dxa"/>
          </w:tcPr>
          <w:p w14:paraId="2512F65A" w14:textId="77777777" w:rsidR="00B540FF" w:rsidRPr="000A2B80" w:rsidRDefault="00B540FF" w:rsidP="00A8718F">
            <w:pPr>
              <w:rPr>
                <w:rFonts w:ascii="Droid Serif" w:hAnsi="Droid Serif" w:cs="Droid Serif"/>
                <w:szCs w:val="32"/>
              </w:rPr>
            </w:pPr>
          </w:p>
        </w:tc>
        <w:tc>
          <w:tcPr>
            <w:tcW w:w="3402" w:type="dxa"/>
          </w:tcPr>
          <w:p w14:paraId="6381925D"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Rødbedebøffer med kart. og løgsovs </w:t>
            </w:r>
          </w:p>
        </w:tc>
        <w:tc>
          <w:tcPr>
            <w:tcW w:w="2119" w:type="dxa"/>
          </w:tcPr>
          <w:p w14:paraId="7CD8F869" w14:textId="77777777" w:rsidR="00B540FF" w:rsidRPr="000A2B80" w:rsidRDefault="00B540FF" w:rsidP="00A8718F">
            <w:pPr>
              <w:rPr>
                <w:rFonts w:ascii="Droid Serif" w:hAnsi="Droid Serif" w:cs="Droid Serif"/>
                <w:szCs w:val="32"/>
              </w:rPr>
            </w:pPr>
            <w:r>
              <w:rPr>
                <w:rFonts w:ascii="Droid Serif" w:hAnsi="Droid Serif" w:cs="Droid Serif"/>
                <w:szCs w:val="32"/>
              </w:rPr>
              <w:t>Bærgratin med flødeskum</w:t>
            </w:r>
          </w:p>
        </w:tc>
      </w:tr>
      <w:tr w:rsidR="00B540FF" w:rsidRPr="000A2B80" w14:paraId="1024AB25" w14:textId="77777777" w:rsidTr="005F6119">
        <w:trPr>
          <w:cantSplit/>
        </w:trPr>
        <w:tc>
          <w:tcPr>
            <w:tcW w:w="1396" w:type="dxa"/>
          </w:tcPr>
          <w:p w14:paraId="75BCEDE3" w14:textId="77777777" w:rsidR="00B540FF" w:rsidRPr="000A2B80" w:rsidRDefault="00B540FF" w:rsidP="00A8718F">
            <w:pPr>
              <w:rPr>
                <w:rFonts w:ascii="Droid Serif" w:hAnsi="Droid Serif" w:cs="Droid Serif"/>
                <w:szCs w:val="32"/>
              </w:rPr>
            </w:pPr>
            <w:r w:rsidRPr="008357F8">
              <w:rPr>
                <w:rFonts w:ascii="Droid Serif" w:hAnsi="Droid Serif" w:cs="Droid Serif"/>
                <w:szCs w:val="32"/>
              </w:rPr>
              <w:t>Torsdag</w:t>
            </w:r>
          </w:p>
        </w:tc>
        <w:tc>
          <w:tcPr>
            <w:tcW w:w="863" w:type="dxa"/>
          </w:tcPr>
          <w:p w14:paraId="6BFF1127" w14:textId="77777777" w:rsidR="00B540FF" w:rsidRDefault="00B540FF" w:rsidP="00A8718F">
            <w:pPr>
              <w:rPr>
                <w:rFonts w:ascii="Droid Serif" w:hAnsi="Droid Serif" w:cs="Droid Serif"/>
                <w:szCs w:val="32"/>
              </w:rPr>
            </w:pPr>
            <w:r w:rsidRPr="000A2B80">
              <w:rPr>
                <w:rFonts w:ascii="Droid Serif" w:hAnsi="Droid Serif" w:cs="Droid Serif"/>
                <w:szCs w:val="32"/>
              </w:rPr>
              <w:t>24.</w:t>
            </w:r>
          </w:p>
          <w:p w14:paraId="3341F064" w14:textId="77777777" w:rsidR="00B540FF" w:rsidRPr="000A2B80" w:rsidRDefault="00B540FF" w:rsidP="00A8718F">
            <w:pPr>
              <w:rPr>
                <w:rFonts w:ascii="Droid Serif" w:hAnsi="Droid Serif" w:cs="Droid Serif"/>
                <w:szCs w:val="32"/>
              </w:rPr>
            </w:pPr>
            <w:r w:rsidRPr="001D16EF">
              <w:rPr>
                <w:rStyle w:val="Ulstomtale"/>
                <w:rFonts w:ascii="Segoe UI" w:hAnsi="Segoe UI" w:cs="Segoe UI"/>
                <w:noProof/>
                <w:color w:val="000000"/>
                <w:sz w:val="28"/>
                <w:szCs w:val="28"/>
                <w:shd w:val="clear" w:color="auto" w:fill="FFFFFF"/>
              </w:rPr>
              <w:drawing>
                <wp:anchor distT="0" distB="0" distL="114300" distR="114300" simplePos="0" relativeHeight="251785728" behindDoc="1" locked="0" layoutInCell="1" allowOverlap="1" wp14:anchorId="5D2B6775" wp14:editId="4668E92F">
                  <wp:simplePos x="0" y="0"/>
                  <wp:positionH relativeFrom="column">
                    <wp:posOffset>-4445</wp:posOffset>
                  </wp:positionH>
                  <wp:positionV relativeFrom="paragraph">
                    <wp:posOffset>11430</wp:posOffset>
                  </wp:positionV>
                  <wp:extent cx="238125" cy="257175"/>
                  <wp:effectExtent l="0" t="0" r="9525" b="9525"/>
                  <wp:wrapNone/>
                  <wp:docPr id="1835923847" name="Billede 2" descr="Cute fish emoticon, emoji, smiley wearing sunglasses -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23847" name="Billede 2" descr="Cute fish emoticon, emoji, smiley wearing sunglasses - vector illustratio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8125" cy="257175"/>
                          </a:xfrm>
                          <a:prstGeom prst="rect">
                            <a:avLst/>
                          </a:prstGeom>
                          <a:noFill/>
                          <a:ln>
                            <a:noFill/>
                          </a:ln>
                        </pic:spPr>
                      </pic:pic>
                    </a:graphicData>
                  </a:graphic>
                </wp:anchor>
              </w:drawing>
            </w:r>
          </w:p>
        </w:tc>
        <w:tc>
          <w:tcPr>
            <w:tcW w:w="1422" w:type="dxa"/>
          </w:tcPr>
          <w:p w14:paraId="03B00379" w14:textId="77777777" w:rsidR="00B540FF" w:rsidRPr="000A2B80" w:rsidRDefault="00B540FF" w:rsidP="00A8718F">
            <w:pPr>
              <w:rPr>
                <w:rFonts w:ascii="Droid Serif" w:hAnsi="Droid Serif" w:cs="Droid Serif"/>
                <w:szCs w:val="32"/>
              </w:rPr>
            </w:pPr>
          </w:p>
        </w:tc>
        <w:tc>
          <w:tcPr>
            <w:tcW w:w="3402" w:type="dxa"/>
          </w:tcPr>
          <w:p w14:paraId="1281F5F4"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Stegt fisk med kart. remouladesovs, citron og råkost </w:t>
            </w:r>
          </w:p>
        </w:tc>
        <w:tc>
          <w:tcPr>
            <w:tcW w:w="2119" w:type="dxa"/>
          </w:tcPr>
          <w:p w14:paraId="1EC53F93" w14:textId="77777777" w:rsidR="00B540FF" w:rsidRPr="000A2B80" w:rsidRDefault="00B540FF" w:rsidP="00A8718F">
            <w:pPr>
              <w:rPr>
                <w:rFonts w:ascii="Droid Serif" w:hAnsi="Droid Serif" w:cs="Droid Serif"/>
                <w:szCs w:val="32"/>
              </w:rPr>
            </w:pPr>
            <w:r>
              <w:rPr>
                <w:rFonts w:ascii="Droid Serif" w:hAnsi="Droid Serif" w:cs="Droid Serif"/>
                <w:szCs w:val="32"/>
              </w:rPr>
              <w:t>Fuglerede med jordbærskum</w:t>
            </w:r>
          </w:p>
        </w:tc>
      </w:tr>
      <w:tr w:rsidR="00B540FF" w:rsidRPr="000A2B80" w14:paraId="7B5CA082" w14:textId="77777777" w:rsidTr="005F6119">
        <w:trPr>
          <w:cantSplit/>
        </w:trPr>
        <w:tc>
          <w:tcPr>
            <w:tcW w:w="1396" w:type="dxa"/>
          </w:tcPr>
          <w:p w14:paraId="69C65B84" w14:textId="77777777" w:rsidR="00B540FF" w:rsidRPr="000A2B80" w:rsidRDefault="00B540FF" w:rsidP="00A8718F">
            <w:pPr>
              <w:rPr>
                <w:rFonts w:ascii="Droid Serif" w:hAnsi="Droid Serif" w:cs="Droid Serif"/>
                <w:szCs w:val="32"/>
              </w:rPr>
            </w:pPr>
            <w:r w:rsidRPr="000A2B80">
              <w:rPr>
                <w:rFonts w:ascii="Droid Serif" w:hAnsi="Droid Serif" w:cs="Droid Serif"/>
                <w:szCs w:val="32"/>
              </w:rPr>
              <w:t>Fredag</w:t>
            </w:r>
          </w:p>
        </w:tc>
        <w:tc>
          <w:tcPr>
            <w:tcW w:w="863" w:type="dxa"/>
          </w:tcPr>
          <w:p w14:paraId="79B1D62E" w14:textId="77777777" w:rsidR="00B540FF" w:rsidRDefault="00B540FF" w:rsidP="00A8718F">
            <w:pPr>
              <w:rPr>
                <w:rFonts w:ascii="Droid Serif" w:hAnsi="Droid Serif" w:cs="Droid Serif"/>
                <w:szCs w:val="32"/>
              </w:rPr>
            </w:pPr>
            <w:r w:rsidRPr="000A2B80">
              <w:rPr>
                <w:rFonts w:ascii="Droid Serif" w:hAnsi="Droid Serif" w:cs="Droid Serif"/>
                <w:szCs w:val="32"/>
              </w:rPr>
              <w:t>25.</w:t>
            </w:r>
          </w:p>
          <w:p w14:paraId="36728CE3"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6393A2C6" w14:textId="77777777" w:rsidR="00B540FF" w:rsidRPr="000A2B80" w:rsidRDefault="00B540FF" w:rsidP="00A8718F">
            <w:pPr>
              <w:rPr>
                <w:rFonts w:ascii="Droid Serif" w:hAnsi="Droid Serif" w:cs="Droid Serif"/>
                <w:szCs w:val="32"/>
              </w:rPr>
            </w:pPr>
          </w:p>
        </w:tc>
        <w:tc>
          <w:tcPr>
            <w:tcW w:w="3402" w:type="dxa"/>
          </w:tcPr>
          <w:p w14:paraId="31D87C9E" w14:textId="77777777" w:rsidR="00B540FF" w:rsidRPr="00587252" w:rsidRDefault="00B540FF" w:rsidP="00A8718F">
            <w:pPr>
              <w:rPr>
                <w:rFonts w:ascii="Droid Serif" w:hAnsi="Droid Serif" w:cs="Droid Serif"/>
                <w:szCs w:val="32"/>
              </w:rPr>
            </w:pPr>
            <w:r w:rsidRPr="00587252">
              <w:rPr>
                <w:rFonts w:ascii="Droid Serif" w:hAnsi="Droid Serif" w:cs="Droid Serif"/>
                <w:szCs w:val="32"/>
              </w:rPr>
              <w:t>Flæskesteg med kartofler, sovs og rødkål</w:t>
            </w:r>
          </w:p>
          <w:p w14:paraId="59318872" w14:textId="77777777" w:rsidR="00B540FF" w:rsidRPr="000A2B80" w:rsidRDefault="00B540FF" w:rsidP="00A8718F">
            <w:pPr>
              <w:rPr>
                <w:rFonts w:ascii="Droid Serif" w:hAnsi="Droid Serif" w:cs="Droid Serif"/>
                <w:szCs w:val="32"/>
              </w:rPr>
            </w:pPr>
            <w:r w:rsidRPr="000B5567">
              <w:rPr>
                <w:noProof/>
              </w:rPr>
              <w:drawing>
                <wp:inline distT="0" distB="0" distL="0" distR="0" wp14:anchorId="02F3D8F7" wp14:editId="33791009">
                  <wp:extent cx="427990" cy="250825"/>
                  <wp:effectExtent l="0" t="0" r="0" b="0"/>
                  <wp:docPr id="639644329" name="Billede 1" descr="Et billede, der indeholder symbo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44329" name="Billede 1" descr="Et billede, der indeholder symbol&#10;&#10;Indhold genereret af kunstig intelligens kan være forkert."/>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27990" cy="250825"/>
                          </a:xfrm>
                          <a:prstGeom prst="rect">
                            <a:avLst/>
                          </a:prstGeom>
                          <a:noFill/>
                          <a:ln>
                            <a:noFill/>
                          </a:ln>
                        </pic:spPr>
                      </pic:pic>
                    </a:graphicData>
                  </a:graphic>
                </wp:inline>
              </w:drawing>
            </w:r>
            <w:r>
              <w:rPr>
                <w:rFonts w:ascii="Droid Serif" w:hAnsi="Droid Serif" w:cs="Droid Serif"/>
                <w:color w:val="FF0000"/>
                <w:szCs w:val="32"/>
              </w:rPr>
              <w:t xml:space="preserve"> Johanne, </w:t>
            </w:r>
            <w:r w:rsidRPr="000A2B80">
              <w:rPr>
                <w:rFonts w:ascii="Droid Serif" w:hAnsi="Droid Serif" w:cs="Droid Serif"/>
                <w:color w:val="FF0000"/>
                <w:szCs w:val="32"/>
              </w:rPr>
              <w:t xml:space="preserve">bolig </w:t>
            </w:r>
            <w:r>
              <w:rPr>
                <w:rFonts w:ascii="Droid Serif" w:hAnsi="Droid Serif" w:cs="Droid Serif"/>
                <w:color w:val="FF0000"/>
                <w:szCs w:val="32"/>
              </w:rPr>
              <w:t>43</w:t>
            </w:r>
          </w:p>
        </w:tc>
        <w:tc>
          <w:tcPr>
            <w:tcW w:w="2119" w:type="dxa"/>
          </w:tcPr>
          <w:p w14:paraId="5C4C6F74" w14:textId="77777777" w:rsidR="00B540FF" w:rsidRPr="000A2B80" w:rsidRDefault="00B540FF" w:rsidP="00A8718F">
            <w:pPr>
              <w:rPr>
                <w:rFonts w:ascii="Droid Serif" w:hAnsi="Droid Serif" w:cs="Droid Serif"/>
                <w:szCs w:val="32"/>
              </w:rPr>
            </w:pPr>
            <w:r>
              <w:rPr>
                <w:rFonts w:ascii="Droid Serif" w:hAnsi="Droid Serif" w:cs="Droid Serif"/>
                <w:szCs w:val="32"/>
              </w:rPr>
              <w:t>Citronfromage med flødeskum</w:t>
            </w:r>
          </w:p>
        </w:tc>
      </w:tr>
      <w:tr w:rsidR="00B540FF" w:rsidRPr="000A2B80" w14:paraId="557B6D00" w14:textId="77777777" w:rsidTr="005F6119">
        <w:trPr>
          <w:cantSplit/>
        </w:trPr>
        <w:tc>
          <w:tcPr>
            <w:tcW w:w="1396" w:type="dxa"/>
          </w:tcPr>
          <w:p w14:paraId="2B86A698" w14:textId="77777777" w:rsidR="00B540FF" w:rsidRPr="004300CA" w:rsidRDefault="00B540FF" w:rsidP="00A8718F">
            <w:pPr>
              <w:rPr>
                <w:rFonts w:ascii="Droid Serif" w:hAnsi="Droid Serif" w:cs="Droid Serif"/>
                <w:color w:val="FF0000"/>
                <w:szCs w:val="32"/>
              </w:rPr>
            </w:pPr>
            <w:r w:rsidRPr="000A2B80">
              <w:rPr>
                <w:rFonts w:ascii="Droid Serif" w:hAnsi="Droid Serif" w:cs="Droid Serif"/>
                <w:szCs w:val="32"/>
              </w:rPr>
              <w:t>Lørdag</w:t>
            </w:r>
          </w:p>
        </w:tc>
        <w:tc>
          <w:tcPr>
            <w:tcW w:w="863" w:type="dxa"/>
          </w:tcPr>
          <w:p w14:paraId="67B1E95C" w14:textId="77777777" w:rsidR="00B540FF" w:rsidRDefault="00B540FF" w:rsidP="00A8718F">
            <w:pPr>
              <w:rPr>
                <w:rFonts w:ascii="Droid Serif" w:hAnsi="Droid Serif" w:cs="Droid Serif"/>
                <w:szCs w:val="32"/>
              </w:rPr>
            </w:pPr>
            <w:r w:rsidRPr="000A2B80">
              <w:rPr>
                <w:rFonts w:ascii="Droid Serif" w:hAnsi="Droid Serif" w:cs="Droid Serif"/>
                <w:szCs w:val="32"/>
              </w:rPr>
              <w:t>26.</w:t>
            </w:r>
          </w:p>
          <w:p w14:paraId="2F526DF3" w14:textId="77777777" w:rsidR="00B540FF" w:rsidRPr="000A2B80" w:rsidRDefault="00B540FF" w:rsidP="00A8718F">
            <w:pPr>
              <w:rPr>
                <w:rFonts w:ascii="Droid Serif" w:hAnsi="Droid Serif" w:cs="Droid Serif"/>
                <w:szCs w:val="32"/>
              </w:rPr>
            </w:pPr>
            <w:r w:rsidRPr="001D16EF">
              <w:rPr>
                <w:noProof/>
                <w:sz w:val="28"/>
                <w:szCs w:val="28"/>
              </w:rPr>
              <w:drawing>
                <wp:anchor distT="0" distB="0" distL="114300" distR="114300" simplePos="0" relativeHeight="251783680" behindDoc="1" locked="0" layoutInCell="1" allowOverlap="1" wp14:anchorId="5AE210F5" wp14:editId="714D09AC">
                  <wp:simplePos x="0" y="0"/>
                  <wp:positionH relativeFrom="column">
                    <wp:posOffset>-4445</wp:posOffset>
                  </wp:positionH>
                  <wp:positionV relativeFrom="paragraph">
                    <wp:posOffset>4445</wp:posOffset>
                  </wp:positionV>
                  <wp:extent cx="323850" cy="304800"/>
                  <wp:effectExtent l="0" t="0" r="0" b="0"/>
                  <wp:wrapNone/>
                  <wp:docPr id="623947811" name="Billede 3" descr="Dove Vector Icon. Isolated White Bird Cartoon Style Emoji, Emoticon  Illustration Stock-vek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47811" name="Billede 3" descr="Dove Vector Icon. Isolated White Bird Cartoon Style Emoji, Emoticon  Illustration Stock-vektor | Adobe Stock"/>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23850" cy="304800"/>
                          </a:xfrm>
                          <a:prstGeom prst="rect">
                            <a:avLst/>
                          </a:prstGeom>
                          <a:noFill/>
                          <a:ln>
                            <a:noFill/>
                          </a:ln>
                        </pic:spPr>
                      </pic:pic>
                    </a:graphicData>
                  </a:graphic>
                </wp:anchor>
              </w:drawing>
            </w:r>
          </w:p>
        </w:tc>
        <w:tc>
          <w:tcPr>
            <w:tcW w:w="1422" w:type="dxa"/>
          </w:tcPr>
          <w:p w14:paraId="0850E2F7" w14:textId="77777777" w:rsidR="00B540FF" w:rsidRPr="000A2B80" w:rsidRDefault="00B540FF" w:rsidP="00A8718F">
            <w:pPr>
              <w:rPr>
                <w:rFonts w:ascii="Droid Serif" w:hAnsi="Droid Serif" w:cs="Droid Serif"/>
                <w:szCs w:val="32"/>
              </w:rPr>
            </w:pPr>
            <w:r>
              <w:rPr>
                <w:rFonts w:ascii="Droid Serif" w:hAnsi="Droid Serif" w:cs="Droid Serif"/>
                <w:szCs w:val="32"/>
              </w:rPr>
              <w:t>Tunmousse med dilddressing og brød</w:t>
            </w:r>
          </w:p>
        </w:tc>
        <w:tc>
          <w:tcPr>
            <w:tcW w:w="3402" w:type="dxa"/>
          </w:tcPr>
          <w:p w14:paraId="221FCF7C" w14:textId="77777777" w:rsidR="00B540FF" w:rsidRPr="000A2B80" w:rsidRDefault="00B540FF" w:rsidP="00A8718F">
            <w:pPr>
              <w:rPr>
                <w:rFonts w:ascii="Droid Serif" w:hAnsi="Droid Serif" w:cs="Droid Serif"/>
                <w:szCs w:val="32"/>
              </w:rPr>
            </w:pPr>
            <w:r>
              <w:rPr>
                <w:rFonts w:ascii="Droid Serif" w:hAnsi="Droid Serif" w:cs="Droid Serif"/>
                <w:szCs w:val="32"/>
              </w:rPr>
              <w:t>Kylling i karry med ris</w:t>
            </w:r>
          </w:p>
        </w:tc>
        <w:tc>
          <w:tcPr>
            <w:tcW w:w="2119" w:type="dxa"/>
          </w:tcPr>
          <w:p w14:paraId="396792E7" w14:textId="77777777" w:rsidR="00B540FF" w:rsidRPr="000A2B80" w:rsidRDefault="00B540FF" w:rsidP="00A8718F">
            <w:pPr>
              <w:rPr>
                <w:rFonts w:ascii="Droid Serif" w:hAnsi="Droid Serif" w:cs="Droid Serif"/>
                <w:szCs w:val="32"/>
              </w:rPr>
            </w:pPr>
          </w:p>
        </w:tc>
      </w:tr>
      <w:tr w:rsidR="00B540FF" w:rsidRPr="000A2B80" w14:paraId="2AB909D7" w14:textId="77777777" w:rsidTr="005F6119">
        <w:trPr>
          <w:cantSplit/>
        </w:trPr>
        <w:tc>
          <w:tcPr>
            <w:tcW w:w="1396" w:type="dxa"/>
          </w:tcPr>
          <w:p w14:paraId="7B1184F8" w14:textId="77777777" w:rsidR="00B540FF" w:rsidRDefault="00B540FF" w:rsidP="00A8718F">
            <w:pPr>
              <w:rPr>
                <w:rFonts w:ascii="Droid Serif" w:hAnsi="Droid Serif" w:cs="Droid Serif"/>
                <w:szCs w:val="32"/>
              </w:rPr>
            </w:pPr>
            <w:r>
              <w:rPr>
                <w:rFonts w:ascii="Droid Serif" w:hAnsi="Droid Serif" w:cs="Droid Serif"/>
                <w:szCs w:val="32"/>
              </w:rPr>
              <w:t>Søndag</w:t>
            </w:r>
          </w:p>
          <w:p w14:paraId="6A27147A" w14:textId="77777777" w:rsidR="00B540FF" w:rsidRPr="004300CA" w:rsidRDefault="00B540FF" w:rsidP="00A8718F">
            <w:pPr>
              <w:rPr>
                <w:rFonts w:ascii="Droid Serif" w:hAnsi="Droid Serif" w:cs="Droid Serif"/>
                <w:color w:val="FF0000"/>
                <w:szCs w:val="32"/>
              </w:rPr>
            </w:pPr>
          </w:p>
        </w:tc>
        <w:tc>
          <w:tcPr>
            <w:tcW w:w="863" w:type="dxa"/>
          </w:tcPr>
          <w:p w14:paraId="78498C38" w14:textId="77777777" w:rsidR="00B540FF" w:rsidRDefault="00B540FF" w:rsidP="00A8718F">
            <w:pPr>
              <w:rPr>
                <w:rFonts w:ascii="Droid Serif" w:hAnsi="Droid Serif" w:cs="Droid Serif"/>
                <w:szCs w:val="32"/>
              </w:rPr>
            </w:pPr>
            <w:r w:rsidRPr="000A2B80">
              <w:rPr>
                <w:rFonts w:ascii="Droid Serif" w:hAnsi="Droid Serif" w:cs="Droid Serif"/>
                <w:szCs w:val="32"/>
              </w:rPr>
              <w:t>27.</w:t>
            </w:r>
          </w:p>
          <w:p w14:paraId="389542DF"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513328AC" w14:textId="77777777" w:rsidR="00B540FF" w:rsidRPr="000A2B80" w:rsidRDefault="00B540FF" w:rsidP="00A8718F">
            <w:pPr>
              <w:rPr>
                <w:rFonts w:ascii="Droid Serif" w:hAnsi="Droid Serif" w:cs="Droid Serif"/>
                <w:szCs w:val="32"/>
              </w:rPr>
            </w:pPr>
          </w:p>
        </w:tc>
        <w:tc>
          <w:tcPr>
            <w:tcW w:w="3402" w:type="dxa"/>
          </w:tcPr>
          <w:p w14:paraId="32AC2926" w14:textId="77777777" w:rsidR="00B540FF" w:rsidRPr="000A2B80" w:rsidRDefault="00B540FF" w:rsidP="00A8718F">
            <w:pPr>
              <w:rPr>
                <w:rFonts w:ascii="Droid Serif" w:hAnsi="Droid Serif" w:cs="Droid Serif"/>
                <w:szCs w:val="32"/>
              </w:rPr>
            </w:pPr>
            <w:r>
              <w:rPr>
                <w:rFonts w:ascii="Droid Serif" w:hAnsi="Droid Serif" w:cs="Droid Serif"/>
                <w:szCs w:val="32"/>
              </w:rPr>
              <w:t>Husarsteg med kartofler, sovs og rødkål</w:t>
            </w:r>
          </w:p>
        </w:tc>
        <w:tc>
          <w:tcPr>
            <w:tcW w:w="2119" w:type="dxa"/>
          </w:tcPr>
          <w:p w14:paraId="11B36868" w14:textId="77777777" w:rsidR="00B540FF" w:rsidRPr="000A2B80" w:rsidRDefault="00B540FF" w:rsidP="00A8718F">
            <w:pPr>
              <w:rPr>
                <w:rFonts w:ascii="Droid Serif" w:hAnsi="Droid Serif" w:cs="Droid Serif"/>
                <w:szCs w:val="32"/>
              </w:rPr>
            </w:pPr>
            <w:r>
              <w:rPr>
                <w:rFonts w:ascii="Droid Serif" w:hAnsi="Droid Serif" w:cs="Droid Serif"/>
                <w:szCs w:val="32"/>
              </w:rPr>
              <w:t>Jordbær is</w:t>
            </w:r>
          </w:p>
        </w:tc>
      </w:tr>
      <w:tr w:rsidR="00B540FF" w:rsidRPr="000A2B80" w14:paraId="2362166F" w14:textId="77777777" w:rsidTr="005F6119">
        <w:trPr>
          <w:cantSplit/>
        </w:trPr>
        <w:tc>
          <w:tcPr>
            <w:tcW w:w="1396" w:type="dxa"/>
          </w:tcPr>
          <w:p w14:paraId="17BB4F74" w14:textId="77777777" w:rsidR="00B540FF" w:rsidRPr="004300CA" w:rsidRDefault="00B540FF" w:rsidP="00A8718F">
            <w:pPr>
              <w:rPr>
                <w:rFonts w:ascii="Droid Serif" w:hAnsi="Droid Serif" w:cs="Droid Serif"/>
                <w:color w:val="FF0000"/>
                <w:szCs w:val="32"/>
              </w:rPr>
            </w:pPr>
            <w:r>
              <w:rPr>
                <w:rFonts w:ascii="Droid Serif" w:hAnsi="Droid Serif" w:cs="Droid Serif"/>
                <w:szCs w:val="32"/>
              </w:rPr>
              <w:t>Mandag</w:t>
            </w:r>
          </w:p>
        </w:tc>
        <w:tc>
          <w:tcPr>
            <w:tcW w:w="863" w:type="dxa"/>
          </w:tcPr>
          <w:p w14:paraId="07E3E086" w14:textId="77777777" w:rsidR="00B540FF" w:rsidRDefault="00B540FF" w:rsidP="00A8718F">
            <w:pPr>
              <w:rPr>
                <w:rFonts w:ascii="Droid Serif" w:hAnsi="Droid Serif" w:cs="Droid Serif"/>
                <w:szCs w:val="32"/>
              </w:rPr>
            </w:pPr>
            <w:r w:rsidRPr="000A2B80">
              <w:rPr>
                <w:rFonts w:ascii="Droid Serif" w:hAnsi="Droid Serif" w:cs="Droid Serif"/>
                <w:szCs w:val="32"/>
              </w:rPr>
              <w:t>28.</w:t>
            </w:r>
          </w:p>
          <w:p w14:paraId="4C291DD1" w14:textId="77777777" w:rsidR="00B540FF" w:rsidRPr="000A2B80" w:rsidRDefault="00B540FF" w:rsidP="00A8718F">
            <w:pPr>
              <w:rPr>
                <w:rFonts w:ascii="Droid Serif" w:hAnsi="Droid Serif" w:cs="Droid Serif"/>
                <w:szCs w:val="32"/>
              </w:rPr>
            </w:pPr>
            <w:r>
              <w:rPr>
                <w:rStyle w:val="Ulstomtale"/>
                <w:rFonts w:ascii="Segoe UI" w:hAnsi="Segoe UI" w:cs="Segoe UI"/>
                <w:noProof/>
                <w:color w:val="000000"/>
                <w:sz w:val="18"/>
                <w:szCs w:val="18"/>
                <w:shd w:val="clear" w:color="auto" w:fill="FFFFFF"/>
              </w:rPr>
              <w:drawing>
                <wp:inline distT="0" distB="0" distL="0" distR="0" wp14:anchorId="09168D8F" wp14:editId="522BB1B3">
                  <wp:extent cx="209550" cy="219075"/>
                  <wp:effectExtent l="0" t="0" r="0" b="9525"/>
                  <wp:docPr id="2087622740" name="Billede 1" descr="1,948 Cow Emotic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22740" name="Billede 1" descr="1,948 Cow Emoticon Images, Stock Photos, 3D objects, &amp; Vectors |  Shutterstock"/>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9550" cy="219075"/>
                          </a:xfrm>
                          <a:prstGeom prst="rect">
                            <a:avLst/>
                          </a:prstGeom>
                          <a:noFill/>
                          <a:ln>
                            <a:noFill/>
                          </a:ln>
                        </pic:spPr>
                      </pic:pic>
                    </a:graphicData>
                  </a:graphic>
                </wp:inline>
              </w:drawing>
            </w:r>
          </w:p>
        </w:tc>
        <w:tc>
          <w:tcPr>
            <w:tcW w:w="1422" w:type="dxa"/>
          </w:tcPr>
          <w:p w14:paraId="6069AA0C" w14:textId="77777777" w:rsidR="00B540FF" w:rsidRPr="000A2B80" w:rsidRDefault="00B540FF" w:rsidP="00A8718F">
            <w:pPr>
              <w:rPr>
                <w:rFonts w:ascii="Droid Serif" w:hAnsi="Droid Serif" w:cs="Droid Serif"/>
                <w:szCs w:val="32"/>
              </w:rPr>
            </w:pPr>
          </w:p>
        </w:tc>
        <w:tc>
          <w:tcPr>
            <w:tcW w:w="3402" w:type="dxa"/>
          </w:tcPr>
          <w:p w14:paraId="50AD875E" w14:textId="77777777" w:rsidR="00B540FF" w:rsidRPr="000A2B80" w:rsidRDefault="00B540FF" w:rsidP="00A8718F">
            <w:pPr>
              <w:rPr>
                <w:rFonts w:ascii="Droid Serif" w:hAnsi="Droid Serif" w:cs="Droid Serif"/>
                <w:szCs w:val="32"/>
              </w:rPr>
            </w:pPr>
            <w:r>
              <w:rPr>
                <w:rFonts w:ascii="Droid Serif" w:hAnsi="Droid Serif" w:cs="Droid Serif"/>
                <w:szCs w:val="32"/>
              </w:rPr>
              <w:t>Hakkebøf med løg, kart. sovs og rødbeder</w:t>
            </w:r>
          </w:p>
        </w:tc>
        <w:tc>
          <w:tcPr>
            <w:tcW w:w="2119" w:type="dxa"/>
          </w:tcPr>
          <w:p w14:paraId="2C2F0867" w14:textId="77777777" w:rsidR="00B540FF" w:rsidRPr="000A2B80" w:rsidRDefault="00B540FF" w:rsidP="00A8718F">
            <w:pPr>
              <w:rPr>
                <w:rFonts w:ascii="Droid Serif" w:hAnsi="Droid Serif" w:cs="Droid Serif"/>
                <w:szCs w:val="32"/>
              </w:rPr>
            </w:pPr>
            <w:r>
              <w:rPr>
                <w:rFonts w:ascii="Droid Serif" w:hAnsi="Droid Serif" w:cs="Droid Serif"/>
                <w:szCs w:val="32"/>
              </w:rPr>
              <w:t>Henkogt frugt med makronskum</w:t>
            </w:r>
          </w:p>
        </w:tc>
      </w:tr>
      <w:tr w:rsidR="00B540FF" w:rsidRPr="000A2B80" w14:paraId="4FDE63C1" w14:textId="77777777" w:rsidTr="005F6119">
        <w:trPr>
          <w:cantSplit/>
        </w:trPr>
        <w:tc>
          <w:tcPr>
            <w:tcW w:w="1396" w:type="dxa"/>
          </w:tcPr>
          <w:p w14:paraId="050370F3" w14:textId="77777777" w:rsidR="00B540FF" w:rsidRPr="000A2B80" w:rsidRDefault="00B540FF" w:rsidP="00A8718F">
            <w:pPr>
              <w:rPr>
                <w:rFonts w:ascii="Droid Serif" w:hAnsi="Droid Serif" w:cs="Droid Serif"/>
                <w:szCs w:val="32"/>
              </w:rPr>
            </w:pPr>
            <w:r>
              <w:rPr>
                <w:rFonts w:ascii="Droid Serif" w:hAnsi="Droid Serif" w:cs="Droid Serif"/>
                <w:szCs w:val="32"/>
              </w:rPr>
              <w:t>Tirsdag</w:t>
            </w:r>
          </w:p>
        </w:tc>
        <w:tc>
          <w:tcPr>
            <w:tcW w:w="863" w:type="dxa"/>
          </w:tcPr>
          <w:p w14:paraId="7010DED6" w14:textId="77777777" w:rsidR="00B540FF" w:rsidRDefault="00B540FF" w:rsidP="00A8718F">
            <w:pPr>
              <w:rPr>
                <w:rFonts w:ascii="Droid Serif" w:hAnsi="Droid Serif" w:cs="Droid Serif"/>
                <w:szCs w:val="32"/>
              </w:rPr>
            </w:pPr>
            <w:r w:rsidRPr="000A2B80">
              <w:rPr>
                <w:rFonts w:ascii="Droid Serif" w:hAnsi="Droid Serif" w:cs="Droid Serif"/>
                <w:szCs w:val="32"/>
              </w:rPr>
              <w:t>29.</w:t>
            </w:r>
          </w:p>
          <w:p w14:paraId="5241994C"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39A2E5A1" w14:textId="77777777" w:rsidR="00B540FF" w:rsidRPr="000A2B80" w:rsidRDefault="00B540FF" w:rsidP="00A8718F">
            <w:pPr>
              <w:rPr>
                <w:rFonts w:ascii="Droid Serif" w:hAnsi="Droid Serif" w:cs="Droid Serif"/>
                <w:szCs w:val="32"/>
              </w:rPr>
            </w:pPr>
          </w:p>
        </w:tc>
        <w:tc>
          <w:tcPr>
            <w:tcW w:w="3402" w:type="dxa"/>
          </w:tcPr>
          <w:p w14:paraId="39503658"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Brændende kærlighed med mos og rødbeder </w:t>
            </w:r>
          </w:p>
        </w:tc>
        <w:tc>
          <w:tcPr>
            <w:tcW w:w="2119" w:type="dxa"/>
          </w:tcPr>
          <w:p w14:paraId="5541942D" w14:textId="77777777" w:rsidR="00B540FF" w:rsidRPr="000A2B80" w:rsidRDefault="00B540FF" w:rsidP="00A8718F">
            <w:pPr>
              <w:rPr>
                <w:rFonts w:ascii="Droid Serif" w:hAnsi="Droid Serif" w:cs="Droid Serif"/>
                <w:szCs w:val="32"/>
              </w:rPr>
            </w:pPr>
            <w:r>
              <w:rPr>
                <w:rFonts w:ascii="Droid Serif" w:hAnsi="Droid Serif" w:cs="Droid Serif"/>
                <w:szCs w:val="32"/>
              </w:rPr>
              <w:t>Koldskål med kammerjunker</w:t>
            </w:r>
          </w:p>
        </w:tc>
      </w:tr>
      <w:tr w:rsidR="00B540FF" w:rsidRPr="000A2B80" w14:paraId="6E1C16C8" w14:textId="77777777" w:rsidTr="005F6119">
        <w:trPr>
          <w:cantSplit/>
        </w:trPr>
        <w:tc>
          <w:tcPr>
            <w:tcW w:w="1396" w:type="dxa"/>
          </w:tcPr>
          <w:p w14:paraId="21A5C20D" w14:textId="77777777" w:rsidR="00B540FF" w:rsidRPr="000A2B80" w:rsidRDefault="00B540FF" w:rsidP="00A8718F">
            <w:pPr>
              <w:rPr>
                <w:rFonts w:ascii="Droid Serif" w:hAnsi="Droid Serif" w:cs="Droid Serif"/>
                <w:szCs w:val="32"/>
              </w:rPr>
            </w:pPr>
            <w:r w:rsidRPr="00C41510">
              <w:rPr>
                <w:rFonts w:ascii="Droid Serif" w:hAnsi="Droid Serif" w:cs="Droid Serif"/>
                <w:szCs w:val="32"/>
              </w:rPr>
              <w:t>Onsdag</w:t>
            </w:r>
          </w:p>
        </w:tc>
        <w:tc>
          <w:tcPr>
            <w:tcW w:w="863" w:type="dxa"/>
          </w:tcPr>
          <w:p w14:paraId="6F122584" w14:textId="77777777" w:rsidR="00B540FF" w:rsidRDefault="00B540FF" w:rsidP="00A8718F">
            <w:pPr>
              <w:rPr>
                <w:rFonts w:ascii="Droid Serif" w:hAnsi="Droid Serif" w:cs="Droid Serif"/>
                <w:szCs w:val="32"/>
              </w:rPr>
            </w:pPr>
            <w:r w:rsidRPr="000A2B80">
              <w:rPr>
                <w:rFonts w:ascii="Droid Serif" w:hAnsi="Droid Serif" w:cs="Droid Serif"/>
                <w:szCs w:val="32"/>
              </w:rPr>
              <w:t>30.</w:t>
            </w:r>
          </w:p>
          <w:p w14:paraId="26362D05" w14:textId="77777777" w:rsidR="00B540FF" w:rsidRPr="000A2B80" w:rsidRDefault="00B540FF" w:rsidP="00A8718F">
            <w:pPr>
              <w:rPr>
                <w:rFonts w:ascii="Droid Serif" w:hAnsi="Droid Serif" w:cs="Droid Serif"/>
                <w:szCs w:val="32"/>
              </w:rPr>
            </w:pPr>
            <w:r w:rsidRPr="001D16EF">
              <w:rPr>
                <w:rStyle w:val="Ulstomtale"/>
                <w:rFonts w:ascii="Segoe UI" w:hAnsi="Segoe UI" w:cs="Segoe UI"/>
                <w:noProof/>
                <w:color w:val="000000"/>
                <w:sz w:val="28"/>
                <w:szCs w:val="28"/>
                <w:shd w:val="clear" w:color="auto" w:fill="FFFFFF"/>
              </w:rPr>
              <w:drawing>
                <wp:anchor distT="0" distB="0" distL="114300" distR="114300" simplePos="0" relativeHeight="251786752" behindDoc="1" locked="0" layoutInCell="1" allowOverlap="1" wp14:anchorId="024B23E1" wp14:editId="61A6AC45">
                  <wp:simplePos x="0" y="0"/>
                  <wp:positionH relativeFrom="column">
                    <wp:posOffset>-4445</wp:posOffset>
                  </wp:positionH>
                  <wp:positionV relativeFrom="paragraph">
                    <wp:posOffset>6985</wp:posOffset>
                  </wp:positionV>
                  <wp:extent cx="238125" cy="257175"/>
                  <wp:effectExtent l="0" t="0" r="9525" b="9525"/>
                  <wp:wrapNone/>
                  <wp:docPr id="1035365844" name="Billede 2" descr="Cute fish emoticon, emoji, smiley wearing sunglasses -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65844" name="Billede 2" descr="Cute fish emoticon, emoji, smiley wearing sunglasses - vector illustratio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8125" cy="257175"/>
                          </a:xfrm>
                          <a:prstGeom prst="rect">
                            <a:avLst/>
                          </a:prstGeom>
                          <a:noFill/>
                          <a:ln>
                            <a:noFill/>
                          </a:ln>
                        </pic:spPr>
                      </pic:pic>
                    </a:graphicData>
                  </a:graphic>
                </wp:anchor>
              </w:drawing>
            </w:r>
          </w:p>
        </w:tc>
        <w:tc>
          <w:tcPr>
            <w:tcW w:w="1422" w:type="dxa"/>
          </w:tcPr>
          <w:p w14:paraId="0769DA3C" w14:textId="77777777" w:rsidR="00B540FF" w:rsidRPr="000A2B80" w:rsidRDefault="00B540FF" w:rsidP="00A8718F">
            <w:pPr>
              <w:rPr>
                <w:rFonts w:ascii="Droid Serif" w:hAnsi="Droid Serif" w:cs="Droid Serif"/>
                <w:szCs w:val="32"/>
              </w:rPr>
            </w:pPr>
          </w:p>
        </w:tc>
        <w:tc>
          <w:tcPr>
            <w:tcW w:w="3402" w:type="dxa"/>
          </w:tcPr>
          <w:p w14:paraId="02E5D2DE"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Fisk med kart. dildsovs og broccoli </w:t>
            </w:r>
          </w:p>
        </w:tc>
        <w:tc>
          <w:tcPr>
            <w:tcW w:w="2119" w:type="dxa"/>
          </w:tcPr>
          <w:p w14:paraId="45D7426D" w14:textId="2A8B42E7" w:rsidR="00B540FF" w:rsidRPr="000A2B80" w:rsidRDefault="00F95C4D" w:rsidP="00A8718F">
            <w:pPr>
              <w:rPr>
                <w:rFonts w:ascii="Droid Serif" w:hAnsi="Droid Serif" w:cs="Droid Serif"/>
                <w:szCs w:val="32"/>
              </w:rPr>
            </w:pPr>
            <w:r>
              <w:rPr>
                <w:rFonts w:ascii="Droid Serif" w:hAnsi="Droid Serif" w:cs="Droid Serif"/>
                <w:szCs w:val="32"/>
              </w:rPr>
              <w:t>Alliancegrød</w:t>
            </w:r>
          </w:p>
        </w:tc>
      </w:tr>
      <w:tr w:rsidR="00B540FF" w:rsidRPr="000A2B80" w14:paraId="478B6B74" w14:textId="77777777" w:rsidTr="005F6119">
        <w:trPr>
          <w:cantSplit/>
        </w:trPr>
        <w:tc>
          <w:tcPr>
            <w:tcW w:w="1396" w:type="dxa"/>
          </w:tcPr>
          <w:p w14:paraId="46A2D690" w14:textId="77777777" w:rsidR="00B540FF" w:rsidRPr="000A2B80" w:rsidRDefault="00B540FF" w:rsidP="00A8718F">
            <w:pPr>
              <w:rPr>
                <w:rFonts w:ascii="Droid Serif" w:hAnsi="Droid Serif" w:cs="Droid Serif"/>
                <w:szCs w:val="32"/>
              </w:rPr>
            </w:pPr>
            <w:r>
              <w:rPr>
                <w:noProof/>
              </w:rPr>
              <w:drawing>
                <wp:anchor distT="0" distB="0" distL="114300" distR="114300" simplePos="0" relativeHeight="251773440" behindDoc="1" locked="0" layoutInCell="1" allowOverlap="1" wp14:anchorId="407E771B" wp14:editId="3BE52AC5">
                  <wp:simplePos x="0" y="0"/>
                  <wp:positionH relativeFrom="column">
                    <wp:posOffset>42545</wp:posOffset>
                  </wp:positionH>
                  <wp:positionV relativeFrom="paragraph">
                    <wp:posOffset>130810</wp:posOffset>
                  </wp:positionV>
                  <wp:extent cx="514350" cy="514350"/>
                  <wp:effectExtent l="0" t="0" r="0" b="0"/>
                  <wp:wrapNone/>
                  <wp:docPr id="4" name="Billede 3" descr="German Flag retail Ico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German Flag retail Icon Vector"/>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7F8">
              <w:rPr>
                <w:rFonts w:ascii="Droid Serif" w:hAnsi="Droid Serif" w:cs="Droid Serif"/>
                <w:szCs w:val="32"/>
              </w:rPr>
              <w:t>Torsdag</w:t>
            </w:r>
          </w:p>
        </w:tc>
        <w:tc>
          <w:tcPr>
            <w:tcW w:w="863" w:type="dxa"/>
          </w:tcPr>
          <w:p w14:paraId="700E3F55" w14:textId="77777777" w:rsidR="00B540FF" w:rsidRDefault="00B540FF" w:rsidP="00A8718F">
            <w:pPr>
              <w:rPr>
                <w:rFonts w:ascii="Droid Serif" w:hAnsi="Droid Serif" w:cs="Droid Serif"/>
                <w:szCs w:val="32"/>
              </w:rPr>
            </w:pPr>
            <w:r>
              <w:rPr>
                <w:rFonts w:ascii="Droid Serif" w:hAnsi="Droid Serif" w:cs="Droid Serif"/>
                <w:szCs w:val="32"/>
              </w:rPr>
              <w:t>31.</w:t>
            </w:r>
          </w:p>
          <w:p w14:paraId="6DA084BB" w14:textId="77777777" w:rsidR="00B540FF" w:rsidRPr="000A2B80" w:rsidRDefault="00B540FF" w:rsidP="00A8718F">
            <w:pPr>
              <w:rPr>
                <w:rFonts w:ascii="Droid Serif" w:hAnsi="Droid Serif" w:cs="Droid Serif"/>
                <w:szCs w:val="32"/>
              </w:rPr>
            </w:pPr>
            <w:r w:rsidRPr="00A90254">
              <w:rPr>
                <w:rFonts w:ascii="Segoe UI Emoji" w:eastAsia="Segoe UI Emoji" w:hAnsi="Segoe UI Emoji" w:cs="Segoe UI Emoji"/>
                <w:b/>
                <w:bCs/>
                <w:sz w:val="33"/>
                <w:szCs w:val="33"/>
              </w:rPr>
              <w:t>🐷</w:t>
            </w:r>
          </w:p>
        </w:tc>
        <w:tc>
          <w:tcPr>
            <w:tcW w:w="1422" w:type="dxa"/>
          </w:tcPr>
          <w:p w14:paraId="4210E6A8" w14:textId="77777777" w:rsidR="00B540FF" w:rsidRPr="000A2B80" w:rsidRDefault="00B540FF" w:rsidP="00A8718F">
            <w:pPr>
              <w:rPr>
                <w:rFonts w:ascii="Droid Serif" w:hAnsi="Droid Serif" w:cs="Droid Serif"/>
                <w:szCs w:val="32"/>
              </w:rPr>
            </w:pPr>
          </w:p>
        </w:tc>
        <w:tc>
          <w:tcPr>
            <w:tcW w:w="3402" w:type="dxa"/>
          </w:tcPr>
          <w:p w14:paraId="1D6D8417" w14:textId="77777777" w:rsidR="00B540FF" w:rsidRPr="000A2B80" w:rsidRDefault="00B540FF" w:rsidP="00A8718F">
            <w:pPr>
              <w:rPr>
                <w:rFonts w:ascii="Droid Serif" w:hAnsi="Droid Serif" w:cs="Droid Serif"/>
                <w:szCs w:val="32"/>
              </w:rPr>
            </w:pPr>
            <w:r>
              <w:rPr>
                <w:rFonts w:ascii="Droid Serif" w:hAnsi="Droid Serif" w:cs="Droid Serif"/>
                <w:szCs w:val="32"/>
              </w:rPr>
              <w:t xml:space="preserve">Schnitzel med brasede kartofler, smørsovs og ærter </w:t>
            </w:r>
          </w:p>
        </w:tc>
        <w:tc>
          <w:tcPr>
            <w:tcW w:w="2119" w:type="dxa"/>
          </w:tcPr>
          <w:p w14:paraId="0D711DA8" w14:textId="77777777" w:rsidR="00B540FF" w:rsidRPr="000A2B80" w:rsidRDefault="00B540FF" w:rsidP="00A8718F">
            <w:pPr>
              <w:rPr>
                <w:rFonts w:ascii="Droid Serif" w:hAnsi="Droid Serif" w:cs="Droid Serif"/>
                <w:szCs w:val="32"/>
              </w:rPr>
            </w:pPr>
            <w:r>
              <w:rPr>
                <w:rFonts w:ascii="Droid Serif" w:hAnsi="Droid Serif" w:cs="Droid Serif"/>
                <w:szCs w:val="32"/>
              </w:rPr>
              <w:t>Apfelstrudel med flødeskum</w:t>
            </w:r>
          </w:p>
        </w:tc>
      </w:tr>
    </w:tbl>
    <w:p w14:paraId="01FD5DD3" w14:textId="77777777" w:rsidR="00B540FF" w:rsidRPr="00B540FF" w:rsidRDefault="00B540FF" w:rsidP="00B540FF">
      <w:r w:rsidRPr="00B540FF">
        <w:t xml:space="preserve">Ret til ændringer forbeholdes </w:t>
      </w:r>
    </w:p>
    <w:bookmarkEnd w:id="52"/>
    <w:p w14:paraId="4AA62E89" w14:textId="77777777" w:rsidR="00B540FF" w:rsidRPr="000A2B80" w:rsidRDefault="00B540FF" w:rsidP="00B540FF">
      <w:pPr>
        <w:rPr>
          <w:rFonts w:ascii="Droid Serif" w:hAnsi="Droid Serif" w:cs="Droid Serif"/>
          <w:szCs w:val="32"/>
        </w:rPr>
      </w:pPr>
    </w:p>
    <w:p w14:paraId="500DFDEF" w14:textId="7A27BA3F" w:rsidR="00B540FF" w:rsidRPr="002F7A43" w:rsidRDefault="00B540FF" w:rsidP="00B540FF">
      <w:pPr>
        <w:pStyle w:val="Overskrift1"/>
        <w:numPr>
          <w:ilvl w:val="0"/>
          <w:numId w:val="0"/>
        </w:numPr>
        <w:ind w:left="432" w:hanging="432"/>
      </w:pPr>
      <w:r w:rsidRPr="002F7A43">
        <w:lastRenderedPageBreak/>
        <w:t>Den varme</w:t>
      </w:r>
      <w:r>
        <w:t xml:space="preserve"> menu</w:t>
      </w:r>
      <w:r w:rsidRPr="002F7A43">
        <w:t xml:space="preserve"> </w:t>
      </w:r>
      <w:r>
        <w:t>august</w:t>
      </w:r>
      <w:r w:rsidRPr="002F7A43">
        <w:t xml:space="preserve"> 2025</w:t>
      </w:r>
    </w:p>
    <w:p w14:paraId="557311B0" w14:textId="774940E2" w:rsidR="009E4D95" w:rsidRDefault="00B540FF" w:rsidP="00397928">
      <w:r w:rsidRPr="00B540FF">
        <w:t>Menuen for august deles ud til beboerne</w:t>
      </w:r>
      <w:r>
        <w:t xml:space="preserve"> fredag d. 1. august 2025.</w:t>
      </w:r>
    </w:p>
    <w:p w14:paraId="27162853" w14:textId="77777777" w:rsidR="005A47B0" w:rsidRDefault="005A47B0" w:rsidP="0002069C">
      <w:pPr>
        <w:pStyle w:val="Overskrift1"/>
        <w:numPr>
          <w:ilvl w:val="0"/>
          <w:numId w:val="0"/>
        </w:numPr>
        <w:ind w:left="432" w:hanging="432"/>
      </w:pPr>
      <w:bookmarkStart w:id="56" w:name="_Hlk169253862"/>
      <w:bookmarkStart w:id="57" w:name="_Hlk170202303"/>
      <w:bookmarkStart w:id="58" w:name="_Hlk169097634"/>
      <w:bookmarkStart w:id="59" w:name="_Hlk151127837"/>
      <w:bookmarkStart w:id="60" w:name="_Hlk151127441"/>
      <w:bookmarkStart w:id="61" w:name="_Hlk125709994"/>
      <w:bookmarkStart w:id="62" w:name="_Hlk159410774"/>
      <w:bookmarkStart w:id="63" w:name="_Hlk151129139"/>
      <w:bookmarkStart w:id="64" w:name="_Hlk154583176"/>
      <w:bookmarkStart w:id="65" w:name="_Hlk185433373"/>
      <w:bookmarkEnd w:id="3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3"/>
      <w:bookmarkEnd w:id="54"/>
      <w:bookmarkEnd w:id="55"/>
      <w:bookmarkEnd w:id="33"/>
      <w:r>
        <w:rPr>
          <w:noProof/>
        </w:rPr>
        <w:drawing>
          <wp:inline distT="0" distB="0" distL="0" distR="0" wp14:anchorId="255905F1" wp14:editId="5BADF6E2">
            <wp:extent cx="5849620" cy="4387215"/>
            <wp:effectExtent l="0" t="0" r="0" b="0"/>
            <wp:docPr id="504748411" name="Billede 10" descr="Et billede, der indeholder tøj, person, spisebord/middagsbord, in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48411" name="Billede 10" descr="Et billede, der indeholder tøj, person, spisebord/middagsbord, indendørs&#10;&#10;Indhold genereret af kunstig intelligens kan være forkert."/>
                    <pic:cNvPicPr/>
                  </pic:nvPicPr>
                  <pic:blipFill>
                    <a:blip r:embed="rId48" cstate="screen">
                      <a:extLst>
                        <a:ext uri="{28A0092B-C50C-407E-A947-70E740481C1C}">
                          <a14:useLocalDpi xmlns:a14="http://schemas.microsoft.com/office/drawing/2010/main"/>
                        </a:ext>
                      </a:extLst>
                    </a:blip>
                    <a:stretch>
                      <a:fillRect/>
                    </a:stretch>
                  </pic:blipFill>
                  <pic:spPr>
                    <a:xfrm>
                      <a:off x="0" y="0"/>
                      <a:ext cx="5849620" cy="4387215"/>
                    </a:xfrm>
                    <a:prstGeom prst="rect">
                      <a:avLst/>
                    </a:prstGeom>
                  </pic:spPr>
                </pic:pic>
              </a:graphicData>
            </a:graphic>
          </wp:inline>
        </w:drawing>
      </w:r>
    </w:p>
    <w:p w14:paraId="183CC8A9" w14:textId="386573BF" w:rsidR="00E0319D" w:rsidRPr="0002069C" w:rsidRDefault="00E0319D" w:rsidP="0002069C">
      <w:pPr>
        <w:pStyle w:val="Overskrift1"/>
        <w:numPr>
          <w:ilvl w:val="0"/>
          <w:numId w:val="0"/>
        </w:numPr>
        <w:ind w:left="432" w:hanging="432"/>
      </w:pPr>
      <w:r w:rsidRPr="0002069C">
        <w:t xml:space="preserve">Arrangementer </w:t>
      </w:r>
      <w:r w:rsidR="000B798B" w:rsidRPr="0002069C">
        <w:t>j</w:t>
      </w:r>
      <w:r w:rsidR="0029616A">
        <w:t>u</w:t>
      </w:r>
      <w:r w:rsidR="006936AE">
        <w:t>l</w:t>
      </w:r>
      <w:r w:rsidR="0029616A">
        <w:t>i</w:t>
      </w:r>
      <w:r w:rsidRPr="0002069C">
        <w:t xml:space="preserve"> 202</w:t>
      </w:r>
      <w:r w:rsidR="00F744D6" w:rsidRPr="0002069C">
        <w:t>5</w:t>
      </w:r>
    </w:p>
    <w:p w14:paraId="0DD8006E" w14:textId="3750C8CA" w:rsidR="003B7397" w:rsidRPr="00063E12" w:rsidRDefault="003B7397" w:rsidP="003B7397">
      <w:pPr>
        <w:rPr>
          <w:rFonts w:ascii="Droid Serif" w:hAnsi="Droid Serif" w:cs="Droid Serif"/>
          <w:szCs w:val="32"/>
        </w:rPr>
      </w:pPr>
      <w:bookmarkStart w:id="66" w:name="_Hlk194655353"/>
      <w:r w:rsidRPr="00063E12">
        <w:rPr>
          <w:rFonts w:ascii="Droid Serif" w:hAnsi="Droid Serif" w:cs="Droid Serif"/>
          <w:szCs w:val="32"/>
        </w:rPr>
        <w:t xml:space="preserve">Tirsdag d. </w:t>
      </w:r>
      <w:r w:rsidR="006936AE">
        <w:rPr>
          <w:rFonts w:ascii="Droid Serif" w:hAnsi="Droid Serif" w:cs="Droid Serif"/>
          <w:szCs w:val="32"/>
        </w:rPr>
        <w:t>1</w:t>
      </w:r>
      <w:r w:rsidR="00E100A6">
        <w:rPr>
          <w:rFonts w:ascii="Droid Serif" w:hAnsi="Droid Serif" w:cs="Droid Serif"/>
          <w:szCs w:val="32"/>
        </w:rPr>
        <w:t>.</w:t>
      </w:r>
      <w:r w:rsidR="006936AE">
        <w:rPr>
          <w:rFonts w:ascii="Droid Serif" w:hAnsi="Droid Serif" w:cs="Droid Serif"/>
          <w:szCs w:val="32"/>
        </w:rPr>
        <w:t>7</w:t>
      </w:r>
      <w:r w:rsidR="00E100A6">
        <w:rPr>
          <w:rFonts w:ascii="Droid Serif" w:hAnsi="Droid Serif" w:cs="Droid Serif"/>
          <w:szCs w:val="32"/>
        </w:rPr>
        <w:t xml:space="preserve">. </w:t>
      </w:r>
      <w:r w:rsidRPr="00063E12">
        <w:rPr>
          <w:rFonts w:ascii="Droid Serif" w:hAnsi="Droid Serif" w:cs="Droid Serif"/>
          <w:szCs w:val="32"/>
        </w:rPr>
        <w:t>formiddagen - gymnastik i AH og GH</w:t>
      </w:r>
    </w:p>
    <w:p w14:paraId="2AA1F57D" w14:textId="77777777" w:rsidR="0046531A" w:rsidRDefault="006936AE" w:rsidP="0046531A">
      <w:pPr>
        <w:rPr>
          <w:rFonts w:ascii="Droid Serif" w:hAnsi="Droid Serif" w:cs="Droid Serif"/>
          <w:szCs w:val="32"/>
        </w:rPr>
      </w:pPr>
      <w:bookmarkStart w:id="67" w:name="_Hlk187919745"/>
      <w:bookmarkStart w:id="68" w:name="_Hlk190420457"/>
      <w:bookmarkStart w:id="69" w:name="_Hlk190420600"/>
      <w:bookmarkStart w:id="70" w:name="_Hlk187919543"/>
      <w:bookmarkStart w:id="71" w:name="_Hlk195524554"/>
      <w:bookmarkStart w:id="72" w:name="_Hlk187320687"/>
      <w:bookmarkStart w:id="73" w:name="_Hlk200701384"/>
      <w:r>
        <w:rPr>
          <w:rFonts w:ascii="Droid Serif" w:hAnsi="Droid Serif" w:cs="Droid Serif"/>
          <w:szCs w:val="32"/>
        </w:rPr>
        <w:t>Torsdag d. 3.7.</w:t>
      </w:r>
      <w:r w:rsidR="0046531A">
        <w:rPr>
          <w:rFonts w:ascii="Droid Serif" w:hAnsi="Droid Serif" w:cs="Droid Serif"/>
          <w:szCs w:val="32"/>
        </w:rPr>
        <w:t xml:space="preserve"> </w:t>
      </w:r>
      <w:r w:rsidR="0046531A" w:rsidRPr="00063E12">
        <w:rPr>
          <w:rFonts w:ascii="Droid Serif" w:hAnsi="Droid Serif" w:cs="Droid Serif"/>
          <w:szCs w:val="32"/>
        </w:rPr>
        <w:t>formiddagen - gymnastik i AH og GH</w:t>
      </w:r>
    </w:p>
    <w:p w14:paraId="76E0D51B" w14:textId="5E6E268A" w:rsidR="0092559B" w:rsidRPr="00063E12" w:rsidRDefault="0092559B" w:rsidP="0092559B">
      <w:pPr>
        <w:rPr>
          <w:rFonts w:ascii="Droid Serif" w:hAnsi="Droid Serif" w:cs="Droid Serif"/>
          <w:szCs w:val="32"/>
        </w:rPr>
      </w:pPr>
      <w:r w:rsidRPr="00B5673C">
        <w:rPr>
          <w:rFonts w:ascii="Droid Serif" w:hAnsi="Droid Serif" w:cs="Droid Serif"/>
          <w:szCs w:val="32"/>
        </w:rPr>
        <w:t>Torsdag d. 3.7. musikquiz v. organist søster Bente Birkmose afholdes i Annettes Have kl. 14.00 for beboere på 1. sal og kl. 15.00 i Minnas Have for beboere i stueetagen. Pårørende er som altid velkomne.</w:t>
      </w:r>
      <w:r>
        <w:rPr>
          <w:rFonts w:ascii="Droid Serif" w:hAnsi="Droid Serif" w:cs="Droid Serif"/>
          <w:szCs w:val="32"/>
        </w:rPr>
        <w:t xml:space="preserve"> </w:t>
      </w:r>
    </w:p>
    <w:p w14:paraId="052BB3C0" w14:textId="3AD23C44" w:rsidR="003B7397" w:rsidRPr="00063E12" w:rsidRDefault="003B7397" w:rsidP="003B7397">
      <w:pPr>
        <w:rPr>
          <w:rFonts w:ascii="Droid Serif" w:hAnsi="Droid Serif" w:cs="Droid Serif"/>
          <w:szCs w:val="32"/>
        </w:rPr>
      </w:pPr>
      <w:r w:rsidRPr="00063E12">
        <w:rPr>
          <w:rFonts w:ascii="Droid Serif" w:hAnsi="Droid Serif" w:cs="Droid Serif"/>
          <w:szCs w:val="32"/>
        </w:rPr>
        <w:t xml:space="preserve">Fredag d. </w:t>
      </w:r>
      <w:r w:rsidR="006936AE">
        <w:rPr>
          <w:rFonts w:ascii="Droid Serif" w:hAnsi="Droid Serif" w:cs="Droid Serif"/>
          <w:szCs w:val="32"/>
        </w:rPr>
        <w:t xml:space="preserve">4.7. </w:t>
      </w:r>
      <w:r w:rsidRPr="00063E12">
        <w:rPr>
          <w:rFonts w:ascii="Droid Serif" w:hAnsi="Droid Serif" w:cs="Droid Serif"/>
          <w:szCs w:val="32"/>
        </w:rPr>
        <w:t>formiddagen - gymnastik i MH og NH</w:t>
      </w:r>
    </w:p>
    <w:p w14:paraId="4FA92660" w14:textId="7297D028" w:rsidR="006936AE" w:rsidRDefault="006936AE" w:rsidP="00850EEE">
      <w:pPr>
        <w:rPr>
          <w:rFonts w:ascii="Droid Serif" w:hAnsi="Droid Serif" w:cs="Droid Serif"/>
          <w:szCs w:val="32"/>
        </w:rPr>
      </w:pPr>
      <w:bookmarkStart w:id="74" w:name="_Hlk193270815"/>
      <w:r>
        <w:rPr>
          <w:rFonts w:ascii="Droid Serif" w:hAnsi="Droid Serif" w:cs="Droid Serif"/>
          <w:szCs w:val="32"/>
        </w:rPr>
        <w:lastRenderedPageBreak/>
        <w:t>Mandag d. 7.7.</w:t>
      </w:r>
      <w:r w:rsidR="0046531A">
        <w:rPr>
          <w:rFonts w:ascii="Droid Serif" w:hAnsi="Droid Serif" w:cs="Droid Serif"/>
          <w:szCs w:val="32"/>
        </w:rPr>
        <w:t xml:space="preserve"> </w:t>
      </w:r>
      <w:r w:rsidR="0046531A" w:rsidRPr="00063E12">
        <w:rPr>
          <w:rFonts w:ascii="Droid Serif" w:hAnsi="Droid Serif" w:cs="Droid Serif"/>
          <w:szCs w:val="32"/>
        </w:rPr>
        <w:t>formiddagen - gymnastik i MH og NH</w:t>
      </w:r>
    </w:p>
    <w:p w14:paraId="029E92E9" w14:textId="3CF83F55" w:rsidR="00850EEE" w:rsidRPr="00063E12" w:rsidRDefault="00850EEE" w:rsidP="00850EEE">
      <w:pPr>
        <w:rPr>
          <w:rFonts w:ascii="Droid Serif" w:hAnsi="Droid Serif" w:cs="Droid Serif"/>
          <w:szCs w:val="32"/>
        </w:rPr>
      </w:pPr>
      <w:r w:rsidRPr="00063E12">
        <w:rPr>
          <w:rFonts w:ascii="Droid Serif" w:hAnsi="Droid Serif" w:cs="Droid Serif"/>
          <w:szCs w:val="32"/>
        </w:rPr>
        <w:t xml:space="preserve">Tirsdag d. </w:t>
      </w:r>
      <w:r w:rsidR="006936AE">
        <w:rPr>
          <w:rFonts w:ascii="Droid Serif" w:hAnsi="Droid Serif" w:cs="Droid Serif"/>
          <w:szCs w:val="32"/>
        </w:rPr>
        <w:t xml:space="preserve">8.7. </w:t>
      </w:r>
      <w:bookmarkStart w:id="75" w:name="_Hlk185432927"/>
      <w:r w:rsidRPr="00063E12">
        <w:rPr>
          <w:rFonts w:ascii="Droid Serif" w:hAnsi="Droid Serif" w:cs="Droid Serif"/>
          <w:szCs w:val="32"/>
        </w:rPr>
        <w:t>kl. 11 andagt v. præst fra Emmauskirken, Diakonissestiftelse</w:t>
      </w:r>
      <w:r w:rsidR="00AF72F3">
        <w:rPr>
          <w:rFonts w:ascii="Droid Serif" w:hAnsi="Droid Serif" w:cs="Droid Serif"/>
          <w:szCs w:val="32"/>
        </w:rPr>
        <w:t>n</w:t>
      </w:r>
      <w:r w:rsidRPr="00063E12">
        <w:rPr>
          <w:rFonts w:ascii="Droid Serif" w:hAnsi="Droid Serif" w:cs="Droid Serif"/>
          <w:szCs w:val="32"/>
        </w:rPr>
        <w:t xml:space="preserve">, eller Gentofte Kirke. Pårørende er velkomne. </w:t>
      </w:r>
    </w:p>
    <w:p w14:paraId="74855ADA" w14:textId="0BD76168" w:rsidR="00AF72F3" w:rsidRPr="00063E12" w:rsidRDefault="00AF72F3" w:rsidP="00AF72F3">
      <w:pPr>
        <w:rPr>
          <w:rFonts w:ascii="Droid Serif" w:hAnsi="Droid Serif" w:cs="Droid Serif"/>
          <w:szCs w:val="32"/>
        </w:rPr>
      </w:pPr>
      <w:bookmarkStart w:id="76" w:name="_Hlk175139264"/>
      <w:bookmarkStart w:id="77" w:name="_Hlk184995278"/>
      <w:bookmarkStart w:id="78" w:name="_Hlk194656088"/>
      <w:bookmarkStart w:id="79" w:name="_Hlk177729125"/>
      <w:bookmarkStart w:id="80" w:name="_Hlk177473269"/>
      <w:bookmarkEnd w:id="56"/>
      <w:bookmarkEnd w:id="75"/>
      <w:r w:rsidRPr="00AF72F3">
        <w:rPr>
          <w:rFonts w:ascii="Droid Serif" w:hAnsi="Droid Serif" w:cs="Droid Serif"/>
          <w:szCs w:val="32"/>
        </w:rPr>
        <w:t>Onsdag d. 9.7. kl. 13.30 – 14.30 Salems Iskiosk serverer is i Atriumgården til alle beboere.</w:t>
      </w:r>
    </w:p>
    <w:p w14:paraId="6E84779C" w14:textId="39250542" w:rsidR="00CD548D" w:rsidRDefault="00A32A30" w:rsidP="00E0319D">
      <w:pPr>
        <w:rPr>
          <w:rFonts w:ascii="Droid Serif" w:hAnsi="Droid Serif" w:cs="Droid Serif"/>
          <w:szCs w:val="32"/>
        </w:rPr>
      </w:pPr>
      <w:r w:rsidRPr="00063E12">
        <w:rPr>
          <w:rFonts w:ascii="Droid Serif" w:hAnsi="Droid Serif" w:cs="Droid Serif"/>
          <w:szCs w:val="32"/>
        </w:rPr>
        <w:t>Torsdag d. 1</w:t>
      </w:r>
      <w:r w:rsidR="006936AE">
        <w:rPr>
          <w:rFonts w:ascii="Droid Serif" w:hAnsi="Droid Serif" w:cs="Droid Serif"/>
          <w:szCs w:val="32"/>
        </w:rPr>
        <w:t xml:space="preserve">0.7. </w:t>
      </w:r>
      <w:bookmarkStart w:id="81" w:name="_Hlk175135357"/>
      <w:bookmarkStart w:id="82" w:name="_Hlk180660304"/>
      <w:bookmarkStart w:id="83" w:name="_Hlk183005002"/>
      <w:bookmarkStart w:id="84" w:name="_Hlk177473424"/>
      <w:bookmarkEnd w:id="57"/>
      <w:bookmarkEnd w:id="67"/>
      <w:bookmarkEnd w:id="68"/>
      <w:r w:rsidR="00D2463C" w:rsidRPr="00063E12">
        <w:rPr>
          <w:rFonts w:ascii="Droid Serif" w:hAnsi="Droid Serif" w:cs="Droid Serif"/>
          <w:szCs w:val="32"/>
        </w:rPr>
        <w:t>formiddagen - gymnastik i AH og GH</w:t>
      </w:r>
    </w:p>
    <w:bookmarkEnd w:id="66"/>
    <w:p w14:paraId="1B39F628" w14:textId="3C9E435F" w:rsidR="00E0319D" w:rsidRPr="00063E12" w:rsidRDefault="00E0319D" w:rsidP="00E0319D">
      <w:pPr>
        <w:rPr>
          <w:rFonts w:ascii="Droid Serif" w:hAnsi="Droid Serif" w:cs="Droid Serif"/>
          <w:szCs w:val="32"/>
        </w:rPr>
      </w:pPr>
      <w:r w:rsidRPr="00063E12">
        <w:rPr>
          <w:rFonts w:ascii="Droid Serif" w:hAnsi="Droid Serif" w:cs="Droid Serif"/>
          <w:szCs w:val="32"/>
        </w:rPr>
        <w:t xml:space="preserve">Fredag d. </w:t>
      </w:r>
      <w:r w:rsidR="000672A4" w:rsidRPr="00063E12">
        <w:rPr>
          <w:rFonts w:ascii="Droid Serif" w:hAnsi="Droid Serif" w:cs="Droid Serif"/>
          <w:szCs w:val="32"/>
        </w:rPr>
        <w:t>1</w:t>
      </w:r>
      <w:r w:rsidR="006936AE">
        <w:rPr>
          <w:rFonts w:ascii="Droid Serif" w:hAnsi="Droid Serif" w:cs="Droid Serif"/>
          <w:szCs w:val="32"/>
        </w:rPr>
        <w:t xml:space="preserve">1.7. </w:t>
      </w:r>
      <w:r w:rsidRPr="00063E12">
        <w:rPr>
          <w:rFonts w:ascii="Droid Serif" w:hAnsi="Droid Serif" w:cs="Droid Serif"/>
          <w:szCs w:val="32"/>
        </w:rPr>
        <w:t>formiddagen - gymnastik i MH og NH</w:t>
      </w:r>
    </w:p>
    <w:p w14:paraId="7B6AB15A" w14:textId="64201C30" w:rsidR="00C75522" w:rsidRPr="00063E12" w:rsidRDefault="00E0319D" w:rsidP="00E0319D">
      <w:pPr>
        <w:rPr>
          <w:rFonts w:ascii="Droid Serif" w:hAnsi="Droid Serif" w:cs="Droid Serif"/>
          <w:szCs w:val="32"/>
        </w:rPr>
      </w:pPr>
      <w:r w:rsidRPr="00063E12">
        <w:rPr>
          <w:szCs w:val="32"/>
        </w:rPr>
        <w:t xml:space="preserve">Mandag d. </w:t>
      </w:r>
      <w:r w:rsidR="000672A4" w:rsidRPr="00063E12">
        <w:rPr>
          <w:szCs w:val="32"/>
        </w:rPr>
        <w:t>1</w:t>
      </w:r>
      <w:r w:rsidR="006936AE">
        <w:rPr>
          <w:szCs w:val="32"/>
        </w:rPr>
        <w:t xml:space="preserve">4.7. </w:t>
      </w:r>
      <w:r w:rsidRPr="00063E12">
        <w:rPr>
          <w:rFonts w:ascii="Droid Serif" w:hAnsi="Droid Serif" w:cs="Droid Serif"/>
          <w:szCs w:val="32"/>
        </w:rPr>
        <w:t>formiddagen - gymnastik i MH og NH</w:t>
      </w:r>
    </w:p>
    <w:p w14:paraId="714AABDB" w14:textId="22843DB7" w:rsidR="000303DC" w:rsidRDefault="000303DC" w:rsidP="000303DC">
      <w:pPr>
        <w:rPr>
          <w:rFonts w:ascii="Droid Serif" w:hAnsi="Droid Serif" w:cs="Droid Serif"/>
          <w:szCs w:val="32"/>
        </w:rPr>
      </w:pPr>
      <w:bookmarkStart w:id="85" w:name="_Hlk183006286"/>
      <w:bookmarkStart w:id="86" w:name="_Hlk175135792"/>
      <w:r w:rsidRPr="00063E12">
        <w:rPr>
          <w:rFonts w:ascii="Droid Serif" w:hAnsi="Droid Serif" w:cs="Droid Serif"/>
          <w:szCs w:val="32"/>
        </w:rPr>
        <w:t xml:space="preserve">Tirsdag d. </w:t>
      </w:r>
      <w:r w:rsidR="002C1AE5">
        <w:rPr>
          <w:rFonts w:ascii="Droid Serif" w:hAnsi="Droid Serif" w:cs="Droid Serif"/>
          <w:szCs w:val="32"/>
        </w:rPr>
        <w:t>1</w:t>
      </w:r>
      <w:r w:rsidR="006936AE">
        <w:rPr>
          <w:rFonts w:ascii="Droid Serif" w:hAnsi="Droid Serif" w:cs="Droid Serif"/>
          <w:szCs w:val="32"/>
        </w:rPr>
        <w:t xml:space="preserve">5.7. </w:t>
      </w:r>
      <w:r w:rsidRPr="00063E12">
        <w:rPr>
          <w:rFonts w:ascii="Droid Serif" w:hAnsi="Droid Serif" w:cs="Droid Serif"/>
          <w:szCs w:val="32"/>
        </w:rPr>
        <w:t>formiddagen - gymnastik i AH og GH</w:t>
      </w:r>
    </w:p>
    <w:p w14:paraId="65166608" w14:textId="44432B2B" w:rsidR="00850EEE" w:rsidRPr="00373498" w:rsidRDefault="00850EEE" w:rsidP="00850EEE">
      <w:pPr>
        <w:rPr>
          <w:rFonts w:ascii="Droid Serif" w:hAnsi="Droid Serif" w:cs="Droid Serif"/>
          <w:szCs w:val="32"/>
        </w:rPr>
      </w:pPr>
      <w:bookmarkStart w:id="87" w:name="_Hlk197094352"/>
      <w:bookmarkStart w:id="88" w:name="_Hlk170285653"/>
      <w:bookmarkEnd w:id="69"/>
      <w:bookmarkEnd w:id="70"/>
      <w:bookmarkEnd w:id="71"/>
      <w:bookmarkEnd w:id="85"/>
      <w:r w:rsidRPr="00373498">
        <w:rPr>
          <w:rFonts w:ascii="Droid Serif" w:hAnsi="Droid Serif" w:cs="Droid Serif"/>
          <w:szCs w:val="32"/>
        </w:rPr>
        <w:t xml:space="preserve">Torsdag d. </w:t>
      </w:r>
      <w:r w:rsidR="002C1AE5" w:rsidRPr="00373498">
        <w:rPr>
          <w:rFonts w:ascii="Droid Serif" w:hAnsi="Droid Serif" w:cs="Droid Serif"/>
          <w:szCs w:val="32"/>
        </w:rPr>
        <w:t>1</w:t>
      </w:r>
      <w:r w:rsidR="006936AE">
        <w:rPr>
          <w:rFonts w:ascii="Droid Serif" w:hAnsi="Droid Serif" w:cs="Droid Serif"/>
          <w:szCs w:val="32"/>
        </w:rPr>
        <w:t xml:space="preserve">7.7. </w:t>
      </w:r>
      <w:r w:rsidR="002C1AE5" w:rsidRPr="00373498">
        <w:rPr>
          <w:rFonts w:ascii="Droid Serif" w:hAnsi="Droid Serif" w:cs="Droid Serif"/>
          <w:szCs w:val="32"/>
        </w:rPr>
        <w:t>formiddagen - gymnastik i AH og GH</w:t>
      </w:r>
    </w:p>
    <w:p w14:paraId="17047869" w14:textId="55F00CC4" w:rsidR="0086596B" w:rsidRPr="00063E12" w:rsidRDefault="0086596B" w:rsidP="0086596B">
      <w:pPr>
        <w:rPr>
          <w:rFonts w:ascii="Droid Serif" w:hAnsi="Droid Serif" w:cs="Droid Serif"/>
          <w:szCs w:val="32"/>
        </w:rPr>
      </w:pPr>
      <w:bookmarkStart w:id="89" w:name="_Hlk197509018"/>
      <w:bookmarkEnd w:id="87"/>
      <w:r w:rsidRPr="00B5673C">
        <w:rPr>
          <w:rFonts w:ascii="Droid Serif" w:hAnsi="Droid Serif" w:cs="Droid Serif"/>
          <w:szCs w:val="32"/>
        </w:rPr>
        <w:t>Torsdag d. 17.7. musikquiz v. organist søster Bente Birkmose afholdes i Annettes Have kl. 14.00 for beboere på 1. sal og kl. 15.00 i Minnas Have for beboere i stueetagen. Pårørende er som altid velkomne.</w:t>
      </w:r>
      <w:r>
        <w:rPr>
          <w:rFonts w:ascii="Droid Serif" w:hAnsi="Droid Serif" w:cs="Droid Serif"/>
          <w:szCs w:val="32"/>
        </w:rPr>
        <w:t xml:space="preserve"> </w:t>
      </w:r>
    </w:p>
    <w:bookmarkEnd w:id="89"/>
    <w:p w14:paraId="0678BBD6" w14:textId="09254B48" w:rsidR="00D2463C" w:rsidRPr="00063E12" w:rsidRDefault="00E0319D" w:rsidP="00D2463C">
      <w:pPr>
        <w:rPr>
          <w:rFonts w:ascii="Droid Serif" w:hAnsi="Droid Serif" w:cs="Droid Serif"/>
          <w:szCs w:val="32"/>
        </w:rPr>
      </w:pPr>
      <w:r w:rsidRPr="00063E12">
        <w:rPr>
          <w:rFonts w:ascii="Droid Serif" w:hAnsi="Droid Serif" w:cs="Droid Serif"/>
          <w:szCs w:val="32"/>
        </w:rPr>
        <w:t xml:space="preserve">Fredag d. </w:t>
      </w:r>
      <w:r w:rsidR="006936AE">
        <w:rPr>
          <w:rFonts w:ascii="Droid Serif" w:hAnsi="Droid Serif" w:cs="Droid Serif"/>
          <w:szCs w:val="32"/>
        </w:rPr>
        <w:t xml:space="preserve">18.7. </w:t>
      </w:r>
      <w:r w:rsidR="00D2463C" w:rsidRPr="00063E12">
        <w:rPr>
          <w:rFonts w:ascii="Droid Serif" w:hAnsi="Droid Serif" w:cs="Droid Serif"/>
          <w:szCs w:val="32"/>
        </w:rPr>
        <w:t>formiddagen - gymnastik i MH og NH</w:t>
      </w:r>
    </w:p>
    <w:p w14:paraId="0B6286D6" w14:textId="30293E6F" w:rsidR="00375DFB" w:rsidRPr="00063E12" w:rsidRDefault="00E0319D" w:rsidP="00375DFB">
      <w:pPr>
        <w:rPr>
          <w:rFonts w:ascii="Droid Serif" w:hAnsi="Droid Serif" w:cs="Droid Serif"/>
          <w:szCs w:val="32"/>
        </w:rPr>
      </w:pPr>
      <w:r w:rsidRPr="00063E12">
        <w:rPr>
          <w:rFonts w:ascii="Droid Serif" w:hAnsi="Droid Serif" w:cs="Droid Serif"/>
          <w:szCs w:val="32"/>
        </w:rPr>
        <w:t xml:space="preserve">Mandag d. </w:t>
      </w:r>
      <w:r w:rsidR="00C0618D" w:rsidRPr="00063E12">
        <w:rPr>
          <w:rFonts w:ascii="Droid Serif" w:hAnsi="Droid Serif" w:cs="Droid Serif"/>
          <w:szCs w:val="32"/>
        </w:rPr>
        <w:t>2</w:t>
      </w:r>
      <w:r w:rsidR="006936AE">
        <w:rPr>
          <w:rFonts w:ascii="Droid Serif" w:hAnsi="Droid Serif" w:cs="Droid Serif"/>
          <w:szCs w:val="32"/>
        </w:rPr>
        <w:t>1.7.</w:t>
      </w:r>
      <w:r w:rsidR="006936AE">
        <w:rPr>
          <w:szCs w:val="32"/>
        </w:rPr>
        <w:t xml:space="preserve"> </w:t>
      </w:r>
      <w:r w:rsidR="006936AE" w:rsidRPr="00063E12">
        <w:rPr>
          <w:rFonts w:ascii="Droid Serif" w:hAnsi="Droid Serif" w:cs="Droid Serif"/>
          <w:szCs w:val="32"/>
        </w:rPr>
        <w:t>formiddagen - gymnastik i MH og NH</w:t>
      </w:r>
    </w:p>
    <w:bookmarkEnd w:id="72"/>
    <w:bookmarkEnd w:id="76"/>
    <w:bookmarkEnd w:id="77"/>
    <w:bookmarkEnd w:id="78"/>
    <w:p w14:paraId="4F548EEF" w14:textId="20382F01" w:rsidR="00712DE7" w:rsidRPr="00712DE7" w:rsidRDefault="00712DE7" w:rsidP="00712DE7">
      <w:pPr>
        <w:rPr>
          <w:rFonts w:ascii="Droid Serif" w:hAnsi="Droid Serif" w:cs="Droid Serif"/>
          <w:szCs w:val="32"/>
        </w:rPr>
      </w:pPr>
      <w:r w:rsidRPr="00785656">
        <w:rPr>
          <w:rFonts w:ascii="Droid Serif" w:hAnsi="Droid Serif" w:cs="Droid Serif"/>
          <w:szCs w:val="32"/>
        </w:rPr>
        <w:t>Tirsdag d. 22.7. Intimkoncerter i afdelingerne v. musiker og sanger</w:t>
      </w:r>
      <w:r>
        <w:rPr>
          <w:rFonts w:ascii="Droid Serif" w:hAnsi="Droid Serif" w:cs="Droid Serif"/>
          <w:szCs w:val="32"/>
        </w:rPr>
        <w:t xml:space="preserve"> </w:t>
      </w:r>
      <w:r w:rsidRPr="00712DE7">
        <w:rPr>
          <w:rFonts w:ascii="Droid Serif" w:hAnsi="Droid Serif" w:cs="Droid Serif"/>
          <w:szCs w:val="32"/>
        </w:rPr>
        <w:t>Amalie Riis</w:t>
      </w:r>
      <w:r w:rsidR="002D59FB">
        <w:rPr>
          <w:rFonts w:ascii="Droid Serif" w:hAnsi="Droid Serif" w:cs="Droid Serif"/>
          <w:szCs w:val="32"/>
        </w:rPr>
        <w:t xml:space="preserve">. </w:t>
      </w:r>
      <w:r w:rsidR="009E7CD7" w:rsidRPr="009E7CD7">
        <w:rPr>
          <w:rFonts w:ascii="Droid Serif" w:hAnsi="Droid Serif" w:cs="Droid Serif"/>
          <w:szCs w:val="32"/>
        </w:rPr>
        <w:t>kl. 10.30 mini</w:t>
      </w:r>
      <w:r w:rsidR="009E7CD7">
        <w:rPr>
          <w:rFonts w:ascii="Droid Serif" w:hAnsi="Droid Serif" w:cs="Droid Serif"/>
          <w:szCs w:val="32"/>
        </w:rPr>
        <w:t>-</w:t>
      </w:r>
      <w:r w:rsidR="009E7CD7" w:rsidRPr="009E7CD7">
        <w:rPr>
          <w:rFonts w:ascii="Droid Serif" w:hAnsi="Droid Serif" w:cs="Droid Serif"/>
          <w:szCs w:val="32"/>
        </w:rPr>
        <w:t>intimkoncert i AH</w:t>
      </w:r>
      <w:r w:rsidR="009E7CD7">
        <w:rPr>
          <w:rFonts w:ascii="Droid Serif" w:hAnsi="Droid Serif" w:cs="Droid Serif"/>
          <w:szCs w:val="32"/>
        </w:rPr>
        <w:t xml:space="preserve">, </w:t>
      </w:r>
      <w:r w:rsidR="009E7CD7" w:rsidRPr="009E7CD7">
        <w:rPr>
          <w:rFonts w:ascii="Droid Serif" w:hAnsi="Droid Serif" w:cs="Droid Serif"/>
          <w:szCs w:val="32"/>
        </w:rPr>
        <w:t>kl. ca. 10.5</w:t>
      </w:r>
      <w:r w:rsidR="009E7CD7">
        <w:rPr>
          <w:rFonts w:ascii="Droid Serif" w:hAnsi="Droid Serif" w:cs="Droid Serif"/>
          <w:szCs w:val="32"/>
        </w:rPr>
        <w:t>3</w:t>
      </w:r>
      <w:r w:rsidR="009E7CD7" w:rsidRPr="009E7CD7">
        <w:rPr>
          <w:rFonts w:ascii="Droid Serif" w:hAnsi="Droid Serif" w:cs="Droid Serif"/>
          <w:szCs w:val="32"/>
        </w:rPr>
        <w:t xml:space="preserve"> mini</w:t>
      </w:r>
      <w:r w:rsidR="00915BCA">
        <w:rPr>
          <w:rFonts w:ascii="Droid Serif" w:hAnsi="Droid Serif" w:cs="Droid Serif"/>
          <w:szCs w:val="32"/>
        </w:rPr>
        <w:t>-</w:t>
      </w:r>
      <w:r w:rsidR="009E7CD7" w:rsidRPr="009E7CD7">
        <w:rPr>
          <w:rFonts w:ascii="Droid Serif" w:hAnsi="Droid Serif" w:cs="Droid Serif"/>
          <w:szCs w:val="32"/>
        </w:rPr>
        <w:t>intimkoncert i GH og kl. ca. 11.15-12.00 intimkoncert for NH og MH i stueetagen</w:t>
      </w:r>
      <w:r w:rsidR="009E7CD7">
        <w:rPr>
          <w:rFonts w:ascii="Droid Serif" w:hAnsi="Droid Serif" w:cs="Droid Serif"/>
          <w:szCs w:val="32"/>
        </w:rPr>
        <w:t>. Pårørende er velkomne.</w:t>
      </w:r>
    </w:p>
    <w:p w14:paraId="5DC2B2A4" w14:textId="40BB7472" w:rsidR="007D4A90" w:rsidRPr="00063E12" w:rsidRDefault="007D4A90" w:rsidP="007D4A90">
      <w:pPr>
        <w:rPr>
          <w:rFonts w:ascii="Droid Serif" w:hAnsi="Droid Serif" w:cs="Droid Serif"/>
          <w:szCs w:val="32"/>
        </w:rPr>
      </w:pPr>
      <w:r w:rsidRPr="00063E12">
        <w:rPr>
          <w:rFonts w:ascii="Droid Serif" w:hAnsi="Droid Serif" w:cs="Droid Serif"/>
          <w:szCs w:val="32"/>
        </w:rPr>
        <w:t xml:space="preserve">Torsdag d. </w:t>
      </w:r>
      <w:r w:rsidR="006936AE">
        <w:rPr>
          <w:rFonts w:ascii="Droid Serif" w:hAnsi="Droid Serif" w:cs="Droid Serif"/>
          <w:szCs w:val="32"/>
        </w:rPr>
        <w:t xml:space="preserve">24.7. </w:t>
      </w:r>
      <w:r w:rsidR="002C1AE5" w:rsidRPr="00063E12">
        <w:rPr>
          <w:rFonts w:ascii="Droid Serif" w:hAnsi="Droid Serif" w:cs="Droid Serif"/>
          <w:szCs w:val="32"/>
        </w:rPr>
        <w:t>formiddagen - gymnastik i AH og GH</w:t>
      </w:r>
    </w:p>
    <w:bookmarkEnd w:id="86"/>
    <w:p w14:paraId="09C515FB" w14:textId="50FFAFDE" w:rsidR="00890D9F" w:rsidRDefault="00E0319D" w:rsidP="00890D9F">
      <w:pPr>
        <w:rPr>
          <w:rFonts w:ascii="Droid Serif" w:hAnsi="Droid Serif" w:cs="Droid Serif"/>
          <w:szCs w:val="32"/>
        </w:rPr>
      </w:pPr>
      <w:r w:rsidRPr="001E3C01">
        <w:rPr>
          <w:szCs w:val="32"/>
        </w:rPr>
        <w:t xml:space="preserve">Fredag d. </w:t>
      </w:r>
      <w:r w:rsidR="002C1AE5" w:rsidRPr="001E3C01">
        <w:rPr>
          <w:szCs w:val="32"/>
        </w:rPr>
        <w:t>2</w:t>
      </w:r>
      <w:r w:rsidR="006936AE">
        <w:rPr>
          <w:szCs w:val="32"/>
        </w:rPr>
        <w:t xml:space="preserve">5.7. </w:t>
      </w:r>
      <w:bookmarkEnd w:id="58"/>
      <w:bookmarkEnd w:id="59"/>
      <w:bookmarkEnd w:id="60"/>
      <w:bookmarkEnd w:id="61"/>
      <w:bookmarkEnd w:id="74"/>
      <w:bookmarkEnd w:id="79"/>
      <w:bookmarkEnd w:id="80"/>
      <w:bookmarkEnd w:id="81"/>
      <w:bookmarkEnd w:id="82"/>
      <w:bookmarkEnd w:id="83"/>
      <w:bookmarkEnd w:id="84"/>
      <w:bookmarkEnd w:id="88"/>
      <w:r w:rsidR="006936AE" w:rsidRPr="00063E12">
        <w:rPr>
          <w:rFonts w:ascii="Droid Serif" w:hAnsi="Droid Serif" w:cs="Droid Serif"/>
          <w:szCs w:val="32"/>
        </w:rPr>
        <w:t>formiddagen - gymnastik i MH og NH</w:t>
      </w:r>
    </w:p>
    <w:p w14:paraId="4B715CB2" w14:textId="35F3721A" w:rsidR="002C1AE5" w:rsidRDefault="002C1AE5" w:rsidP="002C1AE5">
      <w:pPr>
        <w:rPr>
          <w:rFonts w:ascii="Droid Serif" w:hAnsi="Droid Serif" w:cs="Droid Serif"/>
          <w:szCs w:val="32"/>
        </w:rPr>
      </w:pPr>
      <w:r w:rsidRPr="00063E12">
        <w:rPr>
          <w:szCs w:val="32"/>
        </w:rPr>
        <w:t xml:space="preserve">Mandag d. </w:t>
      </w:r>
      <w:r w:rsidR="006936AE">
        <w:rPr>
          <w:szCs w:val="32"/>
        </w:rPr>
        <w:t xml:space="preserve">28.7. </w:t>
      </w:r>
      <w:r w:rsidRPr="00063E12">
        <w:rPr>
          <w:rFonts w:ascii="Droid Serif" w:hAnsi="Droid Serif" w:cs="Droid Serif"/>
          <w:szCs w:val="32"/>
        </w:rPr>
        <w:t>formiddagen - gymnastik i MH og NH</w:t>
      </w:r>
    </w:p>
    <w:p w14:paraId="07531E5E" w14:textId="0DF313F1" w:rsidR="006936AE" w:rsidRDefault="006936AE" w:rsidP="006936AE">
      <w:pPr>
        <w:rPr>
          <w:rFonts w:ascii="Droid Serif" w:hAnsi="Droid Serif" w:cs="Droid Serif"/>
          <w:szCs w:val="32"/>
        </w:rPr>
      </w:pPr>
      <w:r w:rsidRPr="00063E12">
        <w:rPr>
          <w:rFonts w:ascii="Droid Serif" w:hAnsi="Droid Serif" w:cs="Droid Serif"/>
          <w:szCs w:val="32"/>
        </w:rPr>
        <w:t>Tirsdag d. 2</w:t>
      </w:r>
      <w:r>
        <w:rPr>
          <w:rFonts w:ascii="Droid Serif" w:hAnsi="Droid Serif" w:cs="Droid Serif"/>
          <w:szCs w:val="32"/>
        </w:rPr>
        <w:t xml:space="preserve">9.7. </w:t>
      </w:r>
      <w:r w:rsidRPr="00063E12">
        <w:rPr>
          <w:rFonts w:ascii="Droid Serif" w:hAnsi="Droid Serif" w:cs="Droid Serif"/>
          <w:szCs w:val="32"/>
        </w:rPr>
        <w:t>formiddagen - gymnastik i AH og GH</w:t>
      </w:r>
    </w:p>
    <w:p w14:paraId="476983EF" w14:textId="5DB43DA9" w:rsidR="005D69AF" w:rsidRPr="00063E12" w:rsidRDefault="005D69AF" w:rsidP="006936AE">
      <w:pPr>
        <w:rPr>
          <w:rFonts w:ascii="Droid Serif" w:hAnsi="Droid Serif" w:cs="Droid Serif"/>
          <w:szCs w:val="32"/>
        </w:rPr>
      </w:pPr>
      <w:r w:rsidRPr="009E7CD7">
        <w:rPr>
          <w:rFonts w:ascii="Droid Serif" w:hAnsi="Droid Serif" w:cs="Droid Serif"/>
          <w:szCs w:val="32"/>
        </w:rPr>
        <w:lastRenderedPageBreak/>
        <w:t>Onsdag d. 30.7. kl. 13.30 Kaffevogn med gourmetkaffe, te og varm kakao samt lidt sødt fra køkkenet</w:t>
      </w:r>
    </w:p>
    <w:p w14:paraId="120CD2B0" w14:textId="35BF78D4" w:rsidR="006936AE" w:rsidRPr="00063E12" w:rsidRDefault="006936AE" w:rsidP="006936AE">
      <w:pPr>
        <w:rPr>
          <w:rFonts w:ascii="Droid Serif" w:hAnsi="Droid Serif" w:cs="Droid Serif"/>
          <w:szCs w:val="32"/>
        </w:rPr>
      </w:pPr>
      <w:r w:rsidRPr="00063E12">
        <w:rPr>
          <w:rFonts w:ascii="Droid Serif" w:hAnsi="Droid Serif" w:cs="Droid Serif"/>
          <w:szCs w:val="32"/>
        </w:rPr>
        <w:t xml:space="preserve">Torsdag d. </w:t>
      </w:r>
      <w:r>
        <w:rPr>
          <w:rFonts w:ascii="Droid Serif" w:hAnsi="Droid Serif" w:cs="Droid Serif"/>
          <w:szCs w:val="32"/>
        </w:rPr>
        <w:t xml:space="preserve">31.7. </w:t>
      </w:r>
      <w:r w:rsidRPr="00063E12">
        <w:rPr>
          <w:rFonts w:ascii="Droid Serif" w:hAnsi="Droid Serif" w:cs="Droid Serif"/>
          <w:szCs w:val="32"/>
        </w:rPr>
        <w:t>formiddagen - gymnastik i AH og GH</w:t>
      </w:r>
    </w:p>
    <w:p w14:paraId="7A3C4B28" w14:textId="77777777" w:rsidR="006936AE" w:rsidRDefault="006936AE" w:rsidP="006936AE">
      <w:pPr>
        <w:rPr>
          <w:b/>
          <w:bCs/>
        </w:rPr>
      </w:pPr>
      <w:r w:rsidRPr="00890D9F">
        <w:rPr>
          <w:rFonts w:cstheme="minorHAnsi"/>
          <w:b/>
          <w:bCs/>
          <w:szCs w:val="32"/>
        </w:rPr>
        <w:t xml:space="preserve">NB: </w:t>
      </w:r>
      <w:r w:rsidRPr="00890D9F">
        <w:rPr>
          <w:b/>
          <w:bCs/>
        </w:rPr>
        <w:t>Ændringer kan forekomme – se IBG-skærmene</w:t>
      </w:r>
    </w:p>
    <w:p w14:paraId="74AEB586" w14:textId="77777777" w:rsidR="005A47B0" w:rsidRPr="00890D9F" w:rsidRDefault="005A47B0" w:rsidP="006936AE"/>
    <w:p w14:paraId="2C615032" w14:textId="173FD94B" w:rsidR="008B7AE1" w:rsidRDefault="005A47B0" w:rsidP="006936AE">
      <w:pPr>
        <w:pStyle w:val="Overskrift1"/>
        <w:numPr>
          <w:ilvl w:val="0"/>
          <w:numId w:val="0"/>
        </w:numPr>
        <w:ind w:left="432" w:hanging="432"/>
      </w:pPr>
      <w:r>
        <w:rPr>
          <w:noProof/>
        </w:rPr>
        <w:drawing>
          <wp:inline distT="0" distB="0" distL="0" distR="0" wp14:anchorId="077FDC0E" wp14:editId="305583CC">
            <wp:extent cx="5154804" cy="3866103"/>
            <wp:effectExtent l="0" t="0" r="8255" b="1270"/>
            <wp:docPr id="2085899921" name="Billede 11" descr="Et billede, der indeholder person, tøj, møbel, fod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99921" name="Billede 11" descr="Et billede, der indeholder person, tøj, møbel, fodtøj&#10;&#10;Indhold genereret af kunstig intelligens kan være forkert."/>
                    <pic:cNvPicPr/>
                  </pic:nvPicPr>
                  <pic:blipFill>
                    <a:blip r:embed="rId49" cstate="screen">
                      <a:extLst>
                        <a:ext uri="{28A0092B-C50C-407E-A947-70E740481C1C}">
                          <a14:useLocalDpi xmlns:a14="http://schemas.microsoft.com/office/drawing/2010/main"/>
                        </a:ext>
                      </a:extLst>
                    </a:blip>
                    <a:stretch>
                      <a:fillRect/>
                    </a:stretch>
                  </pic:blipFill>
                  <pic:spPr>
                    <a:xfrm>
                      <a:off x="0" y="0"/>
                      <a:ext cx="5158213" cy="3868660"/>
                    </a:xfrm>
                    <a:prstGeom prst="rect">
                      <a:avLst/>
                    </a:prstGeom>
                  </pic:spPr>
                </pic:pic>
              </a:graphicData>
            </a:graphic>
          </wp:inline>
        </w:drawing>
      </w:r>
    </w:p>
    <w:p w14:paraId="050823C9" w14:textId="77777777" w:rsidR="005A47B0" w:rsidRPr="005A47B0" w:rsidRDefault="005A47B0" w:rsidP="005A47B0"/>
    <w:p w14:paraId="4C4E963C" w14:textId="5D0BE51C" w:rsidR="006936AE" w:rsidRPr="0002069C" w:rsidRDefault="006936AE" w:rsidP="006936AE">
      <w:pPr>
        <w:pStyle w:val="Overskrift1"/>
        <w:numPr>
          <w:ilvl w:val="0"/>
          <w:numId w:val="0"/>
        </w:numPr>
        <w:ind w:left="432" w:hanging="432"/>
      </w:pPr>
      <w:r w:rsidRPr="0002069C">
        <w:t xml:space="preserve">Arrangementer </w:t>
      </w:r>
      <w:r>
        <w:t>august</w:t>
      </w:r>
      <w:r w:rsidRPr="0002069C">
        <w:t xml:space="preserve"> 2025</w:t>
      </w:r>
    </w:p>
    <w:p w14:paraId="1AEEC7C2" w14:textId="732DD443" w:rsidR="00AC58E8" w:rsidRDefault="00AC58E8" w:rsidP="00AC58E8">
      <w:pPr>
        <w:rPr>
          <w:rFonts w:ascii="Droid Serif" w:hAnsi="Droid Serif" w:cs="Droid Serif"/>
          <w:szCs w:val="32"/>
        </w:rPr>
      </w:pPr>
      <w:r w:rsidRPr="001E3C01">
        <w:rPr>
          <w:szCs w:val="32"/>
        </w:rPr>
        <w:t xml:space="preserve">Fredag d. </w:t>
      </w:r>
      <w:r>
        <w:rPr>
          <w:szCs w:val="32"/>
        </w:rPr>
        <w:t xml:space="preserve">1.8. </w:t>
      </w:r>
      <w:r w:rsidRPr="00063E12">
        <w:rPr>
          <w:rFonts w:ascii="Droid Serif" w:hAnsi="Droid Serif" w:cs="Droid Serif"/>
          <w:szCs w:val="32"/>
        </w:rPr>
        <w:t>formiddagen - gymnastik i MH og NH</w:t>
      </w:r>
    </w:p>
    <w:p w14:paraId="232328AB" w14:textId="09BE27C2" w:rsidR="00AC58E8" w:rsidRPr="00063E12" w:rsidRDefault="00AC58E8" w:rsidP="00AC58E8">
      <w:pPr>
        <w:rPr>
          <w:rFonts w:ascii="Droid Serif" w:hAnsi="Droid Serif" w:cs="Droid Serif"/>
          <w:szCs w:val="32"/>
        </w:rPr>
      </w:pPr>
      <w:r w:rsidRPr="00063E12">
        <w:rPr>
          <w:szCs w:val="32"/>
        </w:rPr>
        <w:t xml:space="preserve">Mandag d. </w:t>
      </w:r>
      <w:r>
        <w:rPr>
          <w:szCs w:val="32"/>
        </w:rPr>
        <w:t xml:space="preserve">4.8. </w:t>
      </w:r>
      <w:r w:rsidRPr="00063E12">
        <w:rPr>
          <w:rFonts w:ascii="Droid Serif" w:hAnsi="Droid Serif" w:cs="Droid Serif"/>
          <w:szCs w:val="32"/>
        </w:rPr>
        <w:t>formiddagen - gymnastik i MH og NH</w:t>
      </w:r>
    </w:p>
    <w:p w14:paraId="74844E52" w14:textId="799E0C0A" w:rsidR="00AC7B86" w:rsidRPr="0093489C" w:rsidRDefault="00AC7B86" w:rsidP="00AC7B86">
      <w:pPr>
        <w:rPr>
          <w:rFonts w:ascii="Droid Serif" w:hAnsi="Droid Serif" w:cs="Droid Serif"/>
          <w:szCs w:val="32"/>
        </w:rPr>
      </w:pPr>
      <w:r w:rsidRPr="00AC7B86">
        <w:rPr>
          <w:rFonts w:ascii="Droid Serif" w:hAnsi="Droid Serif" w:cs="Droid Serif"/>
          <w:szCs w:val="32"/>
        </w:rPr>
        <w:t xml:space="preserve">Tirsdag </w:t>
      </w:r>
      <w:r w:rsidR="00306ECA" w:rsidRPr="00AC7B86">
        <w:rPr>
          <w:rFonts w:ascii="Droid Serif" w:hAnsi="Droid Serif" w:cs="Droid Serif"/>
          <w:szCs w:val="32"/>
        </w:rPr>
        <w:t>d. 5.8.</w:t>
      </w:r>
      <w:r w:rsidRPr="00AC7B86">
        <w:rPr>
          <w:rFonts w:ascii="Droid Serif" w:hAnsi="Droid Serif" w:cs="Droid Serif"/>
          <w:szCs w:val="32"/>
        </w:rPr>
        <w:t xml:space="preserve"> </w:t>
      </w:r>
      <w:r w:rsidR="009E7CD7">
        <w:rPr>
          <w:rFonts w:ascii="Droid Serif" w:hAnsi="Droid Serif" w:cs="Droid Serif"/>
          <w:szCs w:val="32"/>
        </w:rPr>
        <w:t xml:space="preserve">kl. 11 </w:t>
      </w:r>
      <w:r w:rsidRPr="00785656">
        <w:rPr>
          <w:rFonts w:ascii="Droid Serif" w:hAnsi="Droid Serif" w:cs="Droid Serif"/>
          <w:szCs w:val="32"/>
        </w:rPr>
        <w:t>koncert me</w:t>
      </w:r>
      <w:r w:rsidRPr="00AC7B86">
        <w:rPr>
          <w:rFonts w:ascii="Droid Serif" w:hAnsi="Droid Serif" w:cs="Droid Serif"/>
          <w:szCs w:val="32"/>
        </w:rPr>
        <w:t xml:space="preserve">d </w:t>
      </w:r>
      <w:r w:rsidRPr="0093489C">
        <w:rPr>
          <w:rFonts w:ascii="Droid Serif" w:hAnsi="Droid Serif" w:cs="Droid Serif"/>
          <w:szCs w:val="32"/>
        </w:rPr>
        <w:t xml:space="preserve">Palle Klok (guitar og sang) </w:t>
      </w:r>
      <w:r w:rsidR="002D59FB">
        <w:rPr>
          <w:rFonts w:ascii="Droid Serif" w:hAnsi="Droid Serif" w:cs="Droid Serif"/>
          <w:szCs w:val="32"/>
        </w:rPr>
        <w:t xml:space="preserve">i Atriumgården. </w:t>
      </w:r>
      <w:r w:rsidR="009E7CD7">
        <w:rPr>
          <w:rFonts w:ascii="Droid Serif" w:hAnsi="Droid Serif" w:cs="Droid Serif"/>
          <w:szCs w:val="32"/>
        </w:rPr>
        <w:t>Pårørende</w:t>
      </w:r>
      <w:r w:rsidR="002D59FB">
        <w:rPr>
          <w:rFonts w:ascii="Droid Serif" w:hAnsi="Droid Serif" w:cs="Droid Serif"/>
          <w:szCs w:val="32"/>
        </w:rPr>
        <w:t xml:space="preserve"> er velkomne.</w:t>
      </w:r>
    </w:p>
    <w:p w14:paraId="78FD3759" w14:textId="619D26BB" w:rsidR="00AC58E8" w:rsidRDefault="00AC58E8" w:rsidP="006936AE">
      <w:pPr>
        <w:rPr>
          <w:rFonts w:ascii="Droid Serif" w:hAnsi="Droid Serif" w:cs="Droid Serif"/>
          <w:szCs w:val="32"/>
        </w:rPr>
      </w:pPr>
      <w:r>
        <w:rPr>
          <w:rFonts w:ascii="Droid Serif" w:hAnsi="Droid Serif" w:cs="Droid Serif"/>
          <w:szCs w:val="32"/>
        </w:rPr>
        <w:lastRenderedPageBreak/>
        <w:t xml:space="preserve">Torsdag d. </w:t>
      </w:r>
      <w:r w:rsidR="0046531A">
        <w:rPr>
          <w:rFonts w:ascii="Droid Serif" w:hAnsi="Droid Serif" w:cs="Droid Serif"/>
          <w:szCs w:val="32"/>
        </w:rPr>
        <w:t xml:space="preserve">7.8. </w:t>
      </w:r>
      <w:r w:rsidR="0046531A" w:rsidRPr="00063E12">
        <w:rPr>
          <w:rFonts w:ascii="Droid Serif" w:hAnsi="Droid Serif" w:cs="Droid Serif"/>
          <w:szCs w:val="32"/>
        </w:rPr>
        <w:t>formiddagen - gymnastik i AH og GH</w:t>
      </w:r>
    </w:p>
    <w:p w14:paraId="272E4A34" w14:textId="152AEF7F" w:rsidR="006936AE" w:rsidRPr="00063E12" w:rsidRDefault="006936AE" w:rsidP="006936AE">
      <w:pPr>
        <w:rPr>
          <w:rFonts w:ascii="Droid Serif" w:hAnsi="Droid Serif" w:cs="Droid Serif"/>
          <w:szCs w:val="32"/>
        </w:rPr>
      </w:pPr>
      <w:r w:rsidRPr="00063E12">
        <w:rPr>
          <w:rFonts w:ascii="Droid Serif" w:hAnsi="Droid Serif" w:cs="Droid Serif"/>
          <w:szCs w:val="32"/>
        </w:rPr>
        <w:t xml:space="preserve">Fredag d. </w:t>
      </w:r>
      <w:r>
        <w:rPr>
          <w:rFonts w:ascii="Droid Serif" w:hAnsi="Droid Serif" w:cs="Droid Serif"/>
          <w:szCs w:val="32"/>
        </w:rPr>
        <w:t>8.</w:t>
      </w:r>
      <w:r w:rsidR="00AC58E8">
        <w:rPr>
          <w:rFonts w:ascii="Droid Serif" w:hAnsi="Droid Serif" w:cs="Droid Serif"/>
          <w:szCs w:val="32"/>
        </w:rPr>
        <w:t>8.</w:t>
      </w:r>
      <w:r>
        <w:rPr>
          <w:rFonts w:ascii="Droid Serif" w:hAnsi="Droid Serif" w:cs="Droid Serif"/>
          <w:szCs w:val="32"/>
        </w:rPr>
        <w:t xml:space="preserve"> </w:t>
      </w:r>
      <w:r w:rsidRPr="00063E12">
        <w:rPr>
          <w:rFonts w:ascii="Droid Serif" w:hAnsi="Droid Serif" w:cs="Droid Serif"/>
          <w:szCs w:val="32"/>
        </w:rPr>
        <w:t>formiddagen - gymnastik i MH og NH</w:t>
      </w:r>
    </w:p>
    <w:p w14:paraId="4E4266F2" w14:textId="23CE6204" w:rsidR="00AC58E8" w:rsidRPr="00063E12" w:rsidRDefault="00AC58E8" w:rsidP="00AC58E8">
      <w:pPr>
        <w:rPr>
          <w:rFonts w:ascii="Droid Serif" w:hAnsi="Droid Serif" w:cs="Droid Serif"/>
          <w:szCs w:val="32"/>
        </w:rPr>
      </w:pPr>
      <w:r w:rsidRPr="00063E12">
        <w:rPr>
          <w:szCs w:val="32"/>
        </w:rPr>
        <w:t xml:space="preserve">Mandag d. </w:t>
      </w:r>
      <w:r>
        <w:rPr>
          <w:szCs w:val="32"/>
        </w:rPr>
        <w:t xml:space="preserve">11.8. </w:t>
      </w:r>
      <w:r w:rsidRPr="00063E12">
        <w:rPr>
          <w:rFonts w:ascii="Droid Serif" w:hAnsi="Droid Serif" w:cs="Droid Serif"/>
          <w:szCs w:val="32"/>
        </w:rPr>
        <w:t>formiddagen - gymnastik i MH og NH</w:t>
      </w:r>
    </w:p>
    <w:p w14:paraId="4A8F781A" w14:textId="77777777" w:rsidR="0094374D" w:rsidRDefault="006936AE" w:rsidP="0094374D">
      <w:pPr>
        <w:rPr>
          <w:rFonts w:ascii="Droid Serif" w:hAnsi="Droid Serif" w:cs="Droid Serif"/>
          <w:szCs w:val="32"/>
        </w:rPr>
      </w:pPr>
      <w:r w:rsidRPr="0094374D">
        <w:rPr>
          <w:rFonts w:ascii="Droid Serif" w:hAnsi="Droid Serif" w:cs="Droid Serif"/>
          <w:szCs w:val="32"/>
        </w:rPr>
        <w:t>Tirsdag d. 1</w:t>
      </w:r>
      <w:r w:rsidR="00AC58E8" w:rsidRPr="0094374D">
        <w:rPr>
          <w:rFonts w:ascii="Droid Serif" w:hAnsi="Droid Serif" w:cs="Droid Serif"/>
          <w:szCs w:val="32"/>
        </w:rPr>
        <w:t>2</w:t>
      </w:r>
      <w:r w:rsidRPr="0094374D">
        <w:rPr>
          <w:rFonts w:ascii="Droid Serif" w:hAnsi="Droid Serif" w:cs="Droid Serif"/>
          <w:szCs w:val="32"/>
        </w:rPr>
        <w:t xml:space="preserve">.8. </w:t>
      </w:r>
      <w:r w:rsidR="0094374D" w:rsidRPr="0094374D">
        <w:rPr>
          <w:rFonts w:ascii="Droid Serif" w:hAnsi="Droid Serif" w:cs="Droid Serif"/>
          <w:szCs w:val="32"/>
        </w:rPr>
        <w:t>formiddagen</w:t>
      </w:r>
      <w:r w:rsidR="0094374D" w:rsidRPr="00063E12">
        <w:rPr>
          <w:rFonts w:ascii="Droid Serif" w:hAnsi="Droid Serif" w:cs="Droid Serif"/>
          <w:szCs w:val="32"/>
        </w:rPr>
        <w:t xml:space="preserve"> - gymnastik i AH og GH</w:t>
      </w:r>
    </w:p>
    <w:p w14:paraId="6A9DEA59" w14:textId="29FFAC9A" w:rsidR="006936AE" w:rsidRDefault="006936AE" w:rsidP="006936AE">
      <w:pPr>
        <w:rPr>
          <w:rFonts w:ascii="Droid Serif" w:hAnsi="Droid Serif" w:cs="Droid Serif"/>
          <w:szCs w:val="32"/>
        </w:rPr>
      </w:pPr>
      <w:bookmarkStart w:id="90" w:name="_Hlk200548747"/>
      <w:r w:rsidRPr="00063E12">
        <w:rPr>
          <w:rFonts w:ascii="Droid Serif" w:hAnsi="Droid Serif" w:cs="Droid Serif"/>
          <w:szCs w:val="32"/>
        </w:rPr>
        <w:t>Torsdag d. 1</w:t>
      </w:r>
      <w:r w:rsidR="00AC58E8">
        <w:rPr>
          <w:rFonts w:ascii="Droid Serif" w:hAnsi="Droid Serif" w:cs="Droid Serif"/>
          <w:szCs w:val="32"/>
        </w:rPr>
        <w:t>4</w:t>
      </w:r>
      <w:r>
        <w:rPr>
          <w:rFonts w:ascii="Droid Serif" w:hAnsi="Droid Serif" w:cs="Droid Serif"/>
          <w:szCs w:val="32"/>
        </w:rPr>
        <w:t xml:space="preserve">.8. </w:t>
      </w:r>
      <w:r w:rsidRPr="00063E12">
        <w:rPr>
          <w:rFonts w:ascii="Droid Serif" w:hAnsi="Droid Serif" w:cs="Droid Serif"/>
          <w:szCs w:val="32"/>
        </w:rPr>
        <w:t>formiddagen - gymnastik i AH og GH</w:t>
      </w:r>
    </w:p>
    <w:p w14:paraId="653CB506" w14:textId="52F17DF9" w:rsidR="00BD1DE0" w:rsidRPr="00063E12" w:rsidRDefault="00BD1DE0" w:rsidP="00BD1DE0">
      <w:pPr>
        <w:rPr>
          <w:rFonts w:ascii="Droid Serif" w:hAnsi="Droid Serif" w:cs="Droid Serif"/>
          <w:szCs w:val="32"/>
        </w:rPr>
      </w:pPr>
      <w:r w:rsidRPr="00B5673C">
        <w:rPr>
          <w:rFonts w:ascii="Droid Serif" w:hAnsi="Droid Serif" w:cs="Droid Serif"/>
          <w:szCs w:val="32"/>
        </w:rPr>
        <w:t>Torsdag d. 14.8. musikquiz v. organist søster Bente Birkmose afholdes i Annettes Have kl. 14.00 for beboere på 1. sal og kl. 15.00 i Minnas Have for beboere i stueetagen. Pårørende er som altid velkomne.</w:t>
      </w:r>
      <w:r>
        <w:rPr>
          <w:rFonts w:ascii="Droid Serif" w:hAnsi="Droid Serif" w:cs="Droid Serif"/>
          <w:szCs w:val="32"/>
        </w:rPr>
        <w:t xml:space="preserve"> </w:t>
      </w:r>
    </w:p>
    <w:p w14:paraId="47344DE5" w14:textId="592C17B4" w:rsidR="006936AE" w:rsidRPr="00063E12" w:rsidRDefault="006936AE" w:rsidP="006936AE">
      <w:pPr>
        <w:rPr>
          <w:rFonts w:ascii="Droid Serif" w:hAnsi="Droid Serif" w:cs="Droid Serif"/>
          <w:szCs w:val="32"/>
        </w:rPr>
      </w:pPr>
      <w:r w:rsidRPr="00063E12">
        <w:rPr>
          <w:rFonts w:ascii="Droid Serif" w:hAnsi="Droid Serif" w:cs="Droid Serif"/>
          <w:szCs w:val="32"/>
        </w:rPr>
        <w:t>Fredag d. 1</w:t>
      </w:r>
      <w:r w:rsidR="00AC58E8">
        <w:rPr>
          <w:rFonts w:ascii="Droid Serif" w:hAnsi="Droid Serif" w:cs="Droid Serif"/>
          <w:szCs w:val="32"/>
        </w:rPr>
        <w:t>5</w:t>
      </w:r>
      <w:r>
        <w:rPr>
          <w:rFonts w:ascii="Droid Serif" w:hAnsi="Droid Serif" w:cs="Droid Serif"/>
          <w:szCs w:val="32"/>
        </w:rPr>
        <w:t xml:space="preserve">.8. </w:t>
      </w:r>
      <w:r w:rsidRPr="00063E12">
        <w:rPr>
          <w:rFonts w:ascii="Droid Serif" w:hAnsi="Droid Serif" w:cs="Droid Serif"/>
          <w:szCs w:val="32"/>
        </w:rPr>
        <w:t>formiddagen - gymnastik i MH og NH</w:t>
      </w:r>
    </w:p>
    <w:p w14:paraId="737378F7" w14:textId="1CD9EF33" w:rsidR="006936AE" w:rsidRPr="00063E12" w:rsidRDefault="006936AE" w:rsidP="006936AE">
      <w:pPr>
        <w:rPr>
          <w:rFonts w:ascii="Droid Serif" w:hAnsi="Droid Serif" w:cs="Droid Serif"/>
          <w:szCs w:val="32"/>
        </w:rPr>
      </w:pPr>
      <w:r w:rsidRPr="00063E12">
        <w:rPr>
          <w:szCs w:val="32"/>
        </w:rPr>
        <w:t>Mandag d. 1</w:t>
      </w:r>
      <w:r w:rsidR="00AC58E8">
        <w:rPr>
          <w:szCs w:val="32"/>
        </w:rPr>
        <w:t>8</w:t>
      </w:r>
      <w:r>
        <w:rPr>
          <w:szCs w:val="32"/>
        </w:rPr>
        <w:t xml:space="preserve">.8. </w:t>
      </w:r>
      <w:r w:rsidRPr="00063E12">
        <w:rPr>
          <w:rFonts w:ascii="Droid Serif" w:hAnsi="Droid Serif" w:cs="Droid Serif"/>
          <w:szCs w:val="32"/>
        </w:rPr>
        <w:t>formiddagen - gymnastik i MH og NH</w:t>
      </w:r>
    </w:p>
    <w:p w14:paraId="2FF4817C" w14:textId="5885C3B1" w:rsidR="006936AE" w:rsidRPr="00063E12" w:rsidRDefault="006936AE" w:rsidP="006936AE">
      <w:pPr>
        <w:rPr>
          <w:rFonts w:ascii="Droid Serif" w:hAnsi="Droid Serif" w:cs="Droid Serif"/>
          <w:szCs w:val="32"/>
        </w:rPr>
      </w:pPr>
      <w:r w:rsidRPr="00063E12">
        <w:rPr>
          <w:rFonts w:ascii="Droid Serif" w:hAnsi="Droid Serif" w:cs="Droid Serif"/>
          <w:szCs w:val="32"/>
        </w:rPr>
        <w:t xml:space="preserve">Tirsdag d. </w:t>
      </w:r>
      <w:r>
        <w:rPr>
          <w:rFonts w:ascii="Droid Serif" w:hAnsi="Droid Serif" w:cs="Droid Serif"/>
          <w:szCs w:val="32"/>
        </w:rPr>
        <w:t>1</w:t>
      </w:r>
      <w:r w:rsidR="00AC58E8">
        <w:rPr>
          <w:rFonts w:ascii="Droid Serif" w:hAnsi="Droid Serif" w:cs="Droid Serif"/>
          <w:szCs w:val="32"/>
        </w:rPr>
        <w:t>9</w:t>
      </w:r>
      <w:r>
        <w:rPr>
          <w:rFonts w:ascii="Droid Serif" w:hAnsi="Droid Serif" w:cs="Droid Serif"/>
          <w:szCs w:val="32"/>
        </w:rPr>
        <w:t xml:space="preserve">.8. </w:t>
      </w:r>
      <w:r w:rsidRPr="00063E12">
        <w:rPr>
          <w:rFonts w:ascii="Droid Serif" w:hAnsi="Droid Serif" w:cs="Droid Serif"/>
          <w:szCs w:val="32"/>
        </w:rPr>
        <w:t>formiddagen - gymnastik i AH og GH</w:t>
      </w:r>
    </w:p>
    <w:p w14:paraId="686F1AA8" w14:textId="77777777" w:rsidR="00061AB2" w:rsidRPr="00AF72F3" w:rsidRDefault="00061AB2" w:rsidP="00061AB2">
      <w:pPr>
        <w:rPr>
          <w:rFonts w:ascii="Droid Serif" w:hAnsi="Droid Serif" w:cs="Droid Serif"/>
          <w:szCs w:val="32"/>
        </w:rPr>
      </w:pPr>
      <w:r w:rsidRPr="00AF72F3">
        <w:rPr>
          <w:rFonts w:ascii="Droid Serif" w:hAnsi="Droid Serif" w:cs="Droid Serif"/>
          <w:szCs w:val="32"/>
        </w:rPr>
        <w:t>Tirsdag d. 19.8. kl. 13.30 – 14.30 Salems Iskiosk serverer is i Atriumgården til alle beboere.</w:t>
      </w:r>
    </w:p>
    <w:p w14:paraId="42724CEF" w14:textId="038AB34A" w:rsidR="00061AB2" w:rsidRPr="00373498" w:rsidRDefault="00061AB2" w:rsidP="00061AB2">
      <w:pPr>
        <w:rPr>
          <w:rFonts w:ascii="Droid Serif" w:hAnsi="Droid Serif" w:cs="Droid Serif"/>
          <w:szCs w:val="32"/>
        </w:rPr>
      </w:pPr>
      <w:r w:rsidRPr="00CB1B2B">
        <w:rPr>
          <w:rFonts w:ascii="Droid Serif" w:hAnsi="Droid Serif" w:cs="Droid Serif"/>
          <w:szCs w:val="32"/>
        </w:rPr>
        <w:t>Onsdag d. 20.8. eftermiddagstur i bussen for nogle af stueetagens beboere. Nærmere info følger, når dagen nærmer sig.</w:t>
      </w:r>
    </w:p>
    <w:p w14:paraId="6A163B78" w14:textId="50B070DE" w:rsidR="006936AE" w:rsidRPr="00373498" w:rsidRDefault="006936AE" w:rsidP="006936AE">
      <w:pPr>
        <w:rPr>
          <w:rFonts w:ascii="Droid Serif" w:hAnsi="Droid Serif" w:cs="Droid Serif"/>
          <w:szCs w:val="32"/>
        </w:rPr>
      </w:pPr>
      <w:r w:rsidRPr="00373498">
        <w:rPr>
          <w:rFonts w:ascii="Droid Serif" w:hAnsi="Droid Serif" w:cs="Droid Serif"/>
          <w:szCs w:val="32"/>
        </w:rPr>
        <w:t xml:space="preserve">Torsdag d. </w:t>
      </w:r>
      <w:r w:rsidR="00AC58E8">
        <w:rPr>
          <w:rFonts w:ascii="Droid Serif" w:hAnsi="Droid Serif" w:cs="Droid Serif"/>
          <w:szCs w:val="32"/>
        </w:rPr>
        <w:t>2</w:t>
      </w:r>
      <w:r w:rsidRPr="00373498">
        <w:rPr>
          <w:rFonts w:ascii="Droid Serif" w:hAnsi="Droid Serif" w:cs="Droid Serif"/>
          <w:szCs w:val="32"/>
        </w:rPr>
        <w:t>1</w:t>
      </w:r>
      <w:r>
        <w:rPr>
          <w:rFonts w:ascii="Droid Serif" w:hAnsi="Droid Serif" w:cs="Droid Serif"/>
          <w:szCs w:val="32"/>
        </w:rPr>
        <w:t xml:space="preserve">.8. </w:t>
      </w:r>
      <w:r w:rsidRPr="00373498">
        <w:rPr>
          <w:rFonts w:ascii="Droid Serif" w:hAnsi="Droid Serif" w:cs="Droid Serif"/>
          <w:szCs w:val="32"/>
        </w:rPr>
        <w:t>formiddagen - gymnastik i AH og GH</w:t>
      </w:r>
    </w:p>
    <w:p w14:paraId="0CF97B05" w14:textId="13AE74F0" w:rsidR="000252F0" w:rsidRPr="00373498" w:rsidRDefault="000252F0" w:rsidP="000252F0">
      <w:pPr>
        <w:rPr>
          <w:rFonts w:ascii="Droid Serif" w:hAnsi="Droid Serif" w:cs="Droid Serif"/>
          <w:szCs w:val="32"/>
        </w:rPr>
      </w:pPr>
      <w:r w:rsidRPr="00CB1B2B">
        <w:rPr>
          <w:rFonts w:ascii="Droid Serif" w:hAnsi="Droid Serif" w:cs="Droid Serif"/>
          <w:szCs w:val="32"/>
        </w:rPr>
        <w:t>Torsdag d. 21.8. eftermiddagstur i bussen for nogle beboere på 1. sal. Nærmere info følger, når dagen nærmer sig.</w:t>
      </w:r>
    </w:p>
    <w:p w14:paraId="49054208" w14:textId="480C3500" w:rsidR="006936AE" w:rsidRPr="00063E12" w:rsidRDefault="006936AE" w:rsidP="006936AE">
      <w:pPr>
        <w:rPr>
          <w:rFonts w:ascii="Droid Serif" w:hAnsi="Droid Serif" w:cs="Droid Serif"/>
          <w:szCs w:val="32"/>
        </w:rPr>
      </w:pPr>
      <w:r w:rsidRPr="00063E12">
        <w:rPr>
          <w:rFonts w:ascii="Droid Serif" w:hAnsi="Droid Serif" w:cs="Droid Serif"/>
          <w:szCs w:val="32"/>
        </w:rPr>
        <w:t>Fredag d. 2</w:t>
      </w:r>
      <w:r w:rsidR="00AC58E8">
        <w:rPr>
          <w:rFonts w:ascii="Droid Serif" w:hAnsi="Droid Serif" w:cs="Droid Serif"/>
          <w:szCs w:val="32"/>
        </w:rPr>
        <w:t>2</w:t>
      </w:r>
      <w:r>
        <w:rPr>
          <w:rFonts w:ascii="Droid Serif" w:hAnsi="Droid Serif" w:cs="Droid Serif"/>
          <w:szCs w:val="32"/>
        </w:rPr>
        <w:t xml:space="preserve">.8. </w:t>
      </w:r>
      <w:r w:rsidRPr="00063E12">
        <w:rPr>
          <w:rFonts w:ascii="Droid Serif" w:hAnsi="Droid Serif" w:cs="Droid Serif"/>
          <w:szCs w:val="32"/>
        </w:rPr>
        <w:t>formiddagen - gymnastik i MH og NH</w:t>
      </w:r>
    </w:p>
    <w:p w14:paraId="582812E6" w14:textId="77777777" w:rsidR="0046531A" w:rsidRDefault="006936AE" w:rsidP="0046531A">
      <w:pPr>
        <w:rPr>
          <w:rFonts w:ascii="Droid Serif" w:hAnsi="Droid Serif" w:cs="Droid Serif"/>
          <w:szCs w:val="32"/>
        </w:rPr>
      </w:pPr>
      <w:r w:rsidRPr="00063E12">
        <w:rPr>
          <w:rFonts w:ascii="Droid Serif" w:hAnsi="Droid Serif" w:cs="Droid Serif"/>
          <w:szCs w:val="32"/>
        </w:rPr>
        <w:t>Mandag d. 2</w:t>
      </w:r>
      <w:r w:rsidR="0054082F">
        <w:rPr>
          <w:rFonts w:ascii="Droid Serif" w:hAnsi="Droid Serif" w:cs="Droid Serif"/>
          <w:szCs w:val="32"/>
        </w:rPr>
        <w:t>5</w:t>
      </w:r>
      <w:r>
        <w:rPr>
          <w:rFonts w:ascii="Droid Serif" w:hAnsi="Droid Serif" w:cs="Droid Serif"/>
          <w:szCs w:val="32"/>
        </w:rPr>
        <w:t xml:space="preserve">.8. </w:t>
      </w:r>
      <w:r w:rsidR="0046531A" w:rsidRPr="00063E12">
        <w:rPr>
          <w:rFonts w:ascii="Droid Serif" w:hAnsi="Droid Serif" w:cs="Droid Serif"/>
          <w:szCs w:val="32"/>
        </w:rPr>
        <w:t>formiddagen - gymnastik i MH og NH</w:t>
      </w:r>
    </w:p>
    <w:p w14:paraId="7EE84F88" w14:textId="77777777" w:rsidR="0094374D" w:rsidRPr="00063E12" w:rsidRDefault="006936AE" w:rsidP="0094374D">
      <w:pPr>
        <w:rPr>
          <w:rFonts w:ascii="Droid Serif" w:hAnsi="Droid Serif" w:cs="Droid Serif"/>
          <w:szCs w:val="32"/>
        </w:rPr>
      </w:pPr>
      <w:r w:rsidRPr="00063E12">
        <w:rPr>
          <w:rFonts w:ascii="Droid Serif" w:hAnsi="Droid Serif" w:cs="Droid Serif"/>
          <w:szCs w:val="32"/>
        </w:rPr>
        <w:t>Tirsdag d. 2</w:t>
      </w:r>
      <w:r w:rsidR="0054082F">
        <w:rPr>
          <w:rFonts w:ascii="Droid Serif" w:hAnsi="Droid Serif" w:cs="Droid Serif"/>
          <w:szCs w:val="32"/>
        </w:rPr>
        <w:t>6</w:t>
      </w:r>
      <w:r>
        <w:rPr>
          <w:rFonts w:ascii="Droid Serif" w:hAnsi="Droid Serif" w:cs="Droid Serif"/>
          <w:szCs w:val="32"/>
        </w:rPr>
        <w:t>.8</w:t>
      </w:r>
      <w:r w:rsidRPr="0094374D">
        <w:rPr>
          <w:rFonts w:ascii="Droid Serif" w:hAnsi="Droid Serif" w:cs="Droid Serif"/>
          <w:szCs w:val="32"/>
        </w:rPr>
        <w:t xml:space="preserve">. </w:t>
      </w:r>
      <w:r w:rsidR="0094374D" w:rsidRPr="0094374D">
        <w:rPr>
          <w:rFonts w:ascii="Droid Serif" w:hAnsi="Droid Serif" w:cs="Droid Serif"/>
          <w:szCs w:val="32"/>
        </w:rPr>
        <w:t>kl. 11 andagt v. præst fra Emmauskirken, Diakonissestiftelsen, eller Gentofte Kirke. Pårørende er velkomne.</w:t>
      </w:r>
      <w:r w:rsidR="0094374D" w:rsidRPr="00063E12">
        <w:rPr>
          <w:rFonts w:ascii="Droid Serif" w:hAnsi="Droid Serif" w:cs="Droid Serif"/>
          <w:szCs w:val="32"/>
        </w:rPr>
        <w:t xml:space="preserve"> </w:t>
      </w:r>
    </w:p>
    <w:bookmarkEnd w:id="90"/>
    <w:bookmarkEnd w:id="73"/>
    <w:p w14:paraId="3C568A48" w14:textId="511A8B8B" w:rsidR="005D69AF" w:rsidRPr="00063E12" w:rsidRDefault="005D69AF" w:rsidP="005D69AF">
      <w:pPr>
        <w:rPr>
          <w:rFonts w:ascii="Droid Serif" w:hAnsi="Droid Serif" w:cs="Droid Serif"/>
          <w:szCs w:val="32"/>
        </w:rPr>
      </w:pPr>
      <w:r w:rsidRPr="009E7CD7">
        <w:rPr>
          <w:rFonts w:ascii="Droid Serif" w:hAnsi="Droid Serif" w:cs="Droid Serif"/>
          <w:szCs w:val="32"/>
        </w:rPr>
        <w:lastRenderedPageBreak/>
        <w:t>Onsdag d. 27.8. kl. 13.30 Kaffevogn med gourmetkaffe, te og varm kakao samt lidt sødt fra køkkenet</w:t>
      </w:r>
    </w:p>
    <w:p w14:paraId="696527B5" w14:textId="4BC92171" w:rsidR="006936AE" w:rsidRPr="00063E12" w:rsidRDefault="006936AE" w:rsidP="006936AE">
      <w:pPr>
        <w:rPr>
          <w:rFonts w:ascii="Droid Serif" w:hAnsi="Droid Serif" w:cs="Droid Serif"/>
          <w:szCs w:val="32"/>
        </w:rPr>
      </w:pPr>
      <w:r w:rsidRPr="00B5673C">
        <w:rPr>
          <w:rFonts w:ascii="Droid Serif" w:hAnsi="Droid Serif" w:cs="Droid Serif"/>
          <w:szCs w:val="32"/>
        </w:rPr>
        <w:t>Torsdag d. 2</w:t>
      </w:r>
      <w:r w:rsidR="0054082F" w:rsidRPr="00B5673C">
        <w:rPr>
          <w:rFonts w:ascii="Droid Serif" w:hAnsi="Droid Serif" w:cs="Droid Serif"/>
          <w:szCs w:val="32"/>
        </w:rPr>
        <w:t>8</w:t>
      </w:r>
      <w:r w:rsidRPr="00B5673C">
        <w:rPr>
          <w:rFonts w:ascii="Droid Serif" w:hAnsi="Droid Serif" w:cs="Droid Serif"/>
          <w:szCs w:val="32"/>
        </w:rPr>
        <w:t>.8. formiddagen - gymnastik i AH og GH</w:t>
      </w:r>
    </w:p>
    <w:p w14:paraId="7C5B07E9" w14:textId="77777777" w:rsidR="0092559B" w:rsidRPr="00063E12" w:rsidRDefault="006936AE" w:rsidP="0092559B">
      <w:pPr>
        <w:rPr>
          <w:rFonts w:ascii="Droid Serif" w:hAnsi="Droid Serif" w:cs="Droid Serif"/>
          <w:szCs w:val="32"/>
        </w:rPr>
      </w:pPr>
      <w:r w:rsidRPr="00B5673C">
        <w:rPr>
          <w:rFonts w:ascii="Droid Serif" w:hAnsi="Droid Serif" w:cs="Droid Serif"/>
          <w:szCs w:val="32"/>
        </w:rPr>
        <w:t>Torsdag d. 2</w:t>
      </w:r>
      <w:r w:rsidR="0054082F" w:rsidRPr="00B5673C">
        <w:rPr>
          <w:rFonts w:ascii="Droid Serif" w:hAnsi="Droid Serif" w:cs="Droid Serif"/>
          <w:szCs w:val="32"/>
        </w:rPr>
        <w:t>8</w:t>
      </w:r>
      <w:r w:rsidRPr="00B5673C">
        <w:rPr>
          <w:rFonts w:ascii="Droid Serif" w:hAnsi="Droid Serif" w:cs="Droid Serif"/>
          <w:szCs w:val="32"/>
        </w:rPr>
        <w:t xml:space="preserve">.8. </w:t>
      </w:r>
      <w:r w:rsidR="0092559B" w:rsidRPr="00B5673C">
        <w:rPr>
          <w:rFonts w:ascii="Droid Serif" w:hAnsi="Droid Serif" w:cs="Droid Serif"/>
          <w:szCs w:val="32"/>
        </w:rPr>
        <w:t>musikquiz v. organist søster Bente Birkmose afholdes i Annettes Have kl. 14.00 for beboere på 1. sal og kl. 15.00 i Minnas Have for beboere i stueetagen. Pårørende er som altid velkomne.</w:t>
      </w:r>
      <w:r w:rsidR="0092559B">
        <w:rPr>
          <w:rFonts w:ascii="Droid Serif" w:hAnsi="Droid Serif" w:cs="Droid Serif"/>
          <w:szCs w:val="32"/>
        </w:rPr>
        <w:t xml:space="preserve"> </w:t>
      </w:r>
    </w:p>
    <w:p w14:paraId="6F3A485D" w14:textId="7C062BBF" w:rsidR="006936AE" w:rsidRDefault="006936AE" w:rsidP="006936AE">
      <w:pPr>
        <w:rPr>
          <w:rFonts w:ascii="Droid Serif" w:hAnsi="Droid Serif" w:cs="Droid Serif"/>
          <w:szCs w:val="32"/>
        </w:rPr>
      </w:pPr>
      <w:r w:rsidRPr="001E3C01">
        <w:rPr>
          <w:szCs w:val="32"/>
        </w:rPr>
        <w:t>Fredag d. 2</w:t>
      </w:r>
      <w:r w:rsidR="0054082F">
        <w:rPr>
          <w:szCs w:val="32"/>
        </w:rPr>
        <w:t>9</w:t>
      </w:r>
      <w:r>
        <w:rPr>
          <w:szCs w:val="32"/>
        </w:rPr>
        <w:t xml:space="preserve">.8. </w:t>
      </w:r>
      <w:r w:rsidR="0054082F" w:rsidRPr="00063E12">
        <w:rPr>
          <w:rFonts w:ascii="Droid Serif" w:hAnsi="Droid Serif" w:cs="Droid Serif"/>
          <w:szCs w:val="32"/>
        </w:rPr>
        <w:t>formiddagen - gymnastik i MH og NH</w:t>
      </w:r>
    </w:p>
    <w:p w14:paraId="117EC01E" w14:textId="3D370034" w:rsidR="00240DFD" w:rsidRDefault="00BD3C13" w:rsidP="00890D9F">
      <w:pPr>
        <w:rPr>
          <w:b/>
          <w:bCs/>
        </w:rPr>
      </w:pPr>
      <w:r w:rsidRPr="00890D9F">
        <w:rPr>
          <w:rFonts w:cstheme="minorHAnsi"/>
          <w:b/>
          <w:bCs/>
          <w:szCs w:val="32"/>
        </w:rPr>
        <w:t xml:space="preserve">NB: </w:t>
      </w:r>
      <w:r w:rsidRPr="00890D9F">
        <w:rPr>
          <w:b/>
          <w:bCs/>
        </w:rPr>
        <w:t>Ændringer kan fo</w:t>
      </w:r>
      <w:bookmarkEnd w:id="62"/>
      <w:r w:rsidRPr="00890D9F">
        <w:rPr>
          <w:b/>
          <w:bCs/>
        </w:rPr>
        <w:t>rekomme – se IBG-skærmene</w:t>
      </w:r>
      <w:bookmarkEnd w:id="63"/>
      <w:bookmarkEnd w:id="64"/>
      <w:bookmarkEnd w:id="65"/>
    </w:p>
    <w:p w14:paraId="3D0067C8" w14:textId="77777777" w:rsidR="005A47B0" w:rsidRDefault="005A47B0" w:rsidP="00890D9F">
      <w:pPr>
        <w:rPr>
          <w:b/>
          <w:bCs/>
        </w:rPr>
      </w:pPr>
    </w:p>
    <w:p w14:paraId="3C193C7A" w14:textId="77777777" w:rsidR="005A47B0" w:rsidRDefault="005A47B0" w:rsidP="00890D9F">
      <w:pPr>
        <w:rPr>
          <w:b/>
          <w:bCs/>
        </w:rPr>
      </w:pPr>
    </w:p>
    <w:p w14:paraId="5F5E40FF" w14:textId="026C51BE" w:rsidR="005A47B0" w:rsidRPr="00890D9F" w:rsidRDefault="005A47B0" w:rsidP="00890D9F">
      <w:r>
        <w:rPr>
          <w:noProof/>
        </w:rPr>
        <w:drawing>
          <wp:inline distT="0" distB="0" distL="0" distR="0" wp14:anchorId="242A638D" wp14:editId="441337EE">
            <wp:extent cx="3612796" cy="2709525"/>
            <wp:effectExtent l="0" t="5397" r="1587" b="1588"/>
            <wp:docPr id="2021050302" name="Billede 12" descr="Et billede, der indeholder udendørs, blomst, tøj, sky&#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50302" name="Billede 12" descr="Et billede, der indeholder udendørs, blomst, tøj, sky&#10;&#10;Indhold genereret af kunstig intelligens kan være forkert."/>
                    <pic:cNvPicPr/>
                  </pic:nvPicPr>
                  <pic:blipFill>
                    <a:blip r:embed="rId50" cstate="screen">
                      <a:extLst>
                        <a:ext uri="{28A0092B-C50C-407E-A947-70E740481C1C}">
                          <a14:useLocalDpi xmlns:a14="http://schemas.microsoft.com/office/drawing/2010/main"/>
                        </a:ext>
                      </a:extLst>
                    </a:blip>
                    <a:stretch>
                      <a:fillRect/>
                    </a:stretch>
                  </pic:blipFill>
                  <pic:spPr>
                    <a:xfrm rot="5400000">
                      <a:off x="0" y="0"/>
                      <a:ext cx="3622637" cy="2716906"/>
                    </a:xfrm>
                    <a:prstGeom prst="rect">
                      <a:avLst/>
                    </a:prstGeom>
                  </pic:spPr>
                </pic:pic>
              </a:graphicData>
            </a:graphic>
          </wp:inline>
        </w:drawing>
      </w:r>
      <w:r>
        <w:t xml:space="preserve">  </w:t>
      </w:r>
      <w:r>
        <w:rPr>
          <w:noProof/>
        </w:rPr>
        <w:drawing>
          <wp:inline distT="0" distB="0" distL="0" distR="0" wp14:anchorId="108892FC" wp14:editId="7D0F03D7">
            <wp:extent cx="3626610" cy="2719884"/>
            <wp:effectExtent l="0" t="3810" r="8255" b="8255"/>
            <wp:docPr id="1476652142" name="Billede 13" descr="Et billede, der indeholder udendørs, tøj, person, græ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52142" name="Billede 13" descr="Et billede, der indeholder udendørs, tøj, person, græs&#10;&#10;Indhold genereret af kunstig intelligens kan være forkert."/>
                    <pic:cNvPicPr/>
                  </pic:nvPicPr>
                  <pic:blipFill>
                    <a:blip r:embed="rId51" cstate="screen">
                      <a:extLst>
                        <a:ext uri="{28A0092B-C50C-407E-A947-70E740481C1C}">
                          <a14:useLocalDpi xmlns:a14="http://schemas.microsoft.com/office/drawing/2010/main"/>
                        </a:ext>
                      </a:extLst>
                    </a:blip>
                    <a:stretch>
                      <a:fillRect/>
                    </a:stretch>
                  </pic:blipFill>
                  <pic:spPr>
                    <a:xfrm rot="5400000">
                      <a:off x="0" y="0"/>
                      <a:ext cx="3630760" cy="2722996"/>
                    </a:xfrm>
                    <a:prstGeom prst="rect">
                      <a:avLst/>
                    </a:prstGeom>
                  </pic:spPr>
                </pic:pic>
              </a:graphicData>
            </a:graphic>
          </wp:inline>
        </w:drawing>
      </w:r>
    </w:p>
    <w:sectPr w:rsidR="005A47B0" w:rsidRPr="00890D9F" w:rsidSect="00550282">
      <w:headerReference w:type="default" r:id="rId52"/>
      <w:footerReference w:type="default" r:id="rId53"/>
      <w:headerReference w:type="first" r:id="rId54"/>
      <w:footerReference w:type="first" r:id="rId55"/>
      <w:pgSz w:w="11906" w:h="16838"/>
      <w:pgMar w:top="1985" w:right="1276" w:bottom="1418" w:left="1418" w:header="284" w:footer="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288F7" w14:textId="77777777" w:rsidR="008E1E7F" w:rsidRDefault="008E1E7F" w:rsidP="005A0132">
      <w:pPr>
        <w:spacing w:after="0" w:line="240" w:lineRule="auto"/>
      </w:pPr>
      <w:r>
        <w:separator/>
      </w:r>
    </w:p>
  </w:endnote>
  <w:endnote w:type="continuationSeparator" w:id="0">
    <w:p w14:paraId="3DA36759" w14:textId="77777777" w:rsidR="008E1E7F" w:rsidRDefault="008E1E7F" w:rsidP="005A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roid Serif">
    <w:altName w:val="Cambria"/>
    <w:charset w:val="00"/>
    <w:family w:val="roman"/>
    <w:pitch w:val="variable"/>
    <w:sig w:usb0="00000001"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roid serife">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9123"/>
      <w:docPartObj>
        <w:docPartGallery w:val="Page Numbers (Bottom of Page)"/>
        <w:docPartUnique/>
      </w:docPartObj>
    </w:sdtPr>
    <w:sdtEndPr/>
    <w:sdtContent>
      <w:p w14:paraId="44835E4B" w14:textId="77777777" w:rsidR="00BC2DB6" w:rsidRDefault="00BC2DB6" w:rsidP="0094604B">
        <w:pPr>
          <w:pStyle w:val="Sidefod"/>
          <w:jc w:val="center"/>
        </w:pPr>
        <w:r>
          <w:fldChar w:fldCharType="begin"/>
        </w:r>
        <w:r>
          <w:instrText xml:space="preserve"> PAGE   \* MERGEFORMAT </w:instrText>
        </w:r>
        <w:r>
          <w:fldChar w:fldCharType="separate"/>
        </w:r>
        <w:r>
          <w:rPr>
            <w:noProof/>
          </w:rPr>
          <w:t>22</w:t>
        </w:r>
        <w:r>
          <w:rPr>
            <w:noProof/>
          </w:rPr>
          <w:fldChar w:fldCharType="end"/>
        </w:r>
        <w:r>
          <w:rPr>
            <w:noProof/>
          </w:rPr>
          <w:t xml:space="preserve"> </w:t>
        </w:r>
        <w:r w:rsidRPr="00DA5184">
          <w:rPr>
            <w:noProof/>
            <w:lang w:eastAsia="da-DK"/>
          </w:rPr>
          <w:t xml:space="preserve"> </w:t>
        </w:r>
      </w:p>
    </w:sdtContent>
  </w:sdt>
  <w:p w14:paraId="7EC54121" w14:textId="77777777" w:rsidR="00BC2DB6" w:rsidRDefault="00BC2DB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D6A5" w14:textId="582AB91D" w:rsidR="00BC2DB6" w:rsidRDefault="00FB2ACE">
    <w:pPr>
      <w:pStyle w:val="Sidefod"/>
    </w:pPr>
    <w:r>
      <w:rPr>
        <w:noProof/>
      </w:rPr>
      <mc:AlternateContent>
        <mc:Choice Requires="wps">
          <w:drawing>
            <wp:anchor distT="0" distB="0" distL="114300" distR="114300" simplePos="0" relativeHeight="251658752" behindDoc="1" locked="0" layoutInCell="1" allowOverlap="1" wp14:anchorId="504BB1BA" wp14:editId="7D163636">
              <wp:simplePos x="0" y="0"/>
              <wp:positionH relativeFrom="column">
                <wp:posOffset>-214630</wp:posOffset>
              </wp:positionH>
              <wp:positionV relativeFrom="paragraph">
                <wp:posOffset>-2042795</wp:posOffset>
              </wp:positionV>
              <wp:extent cx="6210300" cy="1885950"/>
              <wp:effectExtent l="0" t="0" r="0" b="0"/>
              <wp:wrapThrough wrapText="bothSides">
                <wp:wrapPolygon edited="0">
                  <wp:start x="0" y="0"/>
                  <wp:lineTo x="0" y="21382"/>
                  <wp:lineTo x="21534" y="21382"/>
                  <wp:lineTo x="21534" y="0"/>
                  <wp:lineTo x="0" y="0"/>
                </wp:wrapPolygon>
              </wp:wrapThrough>
              <wp:docPr id="9" name="Tekstfel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885950"/>
                      </a:xfrm>
                      <a:prstGeom prst="rect">
                        <a:avLst/>
                      </a:prstGeom>
                      <a:solidFill>
                        <a:srgbClr val="001B4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E4F32" w14:textId="1B79E9B3" w:rsidR="00BC2DB6" w:rsidRPr="00B37D3D" w:rsidRDefault="0029616A" w:rsidP="001F413B">
                          <w:pPr>
                            <w:rPr>
                              <w:b/>
                              <w:i/>
                              <w:color w:val="FFFFFF" w:themeColor="background1"/>
                              <w:szCs w:val="32"/>
                            </w:rPr>
                          </w:pPr>
                          <w:r>
                            <w:rPr>
                              <w:b/>
                              <w:i/>
                              <w:color w:val="FFFFFF" w:themeColor="background1"/>
                              <w:szCs w:val="32"/>
                            </w:rPr>
                            <w:t>Ju</w:t>
                          </w:r>
                          <w:r w:rsidR="006936AE">
                            <w:rPr>
                              <w:b/>
                              <w:i/>
                              <w:color w:val="FFFFFF" w:themeColor="background1"/>
                              <w:szCs w:val="32"/>
                            </w:rPr>
                            <w:t>l</w:t>
                          </w:r>
                          <w:r>
                            <w:rPr>
                              <w:b/>
                              <w:i/>
                              <w:color w:val="FFFFFF" w:themeColor="background1"/>
                              <w:szCs w:val="32"/>
                            </w:rPr>
                            <w:t>i</w:t>
                          </w:r>
                          <w:r w:rsidR="006936AE">
                            <w:rPr>
                              <w:b/>
                              <w:i/>
                              <w:color w:val="FFFFFF" w:themeColor="background1"/>
                              <w:szCs w:val="32"/>
                            </w:rPr>
                            <w:t>-august</w:t>
                          </w:r>
                          <w:r w:rsidR="001748C2">
                            <w:rPr>
                              <w:b/>
                              <w:i/>
                              <w:color w:val="FFFFFF" w:themeColor="background1"/>
                              <w:szCs w:val="32"/>
                            </w:rPr>
                            <w:t xml:space="preserve"> </w:t>
                          </w:r>
                          <w:r w:rsidR="00BC2DB6">
                            <w:rPr>
                              <w:b/>
                              <w:i/>
                              <w:color w:val="FFFFFF" w:themeColor="background1"/>
                              <w:szCs w:val="32"/>
                            </w:rPr>
                            <w:t>202</w:t>
                          </w:r>
                          <w:r w:rsidR="00FE4680">
                            <w:rPr>
                              <w:b/>
                              <w:i/>
                              <w:color w:val="FFFFFF" w:themeColor="background1"/>
                              <w:szCs w:val="32"/>
                            </w:rPr>
                            <w:t>5</w:t>
                          </w:r>
                        </w:p>
                        <w:p w14:paraId="6470EC48" w14:textId="77777777" w:rsidR="00BC2DB6" w:rsidRDefault="00BC2DB6" w:rsidP="001F413B">
                          <w:pPr>
                            <w:rPr>
                              <w:b/>
                              <w:color w:val="FFFFFF" w:themeColor="background1"/>
                              <w:sz w:val="96"/>
                              <w:szCs w:val="96"/>
                            </w:rPr>
                          </w:pPr>
                          <w:r w:rsidRPr="007D4455">
                            <w:rPr>
                              <w:b/>
                              <w:color w:val="FFFFFF" w:themeColor="background1"/>
                              <w:sz w:val="96"/>
                              <w:szCs w:val="96"/>
                            </w:rPr>
                            <w:t>SalemBladet</w:t>
                          </w:r>
                        </w:p>
                        <w:p w14:paraId="5B256C0F" w14:textId="77777777" w:rsidR="00BC2DB6" w:rsidRPr="00B37D3D" w:rsidRDefault="00BC2DB6" w:rsidP="001F413B">
                          <w:pPr>
                            <w:rPr>
                              <w:b/>
                              <w:i/>
                              <w:color w:val="FFFFFF" w:themeColor="background1"/>
                              <w:sz w:val="40"/>
                              <w:szCs w:val="40"/>
                            </w:rPr>
                          </w:pPr>
                          <w:r w:rsidRPr="00B37D3D">
                            <w:rPr>
                              <w:b/>
                              <w:i/>
                              <w:color w:val="FFFFFF" w:themeColor="background1"/>
                              <w:sz w:val="40"/>
                              <w:szCs w:val="40"/>
                            </w:rPr>
                            <w:t xml:space="preserve">Livskvalitet, tryghed og selvbestemmelse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BB1BA" id="_x0000_t202" coordsize="21600,21600" o:spt="202" path="m,l,21600r21600,l21600,xe">
              <v:stroke joinstyle="miter"/>
              <v:path gradientshapeok="t" o:connecttype="rect"/>
            </v:shapetype>
            <v:shape id="Tekstfelt 9" o:spid="_x0000_s1027" type="#_x0000_t202" style="position:absolute;margin-left:-16.9pt;margin-top:-160.85pt;width:489pt;height:1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" fillcolor="#001b40" stroked="f" strokeweight=".5pt">
              <v:textbox>
                <w:txbxContent>
                  <w:p w14:paraId="0F3E4F32" w14:textId="1B79E9B3" w:rsidR="00BC2DB6" w:rsidRPr="00B37D3D" w:rsidRDefault="0029616A" w:rsidP="001F413B">
                    <w:pPr>
                      <w:rPr>
                        <w:b/>
                        <w:i/>
                        <w:color w:val="FFFFFF" w:themeColor="background1"/>
                        <w:szCs w:val="32"/>
                      </w:rPr>
                    </w:pPr>
                    <w:r>
                      <w:rPr>
                        <w:b/>
                        <w:i/>
                        <w:color w:val="FFFFFF" w:themeColor="background1"/>
                        <w:szCs w:val="32"/>
                      </w:rPr>
                      <w:t>Ju</w:t>
                    </w:r>
                    <w:r w:rsidR="006936AE">
                      <w:rPr>
                        <w:b/>
                        <w:i/>
                        <w:color w:val="FFFFFF" w:themeColor="background1"/>
                        <w:szCs w:val="32"/>
                      </w:rPr>
                      <w:t>l</w:t>
                    </w:r>
                    <w:r>
                      <w:rPr>
                        <w:b/>
                        <w:i/>
                        <w:color w:val="FFFFFF" w:themeColor="background1"/>
                        <w:szCs w:val="32"/>
                      </w:rPr>
                      <w:t>i</w:t>
                    </w:r>
                    <w:r w:rsidR="006936AE">
                      <w:rPr>
                        <w:b/>
                        <w:i/>
                        <w:color w:val="FFFFFF" w:themeColor="background1"/>
                        <w:szCs w:val="32"/>
                      </w:rPr>
                      <w:t>-august</w:t>
                    </w:r>
                    <w:r w:rsidR="001748C2">
                      <w:rPr>
                        <w:b/>
                        <w:i/>
                        <w:color w:val="FFFFFF" w:themeColor="background1"/>
                        <w:szCs w:val="32"/>
                      </w:rPr>
                      <w:t xml:space="preserve"> </w:t>
                    </w:r>
                    <w:r w:rsidR="00BC2DB6">
                      <w:rPr>
                        <w:b/>
                        <w:i/>
                        <w:color w:val="FFFFFF" w:themeColor="background1"/>
                        <w:szCs w:val="32"/>
                      </w:rPr>
                      <w:t>202</w:t>
                    </w:r>
                    <w:r w:rsidR="00FE4680">
                      <w:rPr>
                        <w:b/>
                        <w:i/>
                        <w:color w:val="FFFFFF" w:themeColor="background1"/>
                        <w:szCs w:val="32"/>
                      </w:rPr>
                      <w:t>5</w:t>
                    </w:r>
                  </w:p>
                  <w:p w14:paraId="6470EC48" w14:textId="77777777" w:rsidR="00BC2DB6" w:rsidRDefault="00BC2DB6" w:rsidP="001F413B">
                    <w:pPr>
                      <w:rPr>
                        <w:b/>
                        <w:color w:val="FFFFFF" w:themeColor="background1"/>
                        <w:sz w:val="96"/>
                        <w:szCs w:val="96"/>
                      </w:rPr>
                    </w:pPr>
                    <w:r w:rsidRPr="007D4455">
                      <w:rPr>
                        <w:b/>
                        <w:color w:val="FFFFFF" w:themeColor="background1"/>
                        <w:sz w:val="96"/>
                        <w:szCs w:val="96"/>
                      </w:rPr>
                      <w:t>SalemBladet</w:t>
                    </w:r>
                  </w:p>
                  <w:p w14:paraId="5B256C0F" w14:textId="77777777" w:rsidR="00BC2DB6" w:rsidRPr="00B37D3D" w:rsidRDefault="00BC2DB6" w:rsidP="001F413B">
                    <w:pPr>
                      <w:rPr>
                        <w:b/>
                        <w:i/>
                        <w:color w:val="FFFFFF" w:themeColor="background1"/>
                        <w:sz w:val="40"/>
                        <w:szCs w:val="40"/>
                      </w:rPr>
                    </w:pPr>
                    <w:r w:rsidRPr="00B37D3D">
                      <w:rPr>
                        <w:b/>
                        <w:i/>
                        <w:color w:val="FFFFFF" w:themeColor="background1"/>
                        <w:sz w:val="40"/>
                        <w:szCs w:val="40"/>
                      </w:rPr>
                      <w:t xml:space="preserve">Livskvalitet, tryghed og selvbestemmelse </w:t>
                    </w:r>
                  </w:p>
                </w:txbxContent>
              </v:textbox>
              <w10:wrap type="through"/>
            </v:shape>
          </w:pict>
        </mc:Fallback>
      </mc:AlternateContent>
    </w:r>
    <w:r w:rsidR="00BC2DB6">
      <w:rPr>
        <w:rFonts w:ascii="Droid Serif" w:hAnsi="Droid Serif" w:cs="Droid Serif"/>
        <w:noProof/>
        <w:sz w:val="18"/>
        <w:szCs w:val="18"/>
        <w:lang w:eastAsia="da-DK"/>
      </w:rPr>
      <w:drawing>
        <wp:anchor distT="0" distB="0" distL="114300" distR="114300" simplePos="0" relativeHeight="251656704" behindDoc="1" locked="0" layoutInCell="1" allowOverlap="1" wp14:anchorId="72921004" wp14:editId="687D5220">
          <wp:simplePos x="0" y="0"/>
          <wp:positionH relativeFrom="column">
            <wp:posOffset>-604520</wp:posOffset>
          </wp:positionH>
          <wp:positionV relativeFrom="paragraph">
            <wp:posOffset>-2150745</wp:posOffset>
          </wp:positionV>
          <wp:extent cx="7005955" cy="2088515"/>
          <wp:effectExtent l="19050" t="0" r="4445" b="0"/>
          <wp:wrapThrough wrapText="bothSides">
            <wp:wrapPolygon edited="0">
              <wp:start x="-59" y="0"/>
              <wp:lineTo x="-59" y="21475"/>
              <wp:lineTo x="21614" y="21475"/>
              <wp:lineTo x="21614" y="0"/>
              <wp:lineTo x="-59" y="0"/>
            </wp:wrapPolygon>
          </wp:wrapThrough>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ånd forside med abrik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05955" cy="20885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97A6B" w14:textId="77777777" w:rsidR="008E1E7F" w:rsidRDefault="008E1E7F" w:rsidP="005A0132">
      <w:pPr>
        <w:spacing w:after="0" w:line="240" w:lineRule="auto"/>
      </w:pPr>
      <w:r>
        <w:separator/>
      </w:r>
    </w:p>
  </w:footnote>
  <w:footnote w:type="continuationSeparator" w:id="0">
    <w:p w14:paraId="5B6C00E7" w14:textId="77777777" w:rsidR="008E1E7F" w:rsidRDefault="008E1E7F" w:rsidP="005A0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495B" w14:textId="70301324" w:rsidR="00BC2DB6" w:rsidRDefault="00BC2DB6" w:rsidP="005A0132">
    <w:pPr>
      <w:pStyle w:val="Sidehoved"/>
      <w:ind w:left="567"/>
    </w:pPr>
  </w:p>
  <w:p w14:paraId="32EB0592" w14:textId="77777777" w:rsidR="00BC2DB6" w:rsidRDefault="00BC2DB6" w:rsidP="005A0132">
    <w:pPr>
      <w:pStyle w:val="Sidehoved"/>
      <w:ind w:left="567"/>
    </w:pPr>
  </w:p>
  <w:p w14:paraId="7D417FE3" w14:textId="77777777" w:rsidR="00BC2DB6" w:rsidRDefault="00BC2DB6" w:rsidP="00755C2F">
    <w:pPr>
      <w:pStyle w:val="Sidehoved"/>
      <w:ind w:left="567" w:hanging="567"/>
    </w:pPr>
    <w:r>
      <w:rPr>
        <w:noProof/>
        <w:lang w:eastAsia="da-DK"/>
      </w:rPr>
      <w:drawing>
        <wp:inline distT="0" distB="0" distL="0" distR="0" wp14:anchorId="37BA9BEA" wp14:editId="0CFC435E">
          <wp:extent cx="521305" cy="382294"/>
          <wp:effectExtent l="19050" t="0" r="0" b="0"/>
          <wp:docPr id="128" name="Billede 3" descr="Due_blå-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e_blå-preview.jpg"/>
                  <pic:cNvPicPr/>
                </pic:nvPicPr>
                <pic:blipFill>
                  <a:blip r:embed="rId1"/>
                  <a:stretch>
                    <a:fillRect/>
                  </a:stretch>
                </pic:blipFill>
                <pic:spPr>
                  <a:xfrm>
                    <a:off x="0" y="0"/>
                    <a:ext cx="522802" cy="383392"/>
                  </a:xfrm>
                  <a:prstGeom prst="rect">
                    <a:avLst/>
                  </a:prstGeom>
                </pic:spPr>
              </pic:pic>
            </a:graphicData>
          </a:graphic>
        </wp:inline>
      </w:drawing>
    </w:r>
  </w:p>
  <w:p w14:paraId="54D41D1A" w14:textId="2FE79A74" w:rsidR="00BC2DB6" w:rsidRDefault="0048649C" w:rsidP="0048649C">
    <w:pPr>
      <w:pStyle w:val="Sidehoved"/>
      <w:tabs>
        <w:tab w:val="clear" w:pos="4819"/>
        <w:tab w:val="clear" w:pos="9638"/>
        <w:tab w:val="left" w:pos="3565"/>
      </w:tabs>
      <w:ind w:left="567"/>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173E" w14:textId="5EA84E67" w:rsidR="00BC2DB6" w:rsidRDefault="00BC2DB6">
    <w:pPr>
      <w:pStyle w:val="Sidehoved"/>
    </w:pPr>
  </w:p>
  <w:p w14:paraId="7AFB880D" w14:textId="77777777" w:rsidR="00BC2DB6" w:rsidRDefault="00BC2DB6">
    <w:pPr>
      <w:pStyle w:val="Sidehoved"/>
    </w:pPr>
    <w:r>
      <w:rPr>
        <w:noProof/>
        <w:lang w:eastAsia="da-DK"/>
      </w:rPr>
      <w:drawing>
        <wp:anchor distT="0" distB="0" distL="114300" distR="114300" simplePos="0" relativeHeight="251657728" behindDoc="1" locked="0" layoutInCell="1" allowOverlap="1" wp14:anchorId="44B11B14" wp14:editId="5968B55E">
          <wp:simplePos x="0" y="0"/>
          <wp:positionH relativeFrom="column">
            <wp:posOffset>-495935</wp:posOffset>
          </wp:positionH>
          <wp:positionV relativeFrom="paragraph">
            <wp:posOffset>31750</wp:posOffset>
          </wp:positionV>
          <wp:extent cx="3749675" cy="793115"/>
          <wp:effectExtent l="0" t="0" r="3175" b="6985"/>
          <wp:wrapThrough wrapText="bothSides">
            <wp:wrapPolygon edited="0">
              <wp:start x="0" y="0"/>
              <wp:lineTo x="0" y="21271"/>
              <wp:lineTo x="21509" y="21271"/>
              <wp:lineTo x="21509" y="0"/>
              <wp:lineTo x="0" y="0"/>
            </wp:wrapPolygon>
          </wp:wrapThrough>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_Blå.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49675" cy="793115"/>
                  </a:xfrm>
                  <a:prstGeom prst="rect">
                    <a:avLst/>
                  </a:prstGeom>
                </pic:spPr>
              </pic:pic>
            </a:graphicData>
          </a:graphic>
        </wp:anchor>
      </w:drawing>
    </w:r>
  </w:p>
  <w:p w14:paraId="1E9F5575" w14:textId="77777777" w:rsidR="00BC2DB6" w:rsidRDefault="00BC2DB6">
    <w:pPr>
      <w:pStyle w:val="Sidehoved"/>
    </w:pPr>
  </w:p>
  <w:p w14:paraId="619E315C" w14:textId="77777777" w:rsidR="00BC2DB6" w:rsidRDefault="00BC2DB6" w:rsidP="00F87E4B">
    <w:pPr>
      <w:pStyle w:val="Sidehoved"/>
      <w:jc w:val="center"/>
    </w:pPr>
    <w:r>
      <w:tab/>
    </w:r>
  </w:p>
  <w:p w14:paraId="0CD877AF" w14:textId="77777777" w:rsidR="00BC2DB6" w:rsidRDefault="00BC2DB6" w:rsidP="0090647B">
    <w:pPr>
      <w:pStyle w:val="Sidehoved"/>
    </w:pPr>
  </w:p>
  <w:p w14:paraId="67741F35" w14:textId="77777777" w:rsidR="00BC2DB6" w:rsidRDefault="00BC2DB6" w:rsidP="00C23355">
    <w:pPr>
      <w:pStyle w:val="Sidehoved"/>
    </w:pPr>
  </w:p>
  <w:p w14:paraId="6CDE1BA7" w14:textId="77777777" w:rsidR="00BC2DB6" w:rsidRDefault="00BC2DB6" w:rsidP="00C23355">
    <w:pPr>
      <w:pStyle w:val="Sidehoved"/>
    </w:pPr>
  </w:p>
  <w:p w14:paraId="1FD7C8FC" w14:textId="77777777" w:rsidR="00BC2DB6" w:rsidRDefault="00BC2DB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2E4109A"/>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6908D8EC"/>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C2A5DDA"/>
    <w:multiLevelType w:val="multilevel"/>
    <w:tmpl w:val="E7E24790"/>
    <w:lvl w:ilvl="0">
      <w:start w:val="1"/>
      <w:numFmt w:val="decimal"/>
      <w:pStyle w:val="Overskrift1"/>
      <w:lvlText w:val="%1"/>
      <w:lvlJc w:val="left"/>
      <w:pPr>
        <w:ind w:left="432" w:hanging="432"/>
      </w:pPr>
      <w:rPr>
        <w:rFonts w:hint="default"/>
      </w:rPr>
    </w:lvl>
    <w:lvl w:ilvl="1">
      <w:start w:val="1"/>
      <w:numFmt w:val="decimal"/>
      <w:lvlText w:val="%1.%2"/>
      <w:lvlJc w:val="left"/>
      <w:pPr>
        <w:ind w:left="576" w:hanging="576"/>
      </w:pPr>
      <w:rPr>
        <w:rFonts w:ascii="Droid Serif" w:hAnsi="Droid Serif" w:cs="Droid Serif"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7EE284B"/>
    <w:multiLevelType w:val="hybridMultilevel"/>
    <w:tmpl w:val="FC2827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 w15:restartNumberingAfterBreak="0">
    <w:nsid w:val="5D89273E"/>
    <w:multiLevelType w:val="hybridMultilevel"/>
    <w:tmpl w:val="7F8809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30107619">
    <w:abstractNumId w:val="2"/>
  </w:num>
  <w:num w:numId="2" w16cid:durableId="883639653">
    <w:abstractNumId w:val="4"/>
  </w:num>
  <w:num w:numId="3" w16cid:durableId="467209576">
    <w:abstractNumId w:val="1"/>
  </w:num>
  <w:num w:numId="4" w16cid:durableId="1959870937">
    <w:abstractNumId w:val="0"/>
  </w:num>
  <w:num w:numId="5" w16cid:durableId="2126924743">
    <w:abstractNumId w:val="5"/>
  </w:num>
  <w:num w:numId="6" w16cid:durableId="159038423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activeWritingStyle w:appName="MSWord" w:lang="sv-SE" w:vendorID="64" w:dllVersion="0" w:nlCheck="1" w:checkStyle="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C2F"/>
    <w:rsid w:val="000000E0"/>
    <w:rsid w:val="0000045A"/>
    <w:rsid w:val="00000593"/>
    <w:rsid w:val="00000CA4"/>
    <w:rsid w:val="00000D4C"/>
    <w:rsid w:val="000010CF"/>
    <w:rsid w:val="00001194"/>
    <w:rsid w:val="00001255"/>
    <w:rsid w:val="000014C7"/>
    <w:rsid w:val="000017DF"/>
    <w:rsid w:val="00001C7C"/>
    <w:rsid w:val="0000226A"/>
    <w:rsid w:val="0000288B"/>
    <w:rsid w:val="00002C0B"/>
    <w:rsid w:val="00002F73"/>
    <w:rsid w:val="00003100"/>
    <w:rsid w:val="00003C37"/>
    <w:rsid w:val="00003CEF"/>
    <w:rsid w:val="00003E16"/>
    <w:rsid w:val="00004CC3"/>
    <w:rsid w:val="0000561E"/>
    <w:rsid w:val="00005B52"/>
    <w:rsid w:val="00005C87"/>
    <w:rsid w:val="000067EB"/>
    <w:rsid w:val="00006A0B"/>
    <w:rsid w:val="00006BD3"/>
    <w:rsid w:val="00006D93"/>
    <w:rsid w:val="00006F05"/>
    <w:rsid w:val="00007F93"/>
    <w:rsid w:val="00010588"/>
    <w:rsid w:val="00010660"/>
    <w:rsid w:val="000109C0"/>
    <w:rsid w:val="0001111E"/>
    <w:rsid w:val="000112A7"/>
    <w:rsid w:val="0001149F"/>
    <w:rsid w:val="000116B6"/>
    <w:rsid w:val="00011886"/>
    <w:rsid w:val="00011D86"/>
    <w:rsid w:val="000126D5"/>
    <w:rsid w:val="000127B9"/>
    <w:rsid w:val="00012900"/>
    <w:rsid w:val="00012AA2"/>
    <w:rsid w:val="00012E07"/>
    <w:rsid w:val="00012E32"/>
    <w:rsid w:val="000130DB"/>
    <w:rsid w:val="00013938"/>
    <w:rsid w:val="000139E0"/>
    <w:rsid w:val="00013A81"/>
    <w:rsid w:val="00013BBF"/>
    <w:rsid w:val="00013C86"/>
    <w:rsid w:val="00013E65"/>
    <w:rsid w:val="000142A2"/>
    <w:rsid w:val="000142DF"/>
    <w:rsid w:val="0001447F"/>
    <w:rsid w:val="000145D3"/>
    <w:rsid w:val="00014678"/>
    <w:rsid w:val="000147A6"/>
    <w:rsid w:val="000149B1"/>
    <w:rsid w:val="000149C6"/>
    <w:rsid w:val="00015561"/>
    <w:rsid w:val="000155C3"/>
    <w:rsid w:val="0001561F"/>
    <w:rsid w:val="000156F6"/>
    <w:rsid w:val="00015866"/>
    <w:rsid w:val="0001629D"/>
    <w:rsid w:val="0001631F"/>
    <w:rsid w:val="000167C8"/>
    <w:rsid w:val="00016DC5"/>
    <w:rsid w:val="000170FB"/>
    <w:rsid w:val="0001722F"/>
    <w:rsid w:val="000175B0"/>
    <w:rsid w:val="00017865"/>
    <w:rsid w:val="000178CE"/>
    <w:rsid w:val="00017E5D"/>
    <w:rsid w:val="0002016A"/>
    <w:rsid w:val="00020549"/>
    <w:rsid w:val="0002069C"/>
    <w:rsid w:val="00020ED2"/>
    <w:rsid w:val="00020FC2"/>
    <w:rsid w:val="00021158"/>
    <w:rsid w:val="0002116B"/>
    <w:rsid w:val="0002133E"/>
    <w:rsid w:val="00021513"/>
    <w:rsid w:val="00021623"/>
    <w:rsid w:val="000217C1"/>
    <w:rsid w:val="000219BF"/>
    <w:rsid w:val="00022B82"/>
    <w:rsid w:val="00022BCA"/>
    <w:rsid w:val="00022F61"/>
    <w:rsid w:val="0002346D"/>
    <w:rsid w:val="00023CCB"/>
    <w:rsid w:val="000242BC"/>
    <w:rsid w:val="00025042"/>
    <w:rsid w:val="000250BF"/>
    <w:rsid w:val="000252F0"/>
    <w:rsid w:val="0002577E"/>
    <w:rsid w:val="000259A1"/>
    <w:rsid w:val="00025AAA"/>
    <w:rsid w:val="00025ACE"/>
    <w:rsid w:val="00025B64"/>
    <w:rsid w:val="00026033"/>
    <w:rsid w:val="00026238"/>
    <w:rsid w:val="00026537"/>
    <w:rsid w:val="00026547"/>
    <w:rsid w:val="000266D4"/>
    <w:rsid w:val="000267ED"/>
    <w:rsid w:val="00026806"/>
    <w:rsid w:val="0002687A"/>
    <w:rsid w:val="00026ACD"/>
    <w:rsid w:val="00026AE2"/>
    <w:rsid w:val="00026F08"/>
    <w:rsid w:val="00026F6F"/>
    <w:rsid w:val="00027221"/>
    <w:rsid w:val="00027258"/>
    <w:rsid w:val="00027351"/>
    <w:rsid w:val="000274E7"/>
    <w:rsid w:val="00027584"/>
    <w:rsid w:val="000275DA"/>
    <w:rsid w:val="00027B6E"/>
    <w:rsid w:val="00027C4A"/>
    <w:rsid w:val="00027C76"/>
    <w:rsid w:val="00027E57"/>
    <w:rsid w:val="00027EBD"/>
    <w:rsid w:val="00030002"/>
    <w:rsid w:val="000303C7"/>
    <w:rsid w:val="000303DC"/>
    <w:rsid w:val="000307F7"/>
    <w:rsid w:val="00030A6B"/>
    <w:rsid w:val="00030CFF"/>
    <w:rsid w:val="00031297"/>
    <w:rsid w:val="0003136E"/>
    <w:rsid w:val="000316C8"/>
    <w:rsid w:val="00031743"/>
    <w:rsid w:val="00031813"/>
    <w:rsid w:val="00031BC0"/>
    <w:rsid w:val="00032164"/>
    <w:rsid w:val="000325CB"/>
    <w:rsid w:val="00032A00"/>
    <w:rsid w:val="00032E76"/>
    <w:rsid w:val="00033067"/>
    <w:rsid w:val="0003306E"/>
    <w:rsid w:val="000330ED"/>
    <w:rsid w:val="00033303"/>
    <w:rsid w:val="0003366D"/>
    <w:rsid w:val="00033BC2"/>
    <w:rsid w:val="0003421F"/>
    <w:rsid w:val="000348ED"/>
    <w:rsid w:val="0003498F"/>
    <w:rsid w:val="00034B80"/>
    <w:rsid w:val="00034D55"/>
    <w:rsid w:val="000355F1"/>
    <w:rsid w:val="00035A35"/>
    <w:rsid w:val="00035BF8"/>
    <w:rsid w:val="00035EA0"/>
    <w:rsid w:val="00036246"/>
    <w:rsid w:val="000363C4"/>
    <w:rsid w:val="00037523"/>
    <w:rsid w:val="000375FD"/>
    <w:rsid w:val="00037784"/>
    <w:rsid w:val="00037844"/>
    <w:rsid w:val="000379E4"/>
    <w:rsid w:val="00037CC8"/>
    <w:rsid w:val="000400D4"/>
    <w:rsid w:val="000402F9"/>
    <w:rsid w:val="0004060B"/>
    <w:rsid w:val="000408A4"/>
    <w:rsid w:val="00040EB6"/>
    <w:rsid w:val="00040FE6"/>
    <w:rsid w:val="00041063"/>
    <w:rsid w:val="0004117A"/>
    <w:rsid w:val="00041522"/>
    <w:rsid w:val="000415BE"/>
    <w:rsid w:val="00042EDA"/>
    <w:rsid w:val="000437BD"/>
    <w:rsid w:val="0004382E"/>
    <w:rsid w:val="00043B5E"/>
    <w:rsid w:val="00043B93"/>
    <w:rsid w:val="00043C14"/>
    <w:rsid w:val="00043CA5"/>
    <w:rsid w:val="0004416C"/>
    <w:rsid w:val="00044291"/>
    <w:rsid w:val="000443CD"/>
    <w:rsid w:val="0004445C"/>
    <w:rsid w:val="000444E0"/>
    <w:rsid w:val="00044A41"/>
    <w:rsid w:val="00044CF6"/>
    <w:rsid w:val="00044D4E"/>
    <w:rsid w:val="00045162"/>
    <w:rsid w:val="000457CE"/>
    <w:rsid w:val="00045A91"/>
    <w:rsid w:val="00045B50"/>
    <w:rsid w:val="00045CF6"/>
    <w:rsid w:val="0004653B"/>
    <w:rsid w:val="00046741"/>
    <w:rsid w:val="000468C3"/>
    <w:rsid w:val="00046954"/>
    <w:rsid w:val="00046B52"/>
    <w:rsid w:val="00046D09"/>
    <w:rsid w:val="000477A8"/>
    <w:rsid w:val="00047A71"/>
    <w:rsid w:val="00050452"/>
    <w:rsid w:val="00050531"/>
    <w:rsid w:val="000509BE"/>
    <w:rsid w:val="00050B24"/>
    <w:rsid w:val="00050F7A"/>
    <w:rsid w:val="000519DD"/>
    <w:rsid w:val="00051E92"/>
    <w:rsid w:val="00052033"/>
    <w:rsid w:val="0005210F"/>
    <w:rsid w:val="0005212D"/>
    <w:rsid w:val="00052B10"/>
    <w:rsid w:val="00053163"/>
    <w:rsid w:val="00053435"/>
    <w:rsid w:val="000535F7"/>
    <w:rsid w:val="000538A8"/>
    <w:rsid w:val="00053967"/>
    <w:rsid w:val="00053B81"/>
    <w:rsid w:val="00053E54"/>
    <w:rsid w:val="000542EE"/>
    <w:rsid w:val="000544AB"/>
    <w:rsid w:val="0005451D"/>
    <w:rsid w:val="000547D0"/>
    <w:rsid w:val="000549F2"/>
    <w:rsid w:val="00054AC0"/>
    <w:rsid w:val="00054B21"/>
    <w:rsid w:val="00054CD5"/>
    <w:rsid w:val="00054DAF"/>
    <w:rsid w:val="00054EB7"/>
    <w:rsid w:val="0005517E"/>
    <w:rsid w:val="000551D8"/>
    <w:rsid w:val="000555CB"/>
    <w:rsid w:val="00055867"/>
    <w:rsid w:val="000559DB"/>
    <w:rsid w:val="00055F68"/>
    <w:rsid w:val="0005620A"/>
    <w:rsid w:val="000563AB"/>
    <w:rsid w:val="00056F69"/>
    <w:rsid w:val="00057128"/>
    <w:rsid w:val="0005761F"/>
    <w:rsid w:val="000576E7"/>
    <w:rsid w:val="00057851"/>
    <w:rsid w:val="00057914"/>
    <w:rsid w:val="00057BEA"/>
    <w:rsid w:val="00057F39"/>
    <w:rsid w:val="0006047B"/>
    <w:rsid w:val="00060C10"/>
    <w:rsid w:val="00060C98"/>
    <w:rsid w:val="000610EA"/>
    <w:rsid w:val="00061AB2"/>
    <w:rsid w:val="00061B7A"/>
    <w:rsid w:val="00061C6B"/>
    <w:rsid w:val="00061DB9"/>
    <w:rsid w:val="00061DBC"/>
    <w:rsid w:val="00061E5A"/>
    <w:rsid w:val="00062044"/>
    <w:rsid w:val="0006205E"/>
    <w:rsid w:val="0006205F"/>
    <w:rsid w:val="00062320"/>
    <w:rsid w:val="000627F6"/>
    <w:rsid w:val="0006288E"/>
    <w:rsid w:val="00062A0D"/>
    <w:rsid w:val="00062F43"/>
    <w:rsid w:val="00063450"/>
    <w:rsid w:val="00063BC9"/>
    <w:rsid w:val="00063E12"/>
    <w:rsid w:val="00063F81"/>
    <w:rsid w:val="0006406A"/>
    <w:rsid w:val="0006442F"/>
    <w:rsid w:val="00064546"/>
    <w:rsid w:val="0006469D"/>
    <w:rsid w:val="00064A62"/>
    <w:rsid w:val="00064BF8"/>
    <w:rsid w:val="00064E17"/>
    <w:rsid w:val="00064EAA"/>
    <w:rsid w:val="00064FDF"/>
    <w:rsid w:val="0006517F"/>
    <w:rsid w:val="0006569E"/>
    <w:rsid w:val="000657C9"/>
    <w:rsid w:val="00066000"/>
    <w:rsid w:val="00066151"/>
    <w:rsid w:val="00066684"/>
    <w:rsid w:val="00066C31"/>
    <w:rsid w:val="00066E5C"/>
    <w:rsid w:val="000672A4"/>
    <w:rsid w:val="000674BA"/>
    <w:rsid w:val="000674EF"/>
    <w:rsid w:val="00070146"/>
    <w:rsid w:val="00070176"/>
    <w:rsid w:val="000701D3"/>
    <w:rsid w:val="000703F5"/>
    <w:rsid w:val="00070549"/>
    <w:rsid w:val="00070D11"/>
    <w:rsid w:val="00071265"/>
    <w:rsid w:val="0007147E"/>
    <w:rsid w:val="000714F2"/>
    <w:rsid w:val="000719BD"/>
    <w:rsid w:val="000720C6"/>
    <w:rsid w:val="0007274A"/>
    <w:rsid w:val="00072D25"/>
    <w:rsid w:val="00072F3D"/>
    <w:rsid w:val="000735CE"/>
    <w:rsid w:val="000738FC"/>
    <w:rsid w:val="00073F53"/>
    <w:rsid w:val="00074065"/>
    <w:rsid w:val="000740F6"/>
    <w:rsid w:val="0007412D"/>
    <w:rsid w:val="000742A9"/>
    <w:rsid w:val="000747FB"/>
    <w:rsid w:val="00074A3D"/>
    <w:rsid w:val="00074DA5"/>
    <w:rsid w:val="0007506F"/>
    <w:rsid w:val="000755AE"/>
    <w:rsid w:val="000759F5"/>
    <w:rsid w:val="00075CA8"/>
    <w:rsid w:val="00075E3A"/>
    <w:rsid w:val="00075EB4"/>
    <w:rsid w:val="00076373"/>
    <w:rsid w:val="000765DF"/>
    <w:rsid w:val="00076895"/>
    <w:rsid w:val="00076FD2"/>
    <w:rsid w:val="000771EA"/>
    <w:rsid w:val="00077367"/>
    <w:rsid w:val="00077C83"/>
    <w:rsid w:val="00080DBA"/>
    <w:rsid w:val="00080E5C"/>
    <w:rsid w:val="00080FEF"/>
    <w:rsid w:val="000812BF"/>
    <w:rsid w:val="000815E2"/>
    <w:rsid w:val="00081B98"/>
    <w:rsid w:val="00081BDF"/>
    <w:rsid w:val="00081EF3"/>
    <w:rsid w:val="00082228"/>
    <w:rsid w:val="00082250"/>
    <w:rsid w:val="000823BA"/>
    <w:rsid w:val="0008265E"/>
    <w:rsid w:val="00082A9C"/>
    <w:rsid w:val="00082BE6"/>
    <w:rsid w:val="00082D7D"/>
    <w:rsid w:val="00083479"/>
    <w:rsid w:val="00083832"/>
    <w:rsid w:val="00083A34"/>
    <w:rsid w:val="00083ADD"/>
    <w:rsid w:val="00083F5F"/>
    <w:rsid w:val="000842BF"/>
    <w:rsid w:val="00084579"/>
    <w:rsid w:val="000846B1"/>
    <w:rsid w:val="00084B15"/>
    <w:rsid w:val="00084F02"/>
    <w:rsid w:val="000852CD"/>
    <w:rsid w:val="0008544D"/>
    <w:rsid w:val="00085450"/>
    <w:rsid w:val="000857EB"/>
    <w:rsid w:val="00085A70"/>
    <w:rsid w:val="00085AC2"/>
    <w:rsid w:val="0008609F"/>
    <w:rsid w:val="000862D8"/>
    <w:rsid w:val="00086518"/>
    <w:rsid w:val="00086641"/>
    <w:rsid w:val="0008681D"/>
    <w:rsid w:val="00086893"/>
    <w:rsid w:val="00086D88"/>
    <w:rsid w:val="00086E79"/>
    <w:rsid w:val="00086EA1"/>
    <w:rsid w:val="0008720B"/>
    <w:rsid w:val="00087310"/>
    <w:rsid w:val="00087421"/>
    <w:rsid w:val="00087750"/>
    <w:rsid w:val="000877AC"/>
    <w:rsid w:val="00087D8B"/>
    <w:rsid w:val="00087F94"/>
    <w:rsid w:val="000902EA"/>
    <w:rsid w:val="00090545"/>
    <w:rsid w:val="000906D9"/>
    <w:rsid w:val="00090BB7"/>
    <w:rsid w:val="00090E9C"/>
    <w:rsid w:val="0009102A"/>
    <w:rsid w:val="00091501"/>
    <w:rsid w:val="00091BBD"/>
    <w:rsid w:val="00091EE3"/>
    <w:rsid w:val="00091EF2"/>
    <w:rsid w:val="00092181"/>
    <w:rsid w:val="00092300"/>
    <w:rsid w:val="000927FE"/>
    <w:rsid w:val="0009283C"/>
    <w:rsid w:val="00092B19"/>
    <w:rsid w:val="00092B7E"/>
    <w:rsid w:val="00092D71"/>
    <w:rsid w:val="00092DFC"/>
    <w:rsid w:val="00092E27"/>
    <w:rsid w:val="00092FA0"/>
    <w:rsid w:val="0009351E"/>
    <w:rsid w:val="000937AE"/>
    <w:rsid w:val="000939F6"/>
    <w:rsid w:val="000939F8"/>
    <w:rsid w:val="00093DE6"/>
    <w:rsid w:val="00094360"/>
    <w:rsid w:val="000946AB"/>
    <w:rsid w:val="00094787"/>
    <w:rsid w:val="00094849"/>
    <w:rsid w:val="00094935"/>
    <w:rsid w:val="00094C49"/>
    <w:rsid w:val="0009502B"/>
    <w:rsid w:val="00095165"/>
    <w:rsid w:val="0009546B"/>
    <w:rsid w:val="000958F3"/>
    <w:rsid w:val="00095A94"/>
    <w:rsid w:val="00095B16"/>
    <w:rsid w:val="00095F28"/>
    <w:rsid w:val="00095FE1"/>
    <w:rsid w:val="000962E5"/>
    <w:rsid w:val="0009634E"/>
    <w:rsid w:val="000965CE"/>
    <w:rsid w:val="00096DA5"/>
    <w:rsid w:val="00096E2F"/>
    <w:rsid w:val="00096F04"/>
    <w:rsid w:val="00096FA1"/>
    <w:rsid w:val="0009755A"/>
    <w:rsid w:val="00097783"/>
    <w:rsid w:val="00097902"/>
    <w:rsid w:val="000A02BD"/>
    <w:rsid w:val="000A02E3"/>
    <w:rsid w:val="000A04B0"/>
    <w:rsid w:val="000A0515"/>
    <w:rsid w:val="000A05C5"/>
    <w:rsid w:val="000A07CB"/>
    <w:rsid w:val="000A0891"/>
    <w:rsid w:val="000A112D"/>
    <w:rsid w:val="000A121A"/>
    <w:rsid w:val="000A1B50"/>
    <w:rsid w:val="000A1B85"/>
    <w:rsid w:val="000A20E2"/>
    <w:rsid w:val="000A2410"/>
    <w:rsid w:val="000A26D8"/>
    <w:rsid w:val="000A2A7E"/>
    <w:rsid w:val="000A2E0E"/>
    <w:rsid w:val="000A2FB0"/>
    <w:rsid w:val="000A2FE2"/>
    <w:rsid w:val="000A30F2"/>
    <w:rsid w:val="000A34E0"/>
    <w:rsid w:val="000A358E"/>
    <w:rsid w:val="000A36E5"/>
    <w:rsid w:val="000A37C5"/>
    <w:rsid w:val="000A40F5"/>
    <w:rsid w:val="000A4193"/>
    <w:rsid w:val="000A4CD2"/>
    <w:rsid w:val="000A524C"/>
    <w:rsid w:val="000A5D4E"/>
    <w:rsid w:val="000A5EAA"/>
    <w:rsid w:val="000A60C5"/>
    <w:rsid w:val="000A6310"/>
    <w:rsid w:val="000A63C8"/>
    <w:rsid w:val="000A647E"/>
    <w:rsid w:val="000A6776"/>
    <w:rsid w:val="000A67CF"/>
    <w:rsid w:val="000A6BA8"/>
    <w:rsid w:val="000A6DDA"/>
    <w:rsid w:val="000A6E15"/>
    <w:rsid w:val="000A702E"/>
    <w:rsid w:val="000A70E1"/>
    <w:rsid w:val="000A7133"/>
    <w:rsid w:val="000A7645"/>
    <w:rsid w:val="000A7A03"/>
    <w:rsid w:val="000A7B4C"/>
    <w:rsid w:val="000A7CAE"/>
    <w:rsid w:val="000B0CA3"/>
    <w:rsid w:val="000B0DC4"/>
    <w:rsid w:val="000B100F"/>
    <w:rsid w:val="000B12E5"/>
    <w:rsid w:val="000B14ED"/>
    <w:rsid w:val="000B1566"/>
    <w:rsid w:val="000B1AC9"/>
    <w:rsid w:val="000B1BC5"/>
    <w:rsid w:val="000B21CB"/>
    <w:rsid w:val="000B26D3"/>
    <w:rsid w:val="000B2787"/>
    <w:rsid w:val="000B279C"/>
    <w:rsid w:val="000B2B4C"/>
    <w:rsid w:val="000B31A9"/>
    <w:rsid w:val="000B3752"/>
    <w:rsid w:val="000B379B"/>
    <w:rsid w:val="000B3898"/>
    <w:rsid w:val="000B3E44"/>
    <w:rsid w:val="000B3EFA"/>
    <w:rsid w:val="000B4647"/>
    <w:rsid w:val="000B4707"/>
    <w:rsid w:val="000B47A5"/>
    <w:rsid w:val="000B5297"/>
    <w:rsid w:val="000B5521"/>
    <w:rsid w:val="000B58A0"/>
    <w:rsid w:val="000B5934"/>
    <w:rsid w:val="000B5A63"/>
    <w:rsid w:val="000B5E74"/>
    <w:rsid w:val="000B61BE"/>
    <w:rsid w:val="000B628A"/>
    <w:rsid w:val="000B67E2"/>
    <w:rsid w:val="000B6C28"/>
    <w:rsid w:val="000B6D81"/>
    <w:rsid w:val="000B6D85"/>
    <w:rsid w:val="000B6EEC"/>
    <w:rsid w:val="000B71B2"/>
    <w:rsid w:val="000B71FC"/>
    <w:rsid w:val="000B71FE"/>
    <w:rsid w:val="000B73F7"/>
    <w:rsid w:val="000B798B"/>
    <w:rsid w:val="000B7AE8"/>
    <w:rsid w:val="000B7EDE"/>
    <w:rsid w:val="000C0608"/>
    <w:rsid w:val="000C06B4"/>
    <w:rsid w:val="000C0895"/>
    <w:rsid w:val="000C09F5"/>
    <w:rsid w:val="000C0C03"/>
    <w:rsid w:val="000C1206"/>
    <w:rsid w:val="000C15A3"/>
    <w:rsid w:val="000C1983"/>
    <w:rsid w:val="000C1C54"/>
    <w:rsid w:val="000C1C78"/>
    <w:rsid w:val="000C1CA4"/>
    <w:rsid w:val="000C2409"/>
    <w:rsid w:val="000C296E"/>
    <w:rsid w:val="000C2D6D"/>
    <w:rsid w:val="000C3493"/>
    <w:rsid w:val="000C349B"/>
    <w:rsid w:val="000C38B3"/>
    <w:rsid w:val="000C3AF2"/>
    <w:rsid w:val="000C3C16"/>
    <w:rsid w:val="000C3E03"/>
    <w:rsid w:val="000C406C"/>
    <w:rsid w:val="000C433E"/>
    <w:rsid w:val="000C4454"/>
    <w:rsid w:val="000C461F"/>
    <w:rsid w:val="000C4F67"/>
    <w:rsid w:val="000C5090"/>
    <w:rsid w:val="000C5502"/>
    <w:rsid w:val="000C567D"/>
    <w:rsid w:val="000C56EF"/>
    <w:rsid w:val="000C5A63"/>
    <w:rsid w:val="000C6042"/>
    <w:rsid w:val="000C60F3"/>
    <w:rsid w:val="000C6187"/>
    <w:rsid w:val="000C66F3"/>
    <w:rsid w:val="000C6800"/>
    <w:rsid w:val="000C68A4"/>
    <w:rsid w:val="000C6B5F"/>
    <w:rsid w:val="000C6BF0"/>
    <w:rsid w:val="000C6E4E"/>
    <w:rsid w:val="000C6EFE"/>
    <w:rsid w:val="000C6FB9"/>
    <w:rsid w:val="000C7030"/>
    <w:rsid w:val="000C719A"/>
    <w:rsid w:val="000C726C"/>
    <w:rsid w:val="000C7754"/>
    <w:rsid w:val="000C7929"/>
    <w:rsid w:val="000C79A5"/>
    <w:rsid w:val="000C7D70"/>
    <w:rsid w:val="000C7F38"/>
    <w:rsid w:val="000D0029"/>
    <w:rsid w:val="000D02BA"/>
    <w:rsid w:val="000D0AD2"/>
    <w:rsid w:val="000D0CAD"/>
    <w:rsid w:val="000D11F1"/>
    <w:rsid w:val="000D1323"/>
    <w:rsid w:val="000D1394"/>
    <w:rsid w:val="000D1411"/>
    <w:rsid w:val="000D1801"/>
    <w:rsid w:val="000D1A01"/>
    <w:rsid w:val="000D20BC"/>
    <w:rsid w:val="000D211B"/>
    <w:rsid w:val="000D2152"/>
    <w:rsid w:val="000D225A"/>
    <w:rsid w:val="000D23D5"/>
    <w:rsid w:val="000D29CA"/>
    <w:rsid w:val="000D2C95"/>
    <w:rsid w:val="000D2F11"/>
    <w:rsid w:val="000D335C"/>
    <w:rsid w:val="000D33B1"/>
    <w:rsid w:val="000D3829"/>
    <w:rsid w:val="000D3E1B"/>
    <w:rsid w:val="000D4088"/>
    <w:rsid w:val="000D47B4"/>
    <w:rsid w:val="000D4E15"/>
    <w:rsid w:val="000D50F4"/>
    <w:rsid w:val="000D51AF"/>
    <w:rsid w:val="000D530B"/>
    <w:rsid w:val="000D5DA7"/>
    <w:rsid w:val="000D5E2C"/>
    <w:rsid w:val="000D684F"/>
    <w:rsid w:val="000D7275"/>
    <w:rsid w:val="000D7494"/>
    <w:rsid w:val="000D774B"/>
    <w:rsid w:val="000D783F"/>
    <w:rsid w:val="000D7D13"/>
    <w:rsid w:val="000D7D53"/>
    <w:rsid w:val="000D7DE8"/>
    <w:rsid w:val="000D7EF2"/>
    <w:rsid w:val="000D7FB9"/>
    <w:rsid w:val="000E01F1"/>
    <w:rsid w:val="000E0246"/>
    <w:rsid w:val="000E02A6"/>
    <w:rsid w:val="000E05B4"/>
    <w:rsid w:val="000E072D"/>
    <w:rsid w:val="000E09F7"/>
    <w:rsid w:val="000E0B63"/>
    <w:rsid w:val="000E0BBE"/>
    <w:rsid w:val="000E0E0E"/>
    <w:rsid w:val="000E0FB4"/>
    <w:rsid w:val="000E1282"/>
    <w:rsid w:val="000E13E7"/>
    <w:rsid w:val="000E1AB3"/>
    <w:rsid w:val="000E1B24"/>
    <w:rsid w:val="000E1B27"/>
    <w:rsid w:val="000E1D57"/>
    <w:rsid w:val="000E25F2"/>
    <w:rsid w:val="000E29E1"/>
    <w:rsid w:val="000E2A15"/>
    <w:rsid w:val="000E2B2E"/>
    <w:rsid w:val="000E2FCD"/>
    <w:rsid w:val="000E3468"/>
    <w:rsid w:val="000E3F63"/>
    <w:rsid w:val="000E43C7"/>
    <w:rsid w:val="000E45DB"/>
    <w:rsid w:val="000E46E1"/>
    <w:rsid w:val="000E46E3"/>
    <w:rsid w:val="000E495F"/>
    <w:rsid w:val="000E4BF5"/>
    <w:rsid w:val="000E4F44"/>
    <w:rsid w:val="000E51A3"/>
    <w:rsid w:val="000E5233"/>
    <w:rsid w:val="000E52B6"/>
    <w:rsid w:val="000E52E9"/>
    <w:rsid w:val="000E5344"/>
    <w:rsid w:val="000E5452"/>
    <w:rsid w:val="000E58F9"/>
    <w:rsid w:val="000E5D6F"/>
    <w:rsid w:val="000E61A9"/>
    <w:rsid w:val="000E6421"/>
    <w:rsid w:val="000E654C"/>
    <w:rsid w:val="000E659F"/>
    <w:rsid w:val="000E6746"/>
    <w:rsid w:val="000E67B1"/>
    <w:rsid w:val="000E6C77"/>
    <w:rsid w:val="000E711E"/>
    <w:rsid w:val="000E7138"/>
    <w:rsid w:val="000E719D"/>
    <w:rsid w:val="000E7460"/>
    <w:rsid w:val="000E76F3"/>
    <w:rsid w:val="000E7FA1"/>
    <w:rsid w:val="000F02DB"/>
    <w:rsid w:val="000F0B36"/>
    <w:rsid w:val="000F11BB"/>
    <w:rsid w:val="000F1323"/>
    <w:rsid w:val="000F1571"/>
    <w:rsid w:val="000F1634"/>
    <w:rsid w:val="000F1AEA"/>
    <w:rsid w:val="000F20C3"/>
    <w:rsid w:val="000F2852"/>
    <w:rsid w:val="000F30C9"/>
    <w:rsid w:val="000F33CB"/>
    <w:rsid w:val="000F33E0"/>
    <w:rsid w:val="000F3752"/>
    <w:rsid w:val="000F38E0"/>
    <w:rsid w:val="000F3978"/>
    <w:rsid w:val="000F3D7A"/>
    <w:rsid w:val="000F3D95"/>
    <w:rsid w:val="000F3EC9"/>
    <w:rsid w:val="000F446F"/>
    <w:rsid w:val="000F4507"/>
    <w:rsid w:val="000F46D1"/>
    <w:rsid w:val="000F4C73"/>
    <w:rsid w:val="000F4EA8"/>
    <w:rsid w:val="000F4F14"/>
    <w:rsid w:val="000F4F7A"/>
    <w:rsid w:val="000F5137"/>
    <w:rsid w:val="000F52C8"/>
    <w:rsid w:val="000F552F"/>
    <w:rsid w:val="000F556E"/>
    <w:rsid w:val="000F56DE"/>
    <w:rsid w:val="000F596A"/>
    <w:rsid w:val="000F5AE8"/>
    <w:rsid w:val="000F5DB0"/>
    <w:rsid w:val="000F5FED"/>
    <w:rsid w:val="000F60DE"/>
    <w:rsid w:val="000F61E6"/>
    <w:rsid w:val="000F63D2"/>
    <w:rsid w:val="000F6784"/>
    <w:rsid w:val="000F72ED"/>
    <w:rsid w:val="000F7341"/>
    <w:rsid w:val="000F7380"/>
    <w:rsid w:val="000F764B"/>
    <w:rsid w:val="000F796F"/>
    <w:rsid w:val="0010021B"/>
    <w:rsid w:val="0010042B"/>
    <w:rsid w:val="00100828"/>
    <w:rsid w:val="001009E6"/>
    <w:rsid w:val="00100C8C"/>
    <w:rsid w:val="00100F80"/>
    <w:rsid w:val="00101012"/>
    <w:rsid w:val="00101084"/>
    <w:rsid w:val="001014FF"/>
    <w:rsid w:val="0010152F"/>
    <w:rsid w:val="00101985"/>
    <w:rsid w:val="00101BAE"/>
    <w:rsid w:val="001022ED"/>
    <w:rsid w:val="00102352"/>
    <w:rsid w:val="001024D3"/>
    <w:rsid w:val="001025A0"/>
    <w:rsid w:val="001026B8"/>
    <w:rsid w:val="001026E2"/>
    <w:rsid w:val="00102F82"/>
    <w:rsid w:val="0010301C"/>
    <w:rsid w:val="0010323C"/>
    <w:rsid w:val="001037D8"/>
    <w:rsid w:val="001037F8"/>
    <w:rsid w:val="00103AF0"/>
    <w:rsid w:val="00103B85"/>
    <w:rsid w:val="00103BAF"/>
    <w:rsid w:val="00103D1E"/>
    <w:rsid w:val="001040A5"/>
    <w:rsid w:val="0010456E"/>
    <w:rsid w:val="001045F8"/>
    <w:rsid w:val="001046EE"/>
    <w:rsid w:val="001047DE"/>
    <w:rsid w:val="00104948"/>
    <w:rsid w:val="0010512F"/>
    <w:rsid w:val="001051F5"/>
    <w:rsid w:val="00105696"/>
    <w:rsid w:val="001056DE"/>
    <w:rsid w:val="0010570C"/>
    <w:rsid w:val="0010584F"/>
    <w:rsid w:val="0010662E"/>
    <w:rsid w:val="0010691A"/>
    <w:rsid w:val="00107325"/>
    <w:rsid w:val="00107379"/>
    <w:rsid w:val="0010754D"/>
    <w:rsid w:val="001078DF"/>
    <w:rsid w:val="001078FF"/>
    <w:rsid w:val="00107B1A"/>
    <w:rsid w:val="00107B70"/>
    <w:rsid w:val="0011008C"/>
    <w:rsid w:val="00110116"/>
    <w:rsid w:val="00110177"/>
    <w:rsid w:val="001105B7"/>
    <w:rsid w:val="0011075D"/>
    <w:rsid w:val="0011094B"/>
    <w:rsid w:val="001109E4"/>
    <w:rsid w:val="00110A34"/>
    <w:rsid w:val="00110A87"/>
    <w:rsid w:val="00110BCC"/>
    <w:rsid w:val="00110F7C"/>
    <w:rsid w:val="001118F1"/>
    <w:rsid w:val="00111BAD"/>
    <w:rsid w:val="00111EC4"/>
    <w:rsid w:val="001122F2"/>
    <w:rsid w:val="00112332"/>
    <w:rsid w:val="001123C5"/>
    <w:rsid w:val="001123EF"/>
    <w:rsid w:val="001125AA"/>
    <w:rsid w:val="00112987"/>
    <w:rsid w:val="00112B38"/>
    <w:rsid w:val="00113120"/>
    <w:rsid w:val="001139E5"/>
    <w:rsid w:val="00113A4C"/>
    <w:rsid w:val="00114237"/>
    <w:rsid w:val="0011427A"/>
    <w:rsid w:val="00114514"/>
    <w:rsid w:val="00114D3D"/>
    <w:rsid w:val="001158D6"/>
    <w:rsid w:val="00115A34"/>
    <w:rsid w:val="00115DD0"/>
    <w:rsid w:val="00115F42"/>
    <w:rsid w:val="00116049"/>
    <w:rsid w:val="001161B6"/>
    <w:rsid w:val="00116386"/>
    <w:rsid w:val="001166F6"/>
    <w:rsid w:val="00116919"/>
    <w:rsid w:val="0011695F"/>
    <w:rsid w:val="0011698D"/>
    <w:rsid w:val="00116E44"/>
    <w:rsid w:val="00116FDC"/>
    <w:rsid w:val="001170BD"/>
    <w:rsid w:val="001170F3"/>
    <w:rsid w:val="001174D4"/>
    <w:rsid w:val="001174D8"/>
    <w:rsid w:val="00117566"/>
    <w:rsid w:val="00117575"/>
    <w:rsid w:val="00117651"/>
    <w:rsid w:val="00117867"/>
    <w:rsid w:val="00117969"/>
    <w:rsid w:val="00117F69"/>
    <w:rsid w:val="001202FD"/>
    <w:rsid w:val="00120349"/>
    <w:rsid w:val="00120412"/>
    <w:rsid w:val="001209A8"/>
    <w:rsid w:val="001209A9"/>
    <w:rsid w:val="00120BA6"/>
    <w:rsid w:val="00120BDF"/>
    <w:rsid w:val="00120DE3"/>
    <w:rsid w:val="00120FF8"/>
    <w:rsid w:val="0012111E"/>
    <w:rsid w:val="001211AD"/>
    <w:rsid w:val="001218D3"/>
    <w:rsid w:val="00121EDA"/>
    <w:rsid w:val="001221E7"/>
    <w:rsid w:val="00122394"/>
    <w:rsid w:val="00122863"/>
    <w:rsid w:val="00122FFA"/>
    <w:rsid w:val="0012314B"/>
    <w:rsid w:val="001231A5"/>
    <w:rsid w:val="00123205"/>
    <w:rsid w:val="0012372C"/>
    <w:rsid w:val="00123923"/>
    <w:rsid w:val="001239CE"/>
    <w:rsid w:val="001239F9"/>
    <w:rsid w:val="00123C32"/>
    <w:rsid w:val="00123C3B"/>
    <w:rsid w:val="00123EFC"/>
    <w:rsid w:val="00124011"/>
    <w:rsid w:val="0012415A"/>
    <w:rsid w:val="00124449"/>
    <w:rsid w:val="00124ABF"/>
    <w:rsid w:val="00124E94"/>
    <w:rsid w:val="0012515D"/>
    <w:rsid w:val="0012543C"/>
    <w:rsid w:val="0012551F"/>
    <w:rsid w:val="001257D0"/>
    <w:rsid w:val="00125AD1"/>
    <w:rsid w:val="00126334"/>
    <w:rsid w:val="00126339"/>
    <w:rsid w:val="0012667E"/>
    <w:rsid w:val="00126A5E"/>
    <w:rsid w:val="00126A91"/>
    <w:rsid w:val="00126B9F"/>
    <w:rsid w:val="0012740B"/>
    <w:rsid w:val="00127757"/>
    <w:rsid w:val="001277F8"/>
    <w:rsid w:val="0012786D"/>
    <w:rsid w:val="00127FBC"/>
    <w:rsid w:val="00130125"/>
    <w:rsid w:val="0013016F"/>
    <w:rsid w:val="00130412"/>
    <w:rsid w:val="00130428"/>
    <w:rsid w:val="001307F0"/>
    <w:rsid w:val="001312CE"/>
    <w:rsid w:val="001313C8"/>
    <w:rsid w:val="00131586"/>
    <w:rsid w:val="001320A5"/>
    <w:rsid w:val="00132116"/>
    <w:rsid w:val="0013211C"/>
    <w:rsid w:val="001326ED"/>
    <w:rsid w:val="00132898"/>
    <w:rsid w:val="001328D3"/>
    <w:rsid w:val="001329CC"/>
    <w:rsid w:val="00132AF8"/>
    <w:rsid w:val="00132B4B"/>
    <w:rsid w:val="00132B4F"/>
    <w:rsid w:val="00132C78"/>
    <w:rsid w:val="00132E3E"/>
    <w:rsid w:val="00132F8A"/>
    <w:rsid w:val="00132FE4"/>
    <w:rsid w:val="00133211"/>
    <w:rsid w:val="001334C7"/>
    <w:rsid w:val="00133A85"/>
    <w:rsid w:val="00133AA1"/>
    <w:rsid w:val="00134219"/>
    <w:rsid w:val="0013497B"/>
    <w:rsid w:val="00134A21"/>
    <w:rsid w:val="00134C4D"/>
    <w:rsid w:val="00134DBD"/>
    <w:rsid w:val="00134FB4"/>
    <w:rsid w:val="00135013"/>
    <w:rsid w:val="001350AC"/>
    <w:rsid w:val="00135445"/>
    <w:rsid w:val="001356A1"/>
    <w:rsid w:val="00135963"/>
    <w:rsid w:val="00135C56"/>
    <w:rsid w:val="00135D1D"/>
    <w:rsid w:val="00135DDC"/>
    <w:rsid w:val="00135E4D"/>
    <w:rsid w:val="00135E56"/>
    <w:rsid w:val="00135EBB"/>
    <w:rsid w:val="00136584"/>
    <w:rsid w:val="00136585"/>
    <w:rsid w:val="0013677E"/>
    <w:rsid w:val="00136B48"/>
    <w:rsid w:val="00136D61"/>
    <w:rsid w:val="00137210"/>
    <w:rsid w:val="0013775F"/>
    <w:rsid w:val="0013796F"/>
    <w:rsid w:val="00137A1F"/>
    <w:rsid w:val="00137DBD"/>
    <w:rsid w:val="0014056E"/>
    <w:rsid w:val="00140734"/>
    <w:rsid w:val="001407BD"/>
    <w:rsid w:val="00140ACB"/>
    <w:rsid w:val="00140AD9"/>
    <w:rsid w:val="00140F5C"/>
    <w:rsid w:val="00141092"/>
    <w:rsid w:val="001413E5"/>
    <w:rsid w:val="00141A1C"/>
    <w:rsid w:val="00141DB2"/>
    <w:rsid w:val="00141EF0"/>
    <w:rsid w:val="00142784"/>
    <w:rsid w:val="00142B5C"/>
    <w:rsid w:val="00142BA7"/>
    <w:rsid w:val="00142BE2"/>
    <w:rsid w:val="00142D26"/>
    <w:rsid w:val="00142D7C"/>
    <w:rsid w:val="0014313A"/>
    <w:rsid w:val="001436B0"/>
    <w:rsid w:val="001437D6"/>
    <w:rsid w:val="00144215"/>
    <w:rsid w:val="0014488D"/>
    <w:rsid w:val="00144CBA"/>
    <w:rsid w:val="00144D15"/>
    <w:rsid w:val="0014569B"/>
    <w:rsid w:val="001456F1"/>
    <w:rsid w:val="00145A5E"/>
    <w:rsid w:val="00145EDB"/>
    <w:rsid w:val="00145FB0"/>
    <w:rsid w:val="001462D4"/>
    <w:rsid w:val="00146375"/>
    <w:rsid w:val="00146974"/>
    <w:rsid w:val="00147401"/>
    <w:rsid w:val="001478A7"/>
    <w:rsid w:val="00147B08"/>
    <w:rsid w:val="00147B45"/>
    <w:rsid w:val="00147C89"/>
    <w:rsid w:val="00147F76"/>
    <w:rsid w:val="00150270"/>
    <w:rsid w:val="0015090E"/>
    <w:rsid w:val="00150E59"/>
    <w:rsid w:val="00150E6E"/>
    <w:rsid w:val="00150ED0"/>
    <w:rsid w:val="00151222"/>
    <w:rsid w:val="0015153A"/>
    <w:rsid w:val="0015266C"/>
    <w:rsid w:val="00152B20"/>
    <w:rsid w:val="00152DA1"/>
    <w:rsid w:val="00152FF5"/>
    <w:rsid w:val="001530AA"/>
    <w:rsid w:val="00153136"/>
    <w:rsid w:val="00153384"/>
    <w:rsid w:val="001533B5"/>
    <w:rsid w:val="00153ADE"/>
    <w:rsid w:val="00153BE2"/>
    <w:rsid w:val="00154678"/>
    <w:rsid w:val="001547C8"/>
    <w:rsid w:val="00154A34"/>
    <w:rsid w:val="00154BD2"/>
    <w:rsid w:val="00154BF8"/>
    <w:rsid w:val="00154DCB"/>
    <w:rsid w:val="00154E3F"/>
    <w:rsid w:val="00155294"/>
    <w:rsid w:val="00155971"/>
    <w:rsid w:val="00155BE2"/>
    <w:rsid w:val="00155DA3"/>
    <w:rsid w:val="00155E90"/>
    <w:rsid w:val="00155EBA"/>
    <w:rsid w:val="00155F8F"/>
    <w:rsid w:val="0015635E"/>
    <w:rsid w:val="00156781"/>
    <w:rsid w:val="00156D6E"/>
    <w:rsid w:val="00157007"/>
    <w:rsid w:val="001570F5"/>
    <w:rsid w:val="00157124"/>
    <w:rsid w:val="00157155"/>
    <w:rsid w:val="001574D8"/>
    <w:rsid w:val="00157699"/>
    <w:rsid w:val="0015792A"/>
    <w:rsid w:val="0015796F"/>
    <w:rsid w:val="00157AFE"/>
    <w:rsid w:val="00157BD6"/>
    <w:rsid w:val="00160402"/>
    <w:rsid w:val="00160914"/>
    <w:rsid w:val="001609EF"/>
    <w:rsid w:val="00160A31"/>
    <w:rsid w:val="00160DCB"/>
    <w:rsid w:val="00161198"/>
    <w:rsid w:val="001611C0"/>
    <w:rsid w:val="001614B6"/>
    <w:rsid w:val="00161A7B"/>
    <w:rsid w:val="00161CD7"/>
    <w:rsid w:val="00161E34"/>
    <w:rsid w:val="00162577"/>
    <w:rsid w:val="00162626"/>
    <w:rsid w:val="0016289B"/>
    <w:rsid w:val="00163069"/>
    <w:rsid w:val="001633F9"/>
    <w:rsid w:val="00163401"/>
    <w:rsid w:val="0016393D"/>
    <w:rsid w:val="00163C33"/>
    <w:rsid w:val="00163DD4"/>
    <w:rsid w:val="001644E9"/>
    <w:rsid w:val="001645E2"/>
    <w:rsid w:val="00164901"/>
    <w:rsid w:val="00164AED"/>
    <w:rsid w:val="00164D18"/>
    <w:rsid w:val="00164EAA"/>
    <w:rsid w:val="00164F22"/>
    <w:rsid w:val="0016516A"/>
    <w:rsid w:val="00165569"/>
    <w:rsid w:val="001656F2"/>
    <w:rsid w:val="00165753"/>
    <w:rsid w:val="001658B9"/>
    <w:rsid w:val="00165BCE"/>
    <w:rsid w:val="00165D6B"/>
    <w:rsid w:val="001661FB"/>
    <w:rsid w:val="001662F8"/>
    <w:rsid w:val="001668F2"/>
    <w:rsid w:val="00166ABE"/>
    <w:rsid w:val="00166AC3"/>
    <w:rsid w:val="00166B4C"/>
    <w:rsid w:val="00166BEE"/>
    <w:rsid w:val="00166C96"/>
    <w:rsid w:val="00166F30"/>
    <w:rsid w:val="0016704A"/>
    <w:rsid w:val="001670B8"/>
    <w:rsid w:val="0016712A"/>
    <w:rsid w:val="0016755F"/>
    <w:rsid w:val="00167823"/>
    <w:rsid w:val="00167B8F"/>
    <w:rsid w:val="001701DD"/>
    <w:rsid w:val="0017026D"/>
    <w:rsid w:val="001706A4"/>
    <w:rsid w:val="001709FE"/>
    <w:rsid w:val="00171370"/>
    <w:rsid w:val="00171E62"/>
    <w:rsid w:val="00172454"/>
    <w:rsid w:val="001724CB"/>
    <w:rsid w:val="001725BA"/>
    <w:rsid w:val="0017264C"/>
    <w:rsid w:val="00172720"/>
    <w:rsid w:val="00172C0C"/>
    <w:rsid w:val="00172D6E"/>
    <w:rsid w:val="00172DFB"/>
    <w:rsid w:val="00173497"/>
    <w:rsid w:val="001735DB"/>
    <w:rsid w:val="00173628"/>
    <w:rsid w:val="00173806"/>
    <w:rsid w:val="00173B22"/>
    <w:rsid w:val="00173E19"/>
    <w:rsid w:val="00173F44"/>
    <w:rsid w:val="00174276"/>
    <w:rsid w:val="00174650"/>
    <w:rsid w:val="00174667"/>
    <w:rsid w:val="001748C2"/>
    <w:rsid w:val="00174D0D"/>
    <w:rsid w:val="001751A9"/>
    <w:rsid w:val="0017538B"/>
    <w:rsid w:val="00175797"/>
    <w:rsid w:val="00175A24"/>
    <w:rsid w:val="00175B98"/>
    <w:rsid w:val="00176097"/>
    <w:rsid w:val="00176327"/>
    <w:rsid w:val="0017659A"/>
    <w:rsid w:val="00176B23"/>
    <w:rsid w:val="00176C49"/>
    <w:rsid w:val="00176F75"/>
    <w:rsid w:val="001770A8"/>
    <w:rsid w:val="001770F2"/>
    <w:rsid w:val="001772AE"/>
    <w:rsid w:val="0017763C"/>
    <w:rsid w:val="00177662"/>
    <w:rsid w:val="0017792E"/>
    <w:rsid w:val="001779BC"/>
    <w:rsid w:val="00177F5B"/>
    <w:rsid w:val="00180132"/>
    <w:rsid w:val="00180189"/>
    <w:rsid w:val="0018049E"/>
    <w:rsid w:val="00180802"/>
    <w:rsid w:val="00180B84"/>
    <w:rsid w:val="00180DEA"/>
    <w:rsid w:val="00180E68"/>
    <w:rsid w:val="0018114E"/>
    <w:rsid w:val="0018161C"/>
    <w:rsid w:val="001819E4"/>
    <w:rsid w:val="00181D67"/>
    <w:rsid w:val="001820BE"/>
    <w:rsid w:val="00182514"/>
    <w:rsid w:val="00182654"/>
    <w:rsid w:val="001826C7"/>
    <w:rsid w:val="001828CD"/>
    <w:rsid w:val="00182926"/>
    <w:rsid w:val="00182EE2"/>
    <w:rsid w:val="0018397A"/>
    <w:rsid w:val="001839DB"/>
    <w:rsid w:val="0018436A"/>
    <w:rsid w:val="0018440D"/>
    <w:rsid w:val="00184AF6"/>
    <w:rsid w:val="00184D6B"/>
    <w:rsid w:val="00184DD3"/>
    <w:rsid w:val="00184F13"/>
    <w:rsid w:val="00184FD0"/>
    <w:rsid w:val="00185234"/>
    <w:rsid w:val="0018533B"/>
    <w:rsid w:val="001854C2"/>
    <w:rsid w:val="00185608"/>
    <w:rsid w:val="00185710"/>
    <w:rsid w:val="00185884"/>
    <w:rsid w:val="00185C0B"/>
    <w:rsid w:val="00185D5B"/>
    <w:rsid w:val="00185D68"/>
    <w:rsid w:val="00186043"/>
    <w:rsid w:val="00186073"/>
    <w:rsid w:val="0018623F"/>
    <w:rsid w:val="00186559"/>
    <w:rsid w:val="001869CF"/>
    <w:rsid w:val="00186FE2"/>
    <w:rsid w:val="0018701F"/>
    <w:rsid w:val="00187578"/>
    <w:rsid w:val="00187814"/>
    <w:rsid w:val="00187BBB"/>
    <w:rsid w:val="00187BF6"/>
    <w:rsid w:val="00187D35"/>
    <w:rsid w:val="001903DB"/>
    <w:rsid w:val="00190821"/>
    <w:rsid w:val="001908F8"/>
    <w:rsid w:val="00190A86"/>
    <w:rsid w:val="00191115"/>
    <w:rsid w:val="00191151"/>
    <w:rsid w:val="00191380"/>
    <w:rsid w:val="00191BCA"/>
    <w:rsid w:val="00191D8B"/>
    <w:rsid w:val="00191EAF"/>
    <w:rsid w:val="00191F5A"/>
    <w:rsid w:val="001921AA"/>
    <w:rsid w:val="001923BA"/>
    <w:rsid w:val="001923DF"/>
    <w:rsid w:val="001928FD"/>
    <w:rsid w:val="00192AF4"/>
    <w:rsid w:val="00193116"/>
    <w:rsid w:val="001931B9"/>
    <w:rsid w:val="001931FE"/>
    <w:rsid w:val="001932ED"/>
    <w:rsid w:val="00193385"/>
    <w:rsid w:val="0019346B"/>
    <w:rsid w:val="0019399E"/>
    <w:rsid w:val="00194087"/>
    <w:rsid w:val="0019420D"/>
    <w:rsid w:val="001945F5"/>
    <w:rsid w:val="00194D64"/>
    <w:rsid w:val="00195A49"/>
    <w:rsid w:val="00195B62"/>
    <w:rsid w:val="0019665A"/>
    <w:rsid w:val="001966C0"/>
    <w:rsid w:val="00196770"/>
    <w:rsid w:val="0019697C"/>
    <w:rsid w:val="001973BD"/>
    <w:rsid w:val="0019767C"/>
    <w:rsid w:val="00197A46"/>
    <w:rsid w:val="00197CBA"/>
    <w:rsid w:val="001A0107"/>
    <w:rsid w:val="001A053A"/>
    <w:rsid w:val="001A0594"/>
    <w:rsid w:val="001A05F1"/>
    <w:rsid w:val="001A0911"/>
    <w:rsid w:val="001A0DDF"/>
    <w:rsid w:val="001A1196"/>
    <w:rsid w:val="001A143B"/>
    <w:rsid w:val="001A193F"/>
    <w:rsid w:val="001A195B"/>
    <w:rsid w:val="001A1B26"/>
    <w:rsid w:val="001A1F0B"/>
    <w:rsid w:val="001A21C9"/>
    <w:rsid w:val="001A26DB"/>
    <w:rsid w:val="001A33E9"/>
    <w:rsid w:val="001A3B4E"/>
    <w:rsid w:val="001A3C22"/>
    <w:rsid w:val="001A3D91"/>
    <w:rsid w:val="001A3E00"/>
    <w:rsid w:val="001A3F14"/>
    <w:rsid w:val="001A43FF"/>
    <w:rsid w:val="001A51B6"/>
    <w:rsid w:val="001A526F"/>
    <w:rsid w:val="001A5304"/>
    <w:rsid w:val="001A5456"/>
    <w:rsid w:val="001A5560"/>
    <w:rsid w:val="001A5908"/>
    <w:rsid w:val="001A5A86"/>
    <w:rsid w:val="001A6336"/>
    <w:rsid w:val="001A63CB"/>
    <w:rsid w:val="001A7018"/>
    <w:rsid w:val="001A723D"/>
    <w:rsid w:val="001A79A8"/>
    <w:rsid w:val="001A7DB6"/>
    <w:rsid w:val="001A7E4A"/>
    <w:rsid w:val="001B0377"/>
    <w:rsid w:val="001B0488"/>
    <w:rsid w:val="001B0517"/>
    <w:rsid w:val="001B0AAE"/>
    <w:rsid w:val="001B0B1B"/>
    <w:rsid w:val="001B0D31"/>
    <w:rsid w:val="001B0EEB"/>
    <w:rsid w:val="001B1018"/>
    <w:rsid w:val="001B125E"/>
    <w:rsid w:val="001B12DD"/>
    <w:rsid w:val="001B14DB"/>
    <w:rsid w:val="001B198A"/>
    <w:rsid w:val="001B19EB"/>
    <w:rsid w:val="001B1CBD"/>
    <w:rsid w:val="001B1F17"/>
    <w:rsid w:val="001B2554"/>
    <w:rsid w:val="001B25EA"/>
    <w:rsid w:val="001B2A0E"/>
    <w:rsid w:val="001B300D"/>
    <w:rsid w:val="001B3254"/>
    <w:rsid w:val="001B3461"/>
    <w:rsid w:val="001B38EF"/>
    <w:rsid w:val="001B3994"/>
    <w:rsid w:val="001B3BBE"/>
    <w:rsid w:val="001B424A"/>
    <w:rsid w:val="001B45B5"/>
    <w:rsid w:val="001B4A5E"/>
    <w:rsid w:val="001B4BAE"/>
    <w:rsid w:val="001B4ED3"/>
    <w:rsid w:val="001B52AE"/>
    <w:rsid w:val="001B55CA"/>
    <w:rsid w:val="001B5936"/>
    <w:rsid w:val="001B5CA1"/>
    <w:rsid w:val="001B6191"/>
    <w:rsid w:val="001B639B"/>
    <w:rsid w:val="001B6471"/>
    <w:rsid w:val="001B6CD8"/>
    <w:rsid w:val="001B72E8"/>
    <w:rsid w:val="001B731A"/>
    <w:rsid w:val="001B73CC"/>
    <w:rsid w:val="001B76CA"/>
    <w:rsid w:val="001B7812"/>
    <w:rsid w:val="001B7B15"/>
    <w:rsid w:val="001B7CE7"/>
    <w:rsid w:val="001B7F8F"/>
    <w:rsid w:val="001C00A6"/>
    <w:rsid w:val="001C01AE"/>
    <w:rsid w:val="001C0891"/>
    <w:rsid w:val="001C095C"/>
    <w:rsid w:val="001C0D95"/>
    <w:rsid w:val="001C0DDB"/>
    <w:rsid w:val="001C0E5D"/>
    <w:rsid w:val="001C129E"/>
    <w:rsid w:val="001C1386"/>
    <w:rsid w:val="001C13BA"/>
    <w:rsid w:val="001C18B6"/>
    <w:rsid w:val="001C19CB"/>
    <w:rsid w:val="001C218B"/>
    <w:rsid w:val="001C2239"/>
    <w:rsid w:val="001C23E8"/>
    <w:rsid w:val="001C28A8"/>
    <w:rsid w:val="001C2D1E"/>
    <w:rsid w:val="001C2F5A"/>
    <w:rsid w:val="001C3317"/>
    <w:rsid w:val="001C3351"/>
    <w:rsid w:val="001C37CA"/>
    <w:rsid w:val="001C38C0"/>
    <w:rsid w:val="001C38CE"/>
    <w:rsid w:val="001C3AD8"/>
    <w:rsid w:val="001C3B18"/>
    <w:rsid w:val="001C3B70"/>
    <w:rsid w:val="001C3DA3"/>
    <w:rsid w:val="001C3E2D"/>
    <w:rsid w:val="001C419E"/>
    <w:rsid w:val="001C454C"/>
    <w:rsid w:val="001C46DD"/>
    <w:rsid w:val="001C483D"/>
    <w:rsid w:val="001C4A8D"/>
    <w:rsid w:val="001C4EFF"/>
    <w:rsid w:val="001C51DF"/>
    <w:rsid w:val="001C595D"/>
    <w:rsid w:val="001C59D8"/>
    <w:rsid w:val="001C5C24"/>
    <w:rsid w:val="001C5EA8"/>
    <w:rsid w:val="001C6399"/>
    <w:rsid w:val="001C64A3"/>
    <w:rsid w:val="001C656F"/>
    <w:rsid w:val="001C667D"/>
    <w:rsid w:val="001C6952"/>
    <w:rsid w:val="001C6A09"/>
    <w:rsid w:val="001C6C4C"/>
    <w:rsid w:val="001C6C85"/>
    <w:rsid w:val="001C71F2"/>
    <w:rsid w:val="001C7525"/>
    <w:rsid w:val="001D016B"/>
    <w:rsid w:val="001D0408"/>
    <w:rsid w:val="001D04B4"/>
    <w:rsid w:val="001D05B1"/>
    <w:rsid w:val="001D06E5"/>
    <w:rsid w:val="001D08FB"/>
    <w:rsid w:val="001D0C71"/>
    <w:rsid w:val="001D0F84"/>
    <w:rsid w:val="001D11EB"/>
    <w:rsid w:val="001D1287"/>
    <w:rsid w:val="001D12F4"/>
    <w:rsid w:val="001D17CF"/>
    <w:rsid w:val="001D184F"/>
    <w:rsid w:val="001D195E"/>
    <w:rsid w:val="001D208E"/>
    <w:rsid w:val="001D2205"/>
    <w:rsid w:val="001D24A5"/>
    <w:rsid w:val="001D24E1"/>
    <w:rsid w:val="001D2592"/>
    <w:rsid w:val="001D2751"/>
    <w:rsid w:val="001D28AE"/>
    <w:rsid w:val="001D2EA6"/>
    <w:rsid w:val="001D2F71"/>
    <w:rsid w:val="001D2F8A"/>
    <w:rsid w:val="001D302C"/>
    <w:rsid w:val="001D3294"/>
    <w:rsid w:val="001D339D"/>
    <w:rsid w:val="001D357C"/>
    <w:rsid w:val="001D3B52"/>
    <w:rsid w:val="001D3C23"/>
    <w:rsid w:val="001D4044"/>
    <w:rsid w:val="001D4399"/>
    <w:rsid w:val="001D43E7"/>
    <w:rsid w:val="001D449E"/>
    <w:rsid w:val="001D459D"/>
    <w:rsid w:val="001D4732"/>
    <w:rsid w:val="001D5105"/>
    <w:rsid w:val="001D5562"/>
    <w:rsid w:val="001D56F2"/>
    <w:rsid w:val="001D58B0"/>
    <w:rsid w:val="001D59F0"/>
    <w:rsid w:val="001D5B95"/>
    <w:rsid w:val="001D5E72"/>
    <w:rsid w:val="001D5FDC"/>
    <w:rsid w:val="001D644A"/>
    <w:rsid w:val="001D6562"/>
    <w:rsid w:val="001D6615"/>
    <w:rsid w:val="001D679C"/>
    <w:rsid w:val="001D6955"/>
    <w:rsid w:val="001D69EA"/>
    <w:rsid w:val="001D6BCF"/>
    <w:rsid w:val="001D6C4D"/>
    <w:rsid w:val="001D6D1F"/>
    <w:rsid w:val="001D6D34"/>
    <w:rsid w:val="001D72FF"/>
    <w:rsid w:val="001D73E3"/>
    <w:rsid w:val="001D74DE"/>
    <w:rsid w:val="001D7791"/>
    <w:rsid w:val="001D7B52"/>
    <w:rsid w:val="001D7E30"/>
    <w:rsid w:val="001E0181"/>
    <w:rsid w:val="001E07F7"/>
    <w:rsid w:val="001E09F7"/>
    <w:rsid w:val="001E0A36"/>
    <w:rsid w:val="001E0B77"/>
    <w:rsid w:val="001E1333"/>
    <w:rsid w:val="001E1397"/>
    <w:rsid w:val="001E1C31"/>
    <w:rsid w:val="001E1E23"/>
    <w:rsid w:val="001E216F"/>
    <w:rsid w:val="001E2263"/>
    <w:rsid w:val="001E228B"/>
    <w:rsid w:val="001E2405"/>
    <w:rsid w:val="001E249C"/>
    <w:rsid w:val="001E2786"/>
    <w:rsid w:val="001E2C7D"/>
    <w:rsid w:val="001E3208"/>
    <w:rsid w:val="001E384A"/>
    <w:rsid w:val="001E3907"/>
    <w:rsid w:val="001E3B6E"/>
    <w:rsid w:val="001E3C01"/>
    <w:rsid w:val="001E3DE9"/>
    <w:rsid w:val="001E41AD"/>
    <w:rsid w:val="001E424C"/>
    <w:rsid w:val="001E461D"/>
    <w:rsid w:val="001E4AA3"/>
    <w:rsid w:val="001E5193"/>
    <w:rsid w:val="001E5915"/>
    <w:rsid w:val="001E5D48"/>
    <w:rsid w:val="001E5F5E"/>
    <w:rsid w:val="001E6579"/>
    <w:rsid w:val="001E6ACA"/>
    <w:rsid w:val="001E6C9E"/>
    <w:rsid w:val="001E6E8B"/>
    <w:rsid w:val="001E6EF6"/>
    <w:rsid w:val="001E7295"/>
    <w:rsid w:val="001E7541"/>
    <w:rsid w:val="001E7C61"/>
    <w:rsid w:val="001E7D52"/>
    <w:rsid w:val="001E7E65"/>
    <w:rsid w:val="001E7EB6"/>
    <w:rsid w:val="001F02C3"/>
    <w:rsid w:val="001F0C6E"/>
    <w:rsid w:val="001F0E78"/>
    <w:rsid w:val="001F19C4"/>
    <w:rsid w:val="001F1B1E"/>
    <w:rsid w:val="001F1B90"/>
    <w:rsid w:val="001F1D86"/>
    <w:rsid w:val="001F20FD"/>
    <w:rsid w:val="001F23FD"/>
    <w:rsid w:val="001F2A88"/>
    <w:rsid w:val="001F2BF2"/>
    <w:rsid w:val="001F2E06"/>
    <w:rsid w:val="001F2F63"/>
    <w:rsid w:val="001F2F8A"/>
    <w:rsid w:val="001F3328"/>
    <w:rsid w:val="001F350C"/>
    <w:rsid w:val="001F370B"/>
    <w:rsid w:val="001F3B26"/>
    <w:rsid w:val="001F40F7"/>
    <w:rsid w:val="001F413B"/>
    <w:rsid w:val="001F4325"/>
    <w:rsid w:val="001F43AB"/>
    <w:rsid w:val="001F4442"/>
    <w:rsid w:val="001F444B"/>
    <w:rsid w:val="001F459B"/>
    <w:rsid w:val="001F471E"/>
    <w:rsid w:val="001F4AA1"/>
    <w:rsid w:val="001F4B77"/>
    <w:rsid w:val="001F4D69"/>
    <w:rsid w:val="001F4E2B"/>
    <w:rsid w:val="001F5200"/>
    <w:rsid w:val="001F53B5"/>
    <w:rsid w:val="001F56A9"/>
    <w:rsid w:val="001F5B3A"/>
    <w:rsid w:val="001F5FA9"/>
    <w:rsid w:val="001F601C"/>
    <w:rsid w:val="001F60E8"/>
    <w:rsid w:val="001F6675"/>
    <w:rsid w:val="001F67A5"/>
    <w:rsid w:val="001F6807"/>
    <w:rsid w:val="001F68CB"/>
    <w:rsid w:val="001F700A"/>
    <w:rsid w:val="001F746E"/>
    <w:rsid w:val="001F7512"/>
    <w:rsid w:val="001F7830"/>
    <w:rsid w:val="001F78DC"/>
    <w:rsid w:val="001F78F3"/>
    <w:rsid w:val="001F79F4"/>
    <w:rsid w:val="001F7DAE"/>
    <w:rsid w:val="001F7EC8"/>
    <w:rsid w:val="002001F7"/>
    <w:rsid w:val="002006C7"/>
    <w:rsid w:val="00200900"/>
    <w:rsid w:val="00201262"/>
    <w:rsid w:val="002012A0"/>
    <w:rsid w:val="002019D0"/>
    <w:rsid w:val="00201AD4"/>
    <w:rsid w:val="00201E1B"/>
    <w:rsid w:val="00201F0B"/>
    <w:rsid w:val="002020EB"/>
    <w:rsid w:val="0020255D"/>
    <w:rsid w:val="00202827"/>
    <w:rsid w:val="0020295C"/>
    <w:rsid w:val="00202A8C"/>
    <w:rsid w:val="00202BB0"/>
    <w:rsid w:val="00202C56"/>
    <w:rsid w:val="00202ECA"/>
    <w:rsid w:val="00203841"/>
    <w:rsid w:val="0020389B"/>
    <w:rsid w:val="002038AA"/>
    <w:rsid w:val="002039E9"/>
    <w:rsid w:val="00203AA2"/>
    <w:rsid w:val="00204859"/>
    <w:rsid w:val="0020509A"/>
    <w:rsid w:val="00205454"/>
    <w:rsid w:val="0020559A"/>
    <w:rsid w:val="002055CA"/>
    <w:rsid w:val="00205AD3"/>
    <w:rsid w:val="00205DE6"/>
    <w:rsid w:val="00205EAD"/>
    <w:rsid w:val="002064C9"/>
    <w:rsid w:val="00206A3E"/>
    <w:rsid w:val="00206ABE"/>
    <w:rsid w:val="00206AD1"/>
    <w:rsid w:val="00206FB0"/>
    <w:rsid w:val="002078E2"/>
    <w:rsid w:val="002079FE"/>
    <w:rsid w:val="00210263"/>
    <w:rsid w:val="002102E6"/>
    <w:rsid w:val="002102E8"/>
    <w:rsid w:val="0021056D"/>
    <w:rsid w:val="002108B1"/>
    <w:rsid w:val="00210B6A"/>
    <w:rsid w:val="00210CEF"/>
    <w:rsid w:val="00210D16"/>
    <w:rsid w:val="00211024"/>
    <w:rsid w:val="002110CF"/>
    <w:rsid w:val="002114A7"/>
    <w:rsid w:val="002115F0"/>
    <w:rsid w:val="00211942"/>
    <w:rsid w:val="00211A3D"/>
    <w:rsid w:val="00211C8C"/>
    <w:rsid w:val="00212281"/>
    <w:rsid w:val="00212643"/>
    <w:rsid w:val="00212872"/>
    <w:rsid w:val="00212C9B"/>
    <w:rsid w:val="00212FA1"/>
    <w:rsid w:val="002139BE"/>
    <w:rsid w:val="00213ACC"/>
    <w:rsid w:val="00213BED"/>
    <w:rsid w:val="0021410E"/>
    <w:rsid w:val="00214205"/>
    <w:rsid w:val="00214AB1"/>
    <w:rsid w:val="00214ADD"/>
    <w:rsid w:val="00214C08"/>
    <w:rsid w:val="00214DB5"/>
    <w:rsid w:val="002150DC"/>
    <w:rsid w:val="0021519E"/>
    <w:rsid w:val="0021579A"/>
    <w:rsid w:val="0021588A"/>
    <w:rsid w:val="00215E49"/>
    <w:rsid w:val="002160FA"/>
    <w:rsid w:val="002161C6"/>
    <w:rsid w:val="0021631B"/>
    <w:rsid w:val="002167D6"/>
    <w:rsid w:val="00216C33"/>
    <w:rsid w:val="00216CC4"/>
    <w:rsid w:val="00217123"/>
    <w:rsid w:val="00217478"/>
    <w:rsid w:val="0021763C"/>
    <w:rsid w:val="00217D85"/>
    <w:rsid w:val="00217F82"/>
    <w:rsid w:val="00220172"/>
    <w:rsid w:val="00220242"/>
    <w:rsid w:val="0022024A"/>
    <w:rsid w:val="00220931"/>
    <w:rsid w:val="00220991"/>
    <w:rsid w:val="0022099C"/>
    <w:rsid w:val="00221094"/>
    <w:rsid w:val="002211CB"/>
    <w:rsid w:val="002211E4"/>
    <w:rsid w:val="002213E0"/>
    <w:rsid w:val="00221DC8"/>
    <w:rsid w:val="00221DE9"/>
    <w:rsid w:val="00221E37"/>
    <w:rsid w:val="002220E0"/>
    <w:rsid w:val="0022218A"/>
    <w:rsid w:val="00222319"/>
    <w:rsid w:val="002224E2"/>
    <w:rsid w:val="00222B49"/>
    <w:rsid w:val="00222E7A"/>
    <w:rsid w:val="002234D1"/>
    <w:rsid w:val="002237BB"/>
    <w:rsid w:val="0022405C"/>
    <w:rsid w:val="0022410B"/>
    <w:rsid w:val="00224180"/>
    <w:rsid w:val="00224C03"/>
    <w:rsid w:val="00224C0F"/>
    <w:rsid w:val="0022534C"/>
    <w:rsid w:val="00225572"/>
    <w:rsid w:val="00225594"/>
    <w:rsid w:val="00225A41"/>
    <w:rsid w:val="00225BDC"/>
    <w:rsid w:val="00226034"/>
    <w:rsid w:val="0022615A"/>
    <w:rsid w:val="002262A1"/>
    <w:rsid w:val="002268BD"/>
    <w:rsid w:val="0022702F"/>
    <w:rsid w:val="00227229"/>
    <w:rsid w:val="002275AC"/>
    <w:rsid w:val="0022793F"/>
    <w:rsid w:val="00227A70"/>
    <w:rsid w:val="002300D4"/>
    <w:rsid w:val="002307D5"/>
    <w:rsid w:val="00230C18"/>
    <w:rsid w:val="00231069"/>
    <w:rsid w:val="0023155A"/>
    <w:rsid w:val="00231589"/>
    <w:rsid w:val="00231694"/>
    <w:rsid w:val="00231792"/>
    <w:rsid w:val="00232020"/>
    <w:rsid w:val="002326C2"/>
    <w:rsid w:val="002326D4"/>
    <w:rsid w:val="002328F7"/>
    <w:rsid w:val="00232BFF"/>
    <w:rsid w:val="00232ECB"/>
    <w:rsid w:val="002335AA"/>
    <w:rsid w:val="00233CEA"/>
    <w:rsid w:val="00233DC2"/>
    <w:rsid w:val="00234025"/>
    <w:rsid w:val="0023406F"/>
    <w:rsid w:val="00234336"/>
    <w:rsid w:val="00234707"/>
    <w:rsid w:val="00234739"/>
    <w:rsid w:val="00234935"/>
    <w:rsid w:val="0023494D"/>
    <w:rsid w:val="0023498C"/>
    <w:rsid w:val="002349A0"/>
    <w:rsid w:val="00234ACD"/>
    <w:rsid w:val="00234D47"/>
    <w:rsid w:val="002357DF"/>
    <w:rsid w:val="00235B95"/>
    <w:rsid w:val="00235BFC"/>
    <w:rsid w:val="00236138"/>
    <w:rsid w:val="002363CE"/>
    <w:rsid w:val="0023641B"/>
    <w:rsid w:val="0023656F"/>
    <w:rsid w:val="002366ED"/>
    <w:rsid w:val="00236715"/>
    <w:rsid w:val="002367CD"/>
    <w:rsid w:val="00236BB1"/>
    <w:rsid w:val="00236EFC"/>
    <w:rsid w:val="002372B3"/>
    <w:rsid w:val="0023741A"/>
    <w:rsid w:val="0023747E"/>
    <w:rsid w:val="0023794F"/>
    <w:rsid w:val="00237B21"/>
    <w:rsid w:val="00237C7B"/>
    <w:rsid w:val="0024012C"/>
    <w:rsid w:val="002401FB"/>
    <w:rsid w:val="0024086C"/>
    <w:rsid w:val="00240942"/>
    <w:rsid w:val="00240AC1"/>
    <w:rsid w:val="00240DFD"/>
    <w:rsid w:val="002418B5"/>
    <w:rsid w:val="00241CE9"/>
    <w:rsid w:val="00241FB4"/>
    <w:rsid w:val="00242176"/>
    <w:rsid w:val="002428A7"/>
    <w:rsid w:val="00242967"/>
    <w:rsid w:val="00243D69"/>
    <w:rsid w:val="00244144"/>
    <w:rsid w:val="0024424C"/>
    <w:rsid w:val="00244CCC"/>
    <w:rsid w:val="00244E9A"/>
    <w:rsid w:val="0024527E"/>
    <w:rsid w:val="00245327"/>
    <w:rsid w:val="00245734"/>
    <w:rsid w:val="0024582B"/>
    <w:rsid w:val="0024599C"/>
    <w:rsid w:val="00245A9E"/>
    <w:rsid w:val="00245C92"/>
    <w:rsid w:val="0024698A"/>
    <w:rsid w:val="00246AF7"/>
    <w:rsid w:val="00246B91"/>
    <w:rsid w:val="002471C0"/>
    <w:rsid w:val="00247333"/>
    <w:rsid w:val="002473A3"/>
    <w:rsid w:val="00247696"/>
    <w:rsid w:val="0024771F"/>
    <w:rsid w:val="002477D6"/>
    <w:rsid w:val="00250492"/>
    <w:rsid w:val="002504E1"/>
    <w:rsid w:val="002507C8"/>
    <w:rsid w:val="00250845"/>
    <w:rsid w:val="00250ABD"/>
    <w:rsid w:val="00250F48"/>
    <w:rsid w:val="00251460"/>
    <w:rsid w:val="002514C8"/>
    <w:rsid w:val="00251843"/>
    <w:rsid w:val="00251AA2"/>
    <w:rsid w:val="002520FA"/>
    <w:rsid w:val="0025226A"/>
    <w:rsid w:val="0025231A"/>
    <w:rsid w:val="00252448"/>
    <w:rsid w:val="0025274E"/>
    <w:rsid w:val="002529C5"/>
    <w:rsid w:val="00252BC3"/>
    <w:rsid w:val="00252EC5"/>
    <w:rsid w:val="0025382D"/>
    <w:rsid w:val="0025388F"/>
    <w:rsid w:val="002538D9"/>
    <w:rsid w:val="00253C2C"/>
    <w:rsid w:val="00253D23"/>
    <w:rsid w:val="00253D97"/>
    <w:rsid w:val="002542A1"/>
    <w:rsid w:val="0025438D"/>
    <w:rsid w:val="00254818"/>
    <w:rsid w:val="002549E1"/>
    <w:rsid w:val="00254A63"/>
    <w:rsid w:val="00255267"/>
    <w:rsid w:val="00255283"/>
    <w:rsid w:val="002554EA"/>
    <w:rsid w:val="00256132"/>
    <w:rsid w:val="00256301"/>
    <w:rsid w:val="002563F4"/>
    <w:rsid w:val="002564B0"/>
    <w:rsid w:val="00256F20"/>
    <w:rsid w:val="00257041"/>
    <w:rsid w:val="00257C39"/>
    <w:rsid w:val="00257C86"/>
    <w:rsid w:val="00257E61"/>
    <w:rsid w:val="00260014"/>
    <w:rsid w:val="002600E2"/>
    <w:rsid w:val="00261040"/>
    <w:rsid w:val="002615D4"/>
    <w:rsid w:val="002617D1"/>
    <w:rsid w:val="00261BAF"/>
    <w:rsid w:val="00262773"/>
    <w:rsid w:val="002627A5"/>
    <w:rsid w:val="002629A4"/>
    <w:rsid w:val="00262AF2"/>
    <w:rsid w:val="00262EB1"/>
    <w:rsid w:val="00262F91"/>
    <w:rsid w:val="00262F9F"/>
    <w:rsid w:val="00263A63"/>
    <w:rsid w:val="00263DCA"/>
    <w:rsid w:val="002640BE"/>
    <w:rsid w:val="002642C7"/>
    <w:rsid w:val="00264301"/>
    <w:rsid w:val="00264434"/>
    <w:rsid w:val="00264471"/>
    <w:rsid w:val="002644B9"/>
    <w:rsid w:val="002647C6"/>
    <w:rsid w:val="00264955"/>
    <w:rsid w:val="00264ABB"/>
    <w:rsid w:val="002653E9"/>
    <w:rsid w:val="00265E45"/>
    <w:rsid w:val="00266298"/>
    <w:rsid w:val="002666BA"/>
    <w:rsid w:val="00266A8F"/>
    <w:rsid w:val="00266CB4"/>
    <w:rsid w:val="00267602"/>
    <w:rsid w:val="00267780"/>
    <w:rsid w:val="00267AB2"/>
    <w:rsid w:val="00267D60"/>
    <w:rsid w:val="0027004D"/>
    <w:rsid w:val="00270277"/>
    <w:rsid w:val="0027037A"/>
    <w:rsid w:val="0027042E"/>
    <w:rsid w:val="00270A58"/>
    <w:rsid w:val="0027139B"/>
    <w:rsid w:val="00271555"/>
    <w:rsid w:val="002715A6"/>
    <w:rsid w:val="0027197F"/>
    <w:rsid w:val="00271A3E"/>
    <w:rsid w:val="00271DD6"/>
    <w:rsid w:val="00271E4A"/>
    <w:rsid w:val="0027218B"/>
    <w:rsid w:val="0027296B"/>
    <w:rsid w:val="0027308B"/>
    <w:rsid w:val="002730CA"/>
    <w:rsid w:val="002731AA"/>
    <w:rsid w:val="002732FD"/>
    <w:rsid w:val="00273389"/>
    <w:rsid w:val="0027354F"/>
    <w:rsid w:val="002735A9"/>
    <w:rsid w:val="00273605"/>
    <w:rsid w:val="00273AC2"/>
    <w:rsid w:val="00273D96"/>
    <w:rsid w:val="0027434D"/>
    <w:rsid w:val="002743F1"/>
    <w:rsid w:val="00274879"/>
    <w:rsid w:val="00274898"/>
    <w:rsid w:val="00274FAB"/>
    <w:rsid w:val="0027521D"/>
    <w:rsid w:val="00275558"/>
    <w:rsid w:val="0027565E"/>
    <w:rsid w:val="002758A5"/>
    <w:rsid w:val="00275969"/>
    <w:rsid w:val="00275A06"/>
    <w:rsid w:val="00275D6B"/>
    <w:rsid w:val="00275FE2"/>
    <w:rsid w:val="00276135"/>
    <w:rsid w:val="0027666A"/>
    <w:rsid w:val="00276935"/>
    <w:rsid w:val="00276A4E"/>
    <w:rsid w:val="00276A7B"/>
    <w:rsid w:val="0027714A"/>
    <w:rsid w:val="002777F7"/>
    <w:rsid w:val="00277815"/>
    <w:rsid w:val="002778EB"/>
    <w:rsid w:val="00277B55"/>
    <w:rsid w:val="00277BDC"/>
    <w:rsid w:val="00277D01"/>
    <w:rsid w:val="00277EF9"/>
    <w:rsid w:val="00280145"/>
    <w:rsid w:val="002806BD"/>
    <w:rsid w:val="00280E69"/>
    <w:rsid w:val="00280FBE"/>
    <w:rsid w:val="00281179"/>
    <w:rsid w:val="002811C0"/>
    <w:rsid w:val="002811E5"/>
    <w:rsid w:val="00281224"/>
    <w:rsid w:val="00281314"/>
    <w:rsid w:val="0028151B"/>
    <w:rsid w:val="0028174D"/>
    <w:rsid w:val="00281D17"/>
    <w:rsid w:val="00281DC6"/>
    <w:rsid w:val="002820AD"/>
    <w:rsid w:val="00282346"/>
    <w:rsid w:val="00282C31"/>
    <w:rsid w:val="00282D94"/>
    <w:rsid w:val="00283353"/>
    <w:rsid w:val="00283626"/>
    <w:rsid w:val="00283C99"/>
    <w:rsid w:val="00283D5D"/>
    <w:rsid w:val="00284858"/>
    <w:rsid w:val="00284B03"/>
    <w:rsid w:val="00284BB4"/>
    <w:rsid w:val="00284DA7"/>
    <w:rsid w:val="0028511A"/>
    <w:rsid w:val="002852E0"/>
    <w:rsid w:val="0028534F"/>
    <w:rsid w:val="002855E5"/>
    <w:rsid w:val="00285889"/>
    <w:rsid w:val="00285B65"/>
    <w:rsid w:val="00286075"/>
    <w:rsid w:val="002862AA"/>
    <w:rsid w:val="0028666B"/>
    <w:rsid w:val="002869F9"/>
    <w:rsid w:val="00286AAF"/>
    <w:rsid w:val="00286B11"/>
    <w:rsid w:val="00286EBA"/>
    <w:rsid w:val="002870A6"/>
    <w:rsid w:val="002870C2"/>
    <w:rsid w:val="00287195"/>
    <w:rsid w:val="00287282"/>
    <w:rsid w:val="00287363"/>
    <w:rsid w:val="0028783D"/>
    <w:rsid w:val="0028798A"/>
    <w:rsid w:val="00287BB9"/>
    <w:rsid w:val="00287D38"/>
    <w:rsid w:val="002901C7"/>
    <w:rsid w:val="0029055A"/>
    <w:rsid w:val="00290600"/>
    <w:rsid w:val="00290C5F"/>
    <w:rsid w:val="00291AD1"/>
    <w:rsid w:val="00291ADC"/>
    <w:rsid w:val="00291FA1"/>
    <w:rsid w:val="00292382"/>
    <w:rsid w:val="002924C9"/>
    <w:rsid w:val="00292E23"/>
    <w:rsid w:val="00293054"/>
    <w:rsid w:val="0029326C"/>
    <w:rsid w:val="00293507"/>
    <w:rsid w:val="002938FE"/>
    <w:rsid w:val="00293BD0"/>
    <w:rsid w:val="00293DD3"/>
    <w:rsid w:val="00294156"/>
    <w:rsid w:val="002945F1"/>
    <w:rsid w:val="0029461F"/>
    <w:rsid w:val="0029475B"/>
    <w:rsid w:val="002947EF"/>
    <w:rsid w:val="00294CEB"/>
    <w:rsid w:val="00294D75"/>
    <w:rsid w:val="00295204"/>
    <w:rsid w:val="002954D3"/>
    <w:rsid w:val="00295BE7"/>
    <w:rsid w:val="00296118"/>
    <w:rsid w:val="0029611F"/>
    <w:rsid w:val="0029616A"/>
    <w:rsid w:val="002961D4"/>
    <w:rsid w:val="002962C8"/>
    <w:rsid w:val="00296646"/>
    <w:rsid w:val="002967F3"/>
    <w:rsid w:val="002969F0"/>
    <w:rsid w:val="00296AEF"/>
    <w:rsid w:val="0029765C"/>
    <w:rsid w:val="00297B56"/>
    <w:rsid w:val="00297C4D"/>
    <w:rsid w:val="00297D3B"/>
    <w:rsid w:val="002A037F"/>
    <w:rsid w:val="002A066E"/>
    <w:rsid w:val="002A0693"/>
    <w:rsid w:val="002A0A92"/>
    <w:rsid w:val="002A0C99"/>
    <w:rsid w:val="002A0CFD"/>
    <w:rsid w:val="002A0E70"/>
    <w:rsid w:val="002A1219"/>
    <w:rsid w:val="002A1D70"/>
    <w:rsid w:val="002A1F68"/>
    <w:rsid w:val="002A2021"/>
    <w:rsid w:val="002A2282"/>
    <w:rsid w:val="002A246A"/>
    <w:rsid w:val="002A2523"/>
    <w:rsid w:val="002A2BF6"/>
    <w:rsid w:val="002A2C74"/>
    <w:rsid w:val="002A2F16"/>
    <w:rsid w:val="002A32D0"/>
    <w:rsid w:val="002A34E8"/>
    <w:rsid w:val="002A379E"/>
    <w:rsid w:val="002A3971"/>
    <w:rsid w:val="002A40DE"/>
    <w:rsid w:val="002A43A2"/>
    <w:rsid w:val="002A44B6"/>
    <w:rsid w:val="002A44EA"/>
    <w:rsid w:val="002A4905"/>
    <w:rsid w:val="002A4A9A"/>
    <w:rsid w:val="002A4B55"/>
    <w:rsid w:val="002A4CCA"/>
    <w:rsid w:val="002A51EB"/>
    <w:rsid w:val="002A525B"/>
    <w:rsid w:val="002A5CAE"/>
    <w:rsid w:val="002A61AD"/>
    <w:rsid w:val="002A6701"/>
    <w:rsid w:val="002A6FBE"/>
    <w:rsid w:val="002A7034"/>
    <w:rsid w:val="002A732E"/>
    <w:rsid w:val="002A77A5"/>
    <w:rsid w:val="002A7908"/>
    <w:rsid w:val="002A7944"/>
    <w:rsid w:val="002A7C53"/>
    <w:rsid w:val="002B07CF"/>
    <w:rsid w:val="002B0CF4"/>
    <w:rsid w:val="002B0EC0"/>
    <w:rsid w:val="002B1063"/>
    <w:rsid w:val="002B1131"/>
    <w:rsid w:val="002B1B8E"/>
    <w:rsid w:val="002B1D13"/>
    <w:rsid w:val="002B21C8"/>
    <w:rsid w:val="002B21D7"/>
    <w:rsid w:val="002B2487"/>
    <w:rsid w:val="002B24B8"/>
    <w:rsid w:val="002B2819"/>
    <w:rsid w:val="002B2C94"/>
    <w:rsid w:val="002B2F4C"/>
    <w:rsid w:val="002B2FCE"/>
    <w:rsid w:val="002B35F9"/>
    <w:rsid w:val="002B38ED"/>
    <w:rsid w:val="002B3CB4"/>
    <w:rsid w:val="002B46CF"/>
    <w:rsid w:val="002B47DA"/>
    <w:rsid w:val="002B4849"/>
    <w:rsid w:val="002B4A69"/>
    <w:rsid w:val="002B4C86"/>
    <w:rsid w:val="002B4E0A"/>
    <w:rsid w:val="002B5301"/>
    <w:rsid w:val="002B536A"/>
    <w:rsid w:val="002B542A"/>
    <w:rsid w:val="002B5452"/>
    <w:rsid w:val="002B54CA"/>
    <w:rsid w:val="002B5877"/>
    <w:rsid w:val="002B5EEC"/>
    <w:rsid w:val="002B5FD5"/>
    <w:rsid w:val="002B62A3"/>
    <w:rsid w:val="002B62C8"/>
    <w:rsid w:val="002B64D4"/>
    <w:rsid w:val="002B654B"/>
    <w:rsid w:val="002B6A4C"/>
    <w:rsid w:val="002B6CD3"/>
    <w:rsid w:val="002B6D2D"/>
    <w:rsid w:val="002B70A4"/>
    <w:rsid w:val="002B70C5"/>
    <w:rsid w:val="002B7184"/>
    <w:rsid w:val="002B71EA"/>
    <w:rsid w:val="002B739D"/>
    <w:rsid w:val="002B766D"/>
    <w:rsid w:val="002B77B6"/>
    <w:rsid w:val="002B781B"/>
    <w:rsid w:val="002C0131"/>
    <w:rsid w:val="002C0403"/>
    <w:rsid w:val="002C0596"/>
    <w:rsid w:val="002C063E"/>
    <w:rsid w:val="002C06E3"/>
    <w:rsid w:val="002C072A"/>
    <w:rsid w:val="002C097A"/>
    <w:rsid w:val="002C0BCD"/>
    <w:rsid w:val="002C0BD8"/>
    <w:rsid w:val="002C1523"/>
    <w:rsid w:val="002C17A4"/>
    <w:rsid w:val="002C1A69"/>
    <w:rsid w:val="002C1AE5"/>
    <w:rsid w:val="002C1FF9"/>
    <w:rsid w:val="002C20C2"/>
    <w:rsid w:val="002C20FC"/>
    <w:rsid w:val="002C2119"/>
    <w:rsid w:val="002C2428"/>
    <w:rsid w:val="002C25B4"/>
    <w:rsid w:val="002C2AE5"/>
    <w:rsid w:val="002C2CE4"/>
    <w:rsid w:val="002C332D"/>
    <w:rsid w:val="002C3453"/>
    <w:rsid w:val="002C379C"/>
    <w:rsid w:val="002C3A1A"/>
    <w:rsid w:val="002C3A52"/>
    <w:rsid w:val="002C4060"/>
    <w:rsid w:val="002C40F3"/>
    <w:rsid w:val="002C4B10"/>
    <w:rsid w:val="002C4E55"/>
    <w:rsid w:val="002C4F34"/>
    <w:rsid w:val="002C552C"/>
    <w:rsid w:val="002C57EA"/>
    <w:rsid w:val="002C5976"/>
    <w:rsid w:val="002C5B2D"/>
    <w:rsid w:val="002C5C19"/>
    <w:rsid w:val="002C5E19"/>
    <w:rsid w:val="002C5FAB"/>
    <w:rsid w:val="002C6E91"/>
    <w:rsid w:val="002C6EFC"/>
    <w:rsid w:val="002C7262"/>
    <w:rsid w:val="002C7337"/>
    <w:rsid w:val="002C74FB"/>
    <w:rsid w:val="002C762F"/>
    <w:rsid w:val="002C7846"/>
    <w:rsid w:val="002C7947"/>
    <w:rsid w:val="002C7C10"/>
    <w:rsid w:val="002D038C"/>
    <w:rsid w:val="002D0A1E"/>
    <w:rsid w:val="002D0A25"/>
    <w:rsid w:val="002D0D50"/>
    <w:rsid w:val="002D0E4D"/>
    <w:rsid w:val="002D1B11"/>
    <w:rsid w:val="002D2139"/>
    <w:rsid w:val="002D22D1"/>
    <w:rsid w:val="002D242C"/>
    <w:rsid w:val="002D24EC"/>
    <w:rsid w:val="002D284E"/>
    <w:rsid w:val="002D2927"/>
    <w:rsid w:val="002D293B"/>
    <w:rsid w:val="002D2B4F"/>
    <w:rsid w:val="002D2B5A"/>
    <w:rsid w:val="002D38F5"/>
    <w:rsid w:val="002D3CD1"/>
    <w:rsid w:val="002D3FD7"/>
    <w:rsid w:val="002D436E"/>
    <w:rsid w:val="002D4475"/>
    <w:rsid w:val="002D4796"/>
    <w:rsid w:val="002D4B71"/>
    <w:rsid w:val="002D4CF6"/>
    <w:rsid w:val="002D4D78"/>
    <w:rsid w:val="002D4F8B"/>
    <w:rsid w:val="002D5040"/>
    <w:rsid w:val="002D5146"/>
    <w:rsid w:val="002D5148"/>
    <w:rsid w:val="002D578F"/>
    <w:rsid w:val="002D583A"/>
    <w:rsid w:val="002D59FB"/>
    <w:rsid w:val="002D5ABB"/>
    <w:rsid w:val="002D5C90"/>
    <w:rsid w:val="002D5DA5"/>
    <w:rsid w:val="002D6662"/>
    <w:rsid w:val="002D6BA5"/>
    <w:rsid w:val="002D6E0A"/>
    <w:rsid w:val="002D6F90"/>
    <w:rsid w:val="002D7025"/>
    <w:rsid w:val="002D7188"/>
    <w:rsid w:val="002D736C"/>
    <w:rsid w:val="002D74DC"/>
    <w:rsid w:val="002D79F0"/>
    <w:rsid w:val="002D7D12"/>
    <w:rsid w:val="002E0373"/>
    <w:rsid w:val="002E03B9"/>
    <w:rsid w:val="002E0A85"/>
    <w:rsid w:val="002E0AE1"/>
    <w:rsid w:val="002E0DAC"/>
    <w:rsid w:val="002E13D0"/>
    <w:rsid w:val="002E18A5"/>
    <w:rsid w:val="002E18E2"/>
    <w:rsid w:val="002E1957"/>
    <w:rsid w:val="002E19B7"/>
    <w:rsid w:val="002E1BA3"/>
    <w:rsid w:val="002E1FA2"/>
    <w:rsid w:val="002E23BF"/>
    <w:rsid w:val="002E29FD"/>
    <w:rsid w:val="002E2B41"/>
    <w:rsid w:val="002E2DC0"/>
    <w:rsid w:val="002E2E69"/>
    <w:rsid w:val="002E31C2"/>
    <w:rsid w:val="002E32F8"/>
    <w:rsid w:val="002E381C"/>
    <w:rsid w:val="002E3DDD"/>
    <w:rsid w:val="002E3DE9"/>
    <w:rsid w:val="002E3E5C"/>
    <w:rsid w:val="002E4270"/>
    <w:rsid w:val="002E44CA"/>
    <w:rsid w:val="002E4583"/>
    <w:rsid w:val="002E462B"/>
    <w:rsid w:val="002E471D"/>
    <w:rsid w:val="002E53E5"/>
    <w:rsid w:val="002E552F"/>
    <w:rsid w:val="002E57B1"/>
    <w:rsid w:val="002E5B7F"/>
    <w:rsid w:val="002E5F57"/>
    <w:rsid w:val="002E61D6"/>
    <w:rsid w:val="002E6285"/>
    <w:rsid w:val="002E65F1"/>
    <w:rsid w:val="002E6A2A"/>
    <w:rsid w:val="002E6A4D"/>
    <w:rsid w:val="002E6CF0"/>
    <w:rsid w:val="002E6F0A"/>
    <w:rsid w:val="002E6F26"/>
    <w:rsid w:val="002E6FE9"/>
    <w:rsid w:val="002E700F"/>
    <w:rsid w:val="002E702E"/>
    <w:rsid w:val="002E7147"/>
    <w:rsid w:val="002E7B26"/>
    <w:rsid w:val="002F0199"/>
    <w:rsid w:val="002F047A"/>
    <w:rsid w:val="002F0519"/>
    <w:rsid w:val="002F057B"/>
    <w:rsid w:val="002F05D9"/>
    <w:rsid w:val="002F090A"/>
    <w:rsid w:val="002F09A8"/>
    <w:rsid w:val="002F112C"/>
    <w:rsid w:val="002F1C2A"/>
    <w:rsid w:val="002F277F"/>
    <w:rsid w:val="002F286A"/>
    <w:rsid w:val="002F2B18"/>
    <w:rsid w:val="002F2DDB"/>
    <w:rsid w:val="002F34A9"/>
    <w:rsid w:val="002F35A3"/>
    <w:rsid w:val="002F39EF"/>
    <w:rsid w:val="002F3B31"/>
    <w:rsid w:val="002F3BB6"/>
    <w:rsid w:val="002F3EFE"/>
    <w:rsid w:val="002F3FFA"/>
    <w:rsid w:val="002F4111"/>
    <w:rsid w:val="002F4211"/>
    <w:rsid w:val="002F4446"/>
    <w:rsid w:val="002F486A"/>
    <w:rsid w:val="002F486E"/>
    <w:rsid w:val="002F48A6"/>
    <w:rsid w:val="002F49E5"/>
    <w:rsid w:val="002F4F79"/>
    <w:rsid w:val="002F531B"/>
    <w:rsid w:val="002F5AA9"/>
    <w:rsid w:val="002F5C75"/>
    <w:rsid w:val="002F5D2F"/>
    <w:rsid w:val="002F5E2E"/>
    <w:rsid w:val="002F61C0"/>
    <w:rsid w:val="002F6249"/>
    <w:rsid w:val="002F6346"/>
    <w:rsid w:val="002F63FA"/>
    <w:rsid w:val="002F6436"/>
    <w:rsid w:val="002F646C"/>
    <w:rsid w:val="002F6835"/>
    <w:rsid w:val="002F6937"/>
    <w:rsid w:val="002F69A6"/>
    <w:rsid w:val="002F6F91"/>
    <w:rsid w:val="002F708F"/>
    <w:rsid w:val="002F70C8"/>
    <w:rsid w:val="002F7A43"/>
    <w:rsid w:val="002F7D44"/>
    <w:rsid w:val="002F7D50"/>
    <w:rsid w:val="00300281"/>
    <w:rsid w:val="0030067D"/>
    <w:rsid w:val="00300A41"/>
    <w:rsid w:val="00300DFB"/>
    <w:rsid w:val="0030119E"/>
    <w:rsid w:val="00301276"/>
    <w:rsid w:val="0030142F"/>
    <w:rsid w:val="00301500"/>
    <w:rsid w:val="003015D5"/>
    <w:rsid w:val="00301E00"/>
    <w:rsid w:val="00301ED6"/>
    <w:rsid w:val="003020C3"/>
    <w:rsid w:val="00302294"/>
    <w:rsid w:val="00302465"/>
    <w:rsid w:val="0030264E"/>
    <w:rsid w:val="00302763"/>
    <w:rsid w:val="00302C22"/>
    <w:rsid w:val="0030378D"/>
    <w:rsid w:val="00303A99"/>
    <w:rsid w:val="00303C45"/>
    <w:rsid w:val="00304722"/>
    <w:rsid w:val="0030485A"/>
    <w:rsid w:val="00304BC9"/>
    <w:rsid w:val="00304D1E"/>
    <w:rsid w:val="00304D4A"/>
    <w:rsid w:val="00304D85"/>
    <w:rsid w:val="00304EAD"/>
    <w:rsid w:val="003050CC"/>
    <w:rsid w:val="00305A14"/>
    <w:rsid w:val="00305A15"/>
    <w:rsid w:val="00305B1A"/>
    <w:rsid w:val="00305EAF"/>
    <w:rsid w:val="00305F14"/>
    <w:rsid w:val="00305FD8"/>
    <w:rsid w:val="00306048"/>
    <w:rsid w:val="00306ECA"/>
    <w:rsid w:val="00306F14"/>
    <w:rsid w:val="00307124"/>
    <w:rsid w:val="003071E8"/>
    <w:rsid w:val="00307722"/>
    <w:rsid w:val="00307795"/>
    <w:rsid w:val="00307797"/>
    <w:rsid w:val="00307F22"/>
    <w:rsid w:val="00307F82"/>
    <w:rsid w:val="0031047D"/>
    <w:rsid w:val="003107E8"/>
    <w:rsid w:val="00310A21"/>
    <w:rsid w:val="00310A7E"/>
    <w:rsid w:val="00310D01"/>
    <w:rsid w:val="00311090"/>
    <w:rsid w:val="003111AA"/>
    <w:rsid w:val="003117E2"/>
    <w:rsid w:val="0031192A"/>
    <w:rsid w:val="00311FAF"/>
    <w:rsid w:val="003120B2"/>
    <w:rsid w:val="003120B8"/>
    <w:rsid w:val="003120EC"/>
    <w:rsid w:val="00312743"/>
    <w:rsid w:val="00312A92"/>
    <w:rsid w:val="00312ACF"/>
    <w:rsid w:val="00312DC5"/>
    <w:rsid w:val="003131C2"/>
    <w:rsid w:val="00313608"/>
    <w:rsid w:val="0031361D"/>
    <w:rsid w:val="00313D7C"/>
    <w:rsid w:val="00313F73"/>
    <w:rsid w:val="00314472"/>
    <w:rsid w:val="00314631"/>
    <w:rsid w:val="00314665"/>
    <w:rsid w:val="00314676"/>
    <w:rsid w:val="00314AF2"/>
    <w:rsid w:val="00314FD7"/>
    <w:rsid w:val="003152D4"/>
    <w:rsid w:val="003152F6"/>
    <w:rsid w:val="003155D9"/>
    <w:rsid w:val="003157CC"/>
    <w:rsid w:val="00315A13"/>
    <w:rsid w:val="00315BA1"/>
    <w:rsid w:val="00315CA9"/>
    <w:rsid w:val="00315CB7"/>
    <w:rsid w:val="00315D2F"/>
    <w:rsid w:val="0031627C"/>
    <w:rsid w:val="00316305"/>
    <w:rsid w:val="00316591"/>
    <w:rsid w:val="003167B8"/>
    <w:rsid w:val="003167C4"/>
    <w:rsid w:val="00316B13"/>
    <w:rsid w:val="00316C2F"/>
    <w:rsid w:val="0031723D"/>
    <w:rsid w:val="00317690"/>
    <w:rsid w:val="003177CF"/>
    <w:rsid w:val="00317D4B"/>
    <w:rsid w:val="00320326"/>
    <w:rsid w:val="003203D3"/>
    <w:rsid w:val="0032076A"/>
    <w:rsid w:val="003207A1"/>
    <w:rsid w:val="003207D0"/>
    <w:rsid w:val="00320E2A"/>
    <w:rsid w:val="00321263"/>
    <w:rsid w:val="00321450"/>
    <w:rsid w:val="00321701"/>
    <w:rsid w:val="003217C4"/>
    <w:rsid w:val="003219E9"/>
    <w:rsid w:val="00321A46"/>
    <w:rsid w:val="00321BE8"/>
    <w:rsid w:val="00321F47"/>
    <w:rsid w:val="0032212A"/>
    <w:rsid w:val="003221D1"/>
    <w:rsid w:val="003224E1"/>
    <w:rsid w:val="00322872"/>
    <w:rsid w:val="00323070"/>
    <w:rsid w:val="0032312E"/>
    <w:rsid w:val="00323D27"/>
    <w:rsid w:val="00323FB7"/>
    <w:rsid w:val="0032418E"/>
    <w:rsid w:val="00324425"/>
    <w:rsid w:val="0032487C"/>
    <w:rsid w:val="00324BF7"/>
    <w:rsid w:val="00324E55"/>
    <w:rsid w:val="00324E8F"/>
    <w:rsid w:val="003250CC"/>
    <w:rsid w:val="0032515C"/>
    <w:rsid w:val="003257FB"/>
    <w:rsid w:val="003260D6"/>
    <w:rsid w:val="0032633F"/>
    <w:rsid w:val="003264A6"/>
    <w:rsid w:val="003265F1"/>
    <w:rsid w:val="0032660E"/>
    <w:rsid w:val="00326B5E"/>
    <w:rsid w:val="00327064"/>
    <w:rsid w:val="00327475"/>
    <w:rsid w:val="00327545"/>
    <w:rsid w:val="0032757F"/>
    <w:rsid w:val="003275CE"/>
    <w:rsid w:val="00327718"/>
    <w:rsid w:val="0032779D"/>
    <w:rsid w:val="00327C09"/>
    <w:rsid w:val="00327C40"/>
    <w:rsid w:val="00327F4A"/>
    <w:rsid w:val="003302ED"/>
    <w:rsid w:val="0033069E"/>
    <w:rsid w:val="003308DB"/>
    <w:rsid w:val="00330DBE"/>
    <w:rsid w:val="00330E9B"/>
    <w:rsid w:val="0033112A"/>
    <w:rsid w:val="00331A0A"/>
    <w:rsid w:val="00331BA9"/>
    <w:rsid w:val="003327FE"/>
    <w:rsid w:val="00332CCC"/>
    <w:rsid w:val="00332D9E"/>
    <w:rsid w:val="00333017"/>
    <w:rsid w:val="003330F2"/>
    <w:rsid w:val="00333205"/>
    <w:rsid w:val="00333687"/>
    <w:rsid w:val="003336FA"/>
    <w:rsid w:val="00333803"/>
    <w:rsid w:val="00333D84"/>
    <w:rsid w:val="00333F8D"/>
    <w:rsid w:val="00334101"/>
    <w:rsid w:val="0033417C"/>
    <w:rsid w:val="00334784"/>
    <w:rsid w:val="00334864"/>
    <w:rsid w:val="00334B66"/>
    <w:rsid w:val="00334D74"/>
    <w:rsid w:val="00334FD8"/>
    <w:rsid w:val="0033540E"/>
    <w:rsid w:val="003356EF"/>
    <w:rsid w:val="00335797"/>
    <w:rsid w:val="003357B4"/>
    <w:rsid w:val="00335DF5"/>
    <w:rsid w:val="00335EDE"/>
    <w:rsid w:val="0033634C"/>
    <w:rsid w:val="00336473"/>
    <w:rsid w:val="0033685B"/>
    <w:rsid w:val="003369E6"/>
    <w:rsid w:val="00336E41"/>
    <w:rsid w:val="00336F18"/>
    <w:rsid w:val="00336F86"/>
    <w:rsid w:val="00337099"/>
    <w:rsid w:val="00337190"/>
    <w:rsid w:val="00337428"/>
    <w:rsid w:val="00337686"/>
    <w:rsid w:val="003378D6"/>
    <w:rsid w:val="003400DF"/>
    <w:rsid w:val="00340340"/>
    <w:rsid w:val="003404C8"/>
    <w:rsid w:val="00340728"/>
    <w:rsid w:val="0034092F"/>
    <w:rsid w:val="003409DE"/>
    <w:rsid w:val="00340C23"/>
    <w:rsid w:val="00341110"/>
    <w:rsid w:val="0034113D"/>
    <w:rsid w:val="0034154F"/>
    <w:rsid w:val="00341972"/>
    <w:rsid w:val="00341B32"/>
    <w:rsid w:val="00341C6E"/>
    <w:rsid w:val="003422F8"/>
    <w:rsid w:val="00342357"/>
    <w:rsid w:val="0034240B"/>
    <w:rsid w:val="00342659"/>
    <w:rsid w:val="00342690"/>
    <w:rsid w:val="00342BF9"/>
    <w:rsid w:val="0034303F"/>
    <w:rsid w:val="0034332C"/>
    <w:rsid w:val="003435BF"/>
    <w:rsid w:val="003439BE"/>
    <w:rsid w:val="00343EDD"/>
    <w:rsid w:val="0034413F"/>
    <w:rsid w:val="003442F3"/>
    <w:rsid w:val="003446A2"/>
    <w:rsid w:val="003446EA"/>
    <w:rsid w:val="003447CD"/>
    <w:rsid w:val="003448E6"/>
    <w:rsid w:val="003449A2"/>
    <w:rsid w:val="00344C38"/>
    <w:rsid w:val="00344DAE"/>
    <w:rsid w:val="00344EBF"/>
    <w:rsid w:val="003450AD"/>
    <w:rsid w:val="00345143"/>
    <w:rsid w:val="003453F1"/>
    <w:rsid w:val="0034543A"/>
    <w:rsid w:val="00345EBD"/>
    <w:rsid w:val="00346004"/>
    <w:rsid w:val="0034610C"/>
    <w:rsid w:val="00346363"/>
    <w:rsid w:val="003467E8"/>
    <w:rsid w:val="003469C9"/>
    <w:rsid w:val="00346D14"/>
    <w:rsid w:val="00347170"/>
    <w:rsid w:val="003472A2"/>
    <w:rsid w:val="00347655"/>
    <w:rsid w:val="00347679"/>
    <w:rsid w:val="00347776"/>
    <w:rsid w:val="0034792B"/>
    <w:rsid w:val="00347A37"/>
    <w:rsid w:val="00347F3E"/>
    <w:rsid w:val="0035050F"/>
    <w:rsid w:val="003507F4"/>
    <w:rsid w:val="003512A6"/>
    <w:rsid w:val="003514B5"/>
    <w:rsid w:val="0035197E"/>
    <w:rsid w:val="003519B3"/>
    <w:rsid w:val="00351ABA"/>
    <w:rsid w:val="00351BD0"/>
    <w:rsid w:val="0035202E"/>
    <w:rsid w:val="003520BC"/>
    <w:rsid w:val="00352748"/>
    <w:rsid w:val="0035286C"/>
    <w:rsid w:val="00352ABC"/>
    <w:rsid w:val="00352AEB"/>
    <w:rsid w:val="00352D24"/>
    <w:rsid w:val="003530B2"/>
    <w:rsid w:val="003535E8"/>
    <w:rsid w:val="0035382F"/>
    <w:rsid w:val="003538AE"/>
    <w:rsid w:val="00353A7A"/>
    <w:rsid w:val="00353B4D"/>
    <w:rsid w:val="0035403C"/>
    <w:rsid w:val="00354247"/>
    <w:rsid w:val="0035426B"/>
    <w:rsid w:val="0035457E"/>
    <w:rsid w:val="003545C0"/>
    <w:rsid w:val="003545C8"/>
    <w:rsid w:val="00354875"/>
    <w:rsid w:val="00354B82"/>
    <w:rsid w:val="00354CE6"/>
    <w:rsid w:val="00355272"/>
    <w:rsid w:val="00355597"/>
    <w:rsid w:val="00355A34"/>
    <w:rsid w:val="00355A42"/>
    <w:rsid w:val="00355B3A"/>
    <w:rsid w:val="00355DB4"/>
    <w:rsid w:val="00355FC0"/>
    <w:rsid w:val="003562D0"/>
    <w:rsid w:val="00356452"/>
    <w:rsid w:val="003566E9"/>
    <w:rsid w:val="0035679D"/>
    <w:rsid w:val="00356B55"/>
    <w:rsid w:val="00356C32"/>
    <w:rsid w:val="00356C6C"/>
    <w:rsid w:val="00356C81"/>
    <w:rsid w:val="00356DC4"/>
    <w:rsid w:val="003578CC"/>
    <w:rsid w:val="00357AE7"/>
    <w:rsid w:val="00357D14"/>
    <w:rsid w:val="003601AA"/>
    <w:rsid w:val="00360376"/>
    <w:rsid w:val="003603A8"/>
    <w:rsid w:val="00360611"/>
    <w:rsid w:val="00360802"/>
    <w:rsid w:val="0036081C"/>
    <w:rsid w:val="00360A0C"/>
    <w:rsid w:val="00360E1D"/>
    <w:rsid w:val="00361104"/>
    <w:rsid w:val="003617C0"/>
    <w:rsid w:val="003619A5"/>
    <w:rsid w:val="00361A64"/>
    <w:rsid w:val="00361CD4"/>
    <w:rsid w:val="00361D2D"/>
    <w:rsid w:val="00362440"/>
    <w:rsid w:val="00362948"/>
    <w:rsid w:val="00362AB2"/>
    <w:rsid w:val="00362CA6"/>
    <w:rsid w:val="003630F8"/>
    <w:rsid w:val="003631E8"/>
    <w:rsid w:val="00363AC0"/>
    <w:rsid w:val="00363B59"/>
    <w:rsid w:val="00363C41"/>
    <w:rsid w:val="00363CC5"/>
    <w:rsid w:val="0036429C"/>
    <w:rsid w:val="003645C4"/>
    <w:rsid w:val="003647DE"/>
    <w:rsid w:val="00364B86"/>
    <w:rsid w:val="00364C21"/>
    <w:rsid w:val="00364D5D"/>
    <w:rsid w:val="00364FBD"/>
    <w:rsid w:val="00364FC7"/>
    <w:rsid w:val="003656D7"/>
    <w:rsid w:val="00365844"/>
    <w:rsid w:val="00365E52"/>
    <w:rsid w:val="00366131"/>
    <w:rsid w:val="003662A6"/>
    <w:rsid w:val="00366774"/>
    <w:rsid w:val="00366CBD"/>
    <w:rsid w:val="003671A5"/>
    <w:rsid w:val="00367821"/>
    <w:rsid w:val="00367A15"/>
    <w:rsid w:val="00367AAC"/>
    <w:rsid w:val="00367B54"/>
    <w:rsid w:val="00367F12"/>
    <w:rsid w:val="00370138"/>
    <w:rsid w:val="00370232"/>
    <w:rsid w:val="0037092D"/>
    <w:rsid w:val="003709AE"/>
    <w:rsid w:val="00370C3F"/>
    <w:rsid w:val="00370DB3"/>
    <w:rsid w:val="00370F29"/>
    <w:rsid w:val="00370FA4"/>
    <w:rsid w:val="003710A9"/>
    <w:rsid w:val="003710C1"/>
    <w:rsid w:val="0037121F"/>
    <w:rsid w:val="0037187D"/>
    <w:rsid w:val="00371886"/>
    <w:rsid w:val="00371C01"/>
    <w:rsid w:val="00373065"/>
    <w:rsid w:val="00373231"/>
    <w:rsid w:val="00373498"/>
    <w:rsid w:val="003737DA"/>
    <w:rsid w:val="0037393A"/>
    <w:rsid w:val="00373AF7"/>
    <w:rsid w:val="00373B2B"/>
    <w:rsid w:val="00373BC5"/>
    <w:rsid w:val="003740B8"/>
    <w:rsid w:val="003749B8"/>
    <w:rsid w:val="0037508A"/>
    <w:rsid w:val="00375402"/>
    <w:rsid w:val="003754FE"/>
    <w:rsid w:val="00375613"/>
    <w:rsid w:val="0037567F"/>
    <w:rsid w:val="00375DFB"/>
    <w:rsid w:val="00376082"/>
    <w:rsid w:val="003767EF"/>
    <w:rsid w:val="00376AF8"/>
    <w:rsid w:val="00376B59"/>
    <w:rsid w:val="003773D6"/>
    <w:rsid w:val="0037756C"/>
    <w:rsid w:val="003776CC"/>
    <w:rsid w:val="00377B6D"/>
    <w:rsid w:val="00377FD7"/>
    <w:rsid w:val="00380061"/>
    <w:rsid w:val="003802B6"/>
    <w:rsid w:val="0038047F"/>
    <w:rsid w:val="00380566"/>
    <w:rsid w:val="0038149C"/>
    <w:rsid w:val="00381598"/>
    <w:rsid w:val="0038173A"/>
    <w:rsid w:val="0038176D"/>
    <w:rsid w:val="00381830"/>
    <w:rsid w:val="0038183C"/>
    <w:rsid w:val="00381AF8"/>
    <w:rsid w:val="00381BEF"/>
    <w:rsid w:val="00381DB5"/>
    <w:rsid w:val="003829E3"/>
    <w:rsid w:val="003831BD"/>
    <w:rsid w:val="0038345B"/>
    <w:rsid w:val="003835FA"/>
    <w:rsid w:val="0038366D"/>
    <w:rsid w:val="003838C1"/>
    <w:rsid w:val="00383C13"/>
    <w:rsid w:val="00384547"/>
    <w:rsid w:val="00384607"/>
    <w:rsid w:val="003848BD"/>
    <w:rsid w:val="00384AED"/>
    <w:rsid w:val="00384BC8"/>
    <w:rsid w:val="00384D62"/>
    <w:rsid w:val="0038506A"/>
    <w:rsid w:val="00385379"/>
    <w:rsid w:val="003858A4"/>
    <w:rsid w:val="0038598C"/>
    <w:rsid w:val="00385EA2"/>
    <w:rsid w:val="00385F4D"/>
    <w:rsid w:val="00386160"/>
    <w:rsid w:val="00386228"/>
    <w:rsid w:val="003865C0"/>
    <w:rsid w:val="00386BB5"/>
    <w:rsid w:val="003870FB"/>
    <w:rsid w:val="003873E8"/>
    <w:rsid w:val="00387693"/>
    <w:rsid w:val="00387DDC"/>
    <w:rsid w:val="003906A0"/>
    <w:rsid w:val="00390DC3"/>
    <w:rsid w:val="00390E59"/>
    <w:rsid w:val="003912C7"/>
    <w:rsid w:val="00391743"/>
    <w:rsid w:val="00391776"/>
    <w:rsid w:val="0039183E"/>
    <w:rsid w:val="0039185C"/>
    <w:rsid w:val="00391A7B"/>
    <w:rsid w:val="00391B83"/>
    <w:rsid w:val="003922D4"/>
    <w:rsid w:val="003927F3"/>
    <w:rsid w:val="003928BF"/>
    <w:rsid w:val="00392D7F"/>
    <w:rsid w:val="00393155"/>
    <w:rsid w:val="0039371D"/>
    <w:rsid w:val="0039399B"/>
    <w:rsid w:val="00393B2B"/>
    <w:rsid w:val="00393C2A"/>
    <w:rsid w:val="00394261"/>
    <w:rsid w:val="0039470B"/>
    <w:rsid w:val="0039487E"/>
    <w:rsid w:val="0039491B"/>
    <w:rsid w:val="00394C32"/>
    <w:rsid w:val="003952A5"/>
    <w:rsid w:val="0039559B"/>
    <w:rsid w:val="003955D9"/>
    <w:rsid w:val="00395752"/>
    <w:rsid w:val="00395798"/>
    <w:rsid w:val="00395BF2"/>
    <w:rsid w:val="00395DC9"/>
    <w:rsid w:val="00395F1C"/>
    <w:rsid w:val="00396C40"/>
    <w:rsid w:val="00397571"/>
    <w:rsid w:val="003975A4"/>
    <w:rsid w:val="00397928"/>
    <w:rsid w:val="00397CC0"/>
    <w:rsid w:val="00397E02"/>
    <w:rsid w:val="003A05AA"/>
    <w:rsid w:val="003A0817"/>
    <w:rsid w:val="003A0939"/>
    <w:rsid w:val="003A0A00"/>
    <w:rsid w:val="003A0C8A"/>
    <w:rsid w:val="003A0E74"/>
    <w:rsid w:val="003A10A2"/>
    <w:rsid w:val="003A16D0"/>
    <w:rsid w:val="003A183B"/>
    <w:rsid w:val="003A20CB"/>
    <w:rsid w:val="003A217D"/>
    <w:rsid w:val="003A21E1"/>
    <w:rsid w:val="003A2394"/>
    <w:rsid w:val="003A2B3D"/>
    <w:rsid w:val="003A31F5"/>
    <w:rsid w:val="003A3814"/>
    <w:rsid w:val="003A3F94"/>
    <w:rsid w:val="003A4002"/>
    <w:rsid w:val="003A4267"/>
    <w:rsid w:val="003A430F"/>
    <w:rsid w:val="003A4521"/>
    <w:rsid w:val="003A4A9B"/>
    <w:rsid w:val="003A567C"/>
    <w:rsid w:val="003A582F"/>
    <w:rsid w:val="003A5D72"/>
    <w:rsid w:val="003A608C"/>
    <w:rsid w:val="003A61FD"/>
    <w:rsid w:val="003A68CE"/>
    <w:rsid w:val="003A6963"/>
    <w:rsid w:val="003A69E9"/>
    <w:rsid w:val="003A6AFD"/>
    <w:rsid w:val="003A6E08"/>
    <w:rsid w:val="003A7087"/>
    <w:rsid w:val="003A731A"/>
    <w:rsid w:val="003A74B1"/>
    <w:rsid w:val="003A74D8"/>
    <w:rsid w:val="003A75B6"/>
    <w:rsid w:val="003A79DE"/>
    <w:rsid w:val="003A7A0A"/>
    <w:rsid w:val="003A7CAB"/>
    <w:rsid w:val="003A7D40"/>
    <w:rsid w:val="003A7D85"/>
    <w:rsid w:val="003B0403"/>
    <w:rsid w:val="003B0915"/>
    <w:rsid w:val="003B0BB5"/>
    <w:rsid w:val="003B0C75"/>
    <w:rsid w:val="003B0FD6"/>
    <w:rsid w:val="003B12FD"/>
    <w:rsid w:val="003B1961"/>
    <w:rsid w:val="003B234C"/>
    <w:rsid w:val="003B235C"/>
    <w:rsid w:val="003B236F"/>
    <w:rsid w:val="003B23BE"/>
    <w:rsid w:val="003B28DB"/>
    <w:rsid w:val="003B2A5B"/>
    <w:rsid w:val="003B2F55"/>
    <w:rsid w:val="003B3CFB"/>
    <w:rsid w:val="003B3E24"/>
    <w:rsid w:val="003B3E56"/>
    <w:rsid w:val="003B41DD"/>
    <w:rsid w:val="003B45F7"/>
    <w:rsid w:val="003B462A"/>
    <w:rsid w:val="003B46C9"/>
    <w:rsid w:val="003B4859"/>
    <w:rsid w:val="003B4C2F"/>
    <w:rsid w:val="003B4DB1"/>
    <w:rsid w:val="003B4E28"/>
    <w:rsid w:val="003B501E"/>
    <w:rsid w:val="003B5193"/>
    <w:rsid w:val="003B528D"/>
    <w:rsid w:val="003B5B59"/>
    <w:rsid w:val="003B5BB7"/>
    <w:rsid w:val="003B5BC7"/>
    <w:rsid w:val="003B5C69"/>
    <w:rsid w:val="003B5F80"/>
    <w:rsid w:val="003B5F8F"/>
    <w:rsid w:val="003B5FB6"/>
    <w:rsid w:val="003B6729"/>
    <w:rsid w:val="003B691C"/>
    <w:rsid w:val="003B6934"/>
    <w:rsid w:val="003B6AB6"/>
    <w:rsid w:val="003B6AD5"/>
    <w:rsid w:val="003B6EDD"/>
    <w:rsid w:val="003B722E"/>
    <w:rsid w:val="003B7397"/>
    <w:rsid w:val="003B7714"/>
    <w:rsid w:val="003B7840"/>
    <w:rsid w:val="003B7874"/>
    <w:rsid w:val="003C0069"/>
    <w:rsid w:val="003C06FA"/>
    <w:rsid w:val="003C0ACB"/>
    <w:rsid w:val="003C0B0D"/>
    <w:rsid w:val="003C114D"/>
    <w:rsid w:val="003C12E8"/>
    <w:rsid w:val="003C1318"/>
    <w:rsid w:val="003C13F0"/>
    <w:rsid w:val="003C1589"/>
    <w:rsid w:val="003C16AE"/>
    <w:rsid w:val="003C1EAB"/>
    <w:rsid w:val="003C2440"/>
    <w:rsid w:val="003C2672"/>
    <w:rsid w:val="003C26A1"/>
    <w:rsid w:val="003C2739"/>
    <w:rsid w:val="003C2C00"/>
    <w:rsid w:val="003C2E9A"/>
    <w:rsid w:val="003C2EE2"/>
    <w:rsid w:val="003C3188"/>
    <w:rsid w:val="003C32A5"/>
    <w:rsid w:val="003C3646"/>
    <w:rsid w:val="003C3AC4"/>
    <w:rsid w:val="003C3B05"/>
    <w:rsid w:val="003C3B19"/>
    <w:rsid w:val="003C3C0E"/>
    <w:rsid w:val="003C43E9"/>
    <w:rsid w:val="003C455F"/>
    <w:rsid w:val="003C4ADB"/>
    <w:rsid w:val="003C4C08"/>
    <w:rsid w:val="003C4DA4"/>
    <w:rsid w:val="003C521B"/>
    <w:rsid w:val="003C53E8"/>
    <w:rsid w:val="003C54F3"/>
    <w:rsid w:val="003C591A"/>
    <w:rsid w:val="003C5A78"/>
    <w:rsid w:val="003C5B57"/>
    <w:rsid w:val="003C5D0F"/>
    <w:rsid w:val="003C6059"/>
    <w:rsid w:val="003C648F"/>
    <w:rsid w:val="003C6797"/>
    <w:rsid w:val="003C6DBF"/>
    <w:rsid w:val="003C6E88"/>
    <w:rsid w:val="003C74B9"/>
    <w:rsid w:val="003C7506"/>
    <w:rsid w:val="003C76FD"/>
    <w:rsid w:val="003D01DE"/>
    <w:rsid w:val="003D01DF"/>
    <w:rsid w:val="003D0594"/>
    <w:rsid w:val="003D079C"/>
    <w:rsid w:val="003D0A8A"/>
    <w:rsid w:val="003D0ABF"/>
    <w:rsid w:val="003D0AC9"/>
    <w:rsid w:val="003D0DB4"/>
    <w:rsid w:val="003D10D3"/>
    <w:rsid w:val="003D15F9"/>
    <w:rsid w:val="003D178D"/>
    <w:rsid w:val="003D1AD3"/>
    <w:rsid w:val="003D1FA7"/>
    <w:rsid w:val="003D2043"/>
    <w:rsid w:val="003D24C1"/>
    <w:rsid w:val="003D2AEE"/>
    <w:rsid w:val="003D2CEA"/>
    <w:rsid w:val="003D3270"/>
    <w:rsid w:val="003D3518"/>
    <w:rsid w:val="003D356A"/>
    <w:rsid w:val="003D35F4"/>
    <w:rsid w:val="003D3C6A"/>
    <w:rsid w:val="003D4104"/>
    <w:rsid w:val="003D415F"/>
    <w:rsid w:val="003D418D"/>
    <w:rsid w:val="003D4331"/>
    <w:rsid w:val="003D4404"/>
    <w:rsid w:val="003D4A17"/>
    <w:rsid w:val="003D4EC7"/>
    <w:rsid w:val="003D51A0"/>
    <w:rsid w:val="003D5266"/>
    <w:rsid w:val="003D529C"/>
    <w:rsid w:val="003D5340"/>
    <w:rsid w:val="003D5377"/>
    <w:rsid w:val="003D5503"/>
    <w:rsid w:val="003D55AC"/>
    <w:rsid w:val="003D55EB"/>
    <w:rsid w:val="003D5762"/>
    <w:rsid w:val="003D6067"/>
    <w:rsid w:val="003D624A"/>
    <w:rsid w:val="003D6365"/>
    <w:rsid w:val="003D6785"/>
    <w:rsid w:val="003D6BB0"/>
    <w:rsid w:val="003D6BEE"/>
    <w:rsid w:val="003D6E3A"/>
    <w:rsid w:val="003D6E75"/>
    <w:rsid w:val="003D762A"/>
    <w:rsid w:val="003D7783"/>
    <w:rsid w:val="003D7BB7"/>
    <w:rsid w:val="003D7EEF"/>
    <w:rsid w:val="003E013A"/>
    <w:rsid w:val="003E018E"/>
    <w:rsid w:val="003E01F4"/>
    <w:rsid w:val="003E0235"/>
    <w:rsid w:val="003E0DEB"/>
    <w:rsid w:val="003E0FF9"/>
    <w:rsid w:val="003E1209"/>
    <w:rsid w:val="003E177B"/>
    <w:rsid w:val="003E1BD8"/>
    <w:rsid w:val="003E1C81"/>
    <w:rsid w:val="003E1D0C"/>
    <w:rsid w:val="003E2048"/>
    <w:rsid w:val="003E2373"/>
    <w:rsid w:val="003E23C3"/>
    <w:rsid w:val="003E2623"/>
    <w:rsid w:val="003E2A0C"/>
    <w:rsid w:val="003E2A6C"/>
    <w:rsid w:val="003E2B11"/>
    <w:rsid w:val="003E2BE2"/>
    <w:rsid w:val="003E2D58"/>
    <w:rsid w:val="003E33F0"/>
    <w:rsid w:val="003E347E"/>
    <w:rsid w:val="003E3966"/>
    <w:rsid w:val="003E3B80"/>
    <w:rsid w:val="003E3BCF"/>
    <w:rsid w:val="003E3BEB"/>
    <w:rsid w:val="003E3CA3"/>
    <w:rsid w:val="003E3DB2"/>
    <w:rsid w:val="003E3FE9"/>
    <w:rsid w:val="003E4116"/>
    <w:rsid w:val="003E41B0"/>
    <w:rsid w:val="003E41E4"/>
    <w:rsid w:val="003E49EF"/>
    <w:rsid w:val="003E4BEB"/>
    <w:rsid w:val="003E57C3"/>
    <w:rsid w:val="003E642F"/>
    <w:rsid w:val="003E6DE8"/>
    <w:rsid w:val="003E7327"/>
    <w:rsid w:val="003E751B"/>
    <w:rsid w:val="003E76D3"/>
    <w:rsid w:val="003E7A65"/>
    <w:rsid w:val="003F0BA9"/>
    <w:rsid w:val="003F0DC0"/>
    <w:rsid w:val="003F0E44"/>
    <w:rsid w:val="003F100D"/>
    <w:rsid w:val="003F16D3"/>
    <w:rsid w:val="003F1822"/>
    <w:rsid w:val="003F1E35"/>
    <w:rsid w:val="003F216A"/>
    <w:rsid w:val="003F216F"/>
    <w:rsid w:val="003F26F4"/>
    <w:rsid w:val="003F360A"/>
    <w:rsid w:val="003F3781"/>
    <w:rsid w:val="003F37C4"/>
    <w:rsid w:val="003F398F"/>
    <w:rsid w:val="003F3B6F"/>
    <w:rsid w:val="003F3BA0"/>
    <w:rsid w:val="003F3CAE"/>
    <w:rsid w:val="003F3EC2"/>
    <w:rsid w:val="003F3FE8"/>
    <w:rsid w:val="003F4058"/>
    <w:rsid w:val="003F4A2C"/>
    <w:rsid w:val="003F4B44"/>
    <w:rsid w:val="003F4E33"/>
    <w:rsid w:val="003F5557"/>
    <w:rsid w:val="003F571A"/>
    <w:rsid w:val="003F59DC"/>
    <w:rsid w:val="003F5AF7"/>
    <w:rsid w:val="003F61C1"/>
    <w:rsid w:val="003F6625"/>
    <w:rsid w:val="003F6642"/>
    <w:rsid w:val="003F67CB"/>
    <w:rsid w:val="003F696B"/>
    <w:rsid w:val="003F6BB7"/>
    <w:rsid w:val="003F6DE6"/>
    <w:rsid w:val="003F6E06"/>
    <w:rsid w:val="003F6EAF"/>
    <w:rsid w:val="003F71C1"/>
    <w:rsid w:val="003F74DD"/>
    <w:rsid w:val="003F76BD"/>
    <w:rsid w:val="003F7C5C"/>
    <w:rsid w:val="003F7CD1"/>
    <w:rsid w:val="003F7EA9"/>
    <w:rsid w:val="004003D2"/>
    <w:rsid w:val="00400990"/>
    <w:rsid w:val="00400A5D"/>
    <w:rsid w:val="00400B0F"/>
    <w:rsid w:val="00400D04"/>
    <w:rsid w:val="00400D25"/>
    <w:rsid w:val="00401190"/>
    <w:rsid w:val="004011EA"/>
    <w:rsid w:val="004013A3"/>
    <w:rsid w:val="0040151F"/>
    <w:rsid w:val="004017F4"/>
    <w:rsid w:val="00401A0B"/>
    <w:rsid w:val="00401DFC"/>
    <w:rsid w:val="004022B3"/>
    <w:rsid w:val="004023F3"/>
    <w:rsid w:val="00402D49"/>
    <w:rsid w:val="00402DA0"/>
    <w:rsid w:val="00402E43"/>
    <w:rsid w:val="00403328"/>
    <w:rsid w:val="00403851"/>
    <w:rsid w:val="004038CF"/>
    <w:rsid w:val="00403E52"/>
    <w:rsid w:val="004040F0"/>
    <w:rsid w:val="0040482F"/>
    <w:rsid w:val="00404CFE"/>
    <w:rsid w:val="00404EB2"/>
    <w:rsid w:val="00404F92"/>
    <w:rsid w:val="00405659"/>
    <w:rsid w:val="004057F4"/>
    <w:rsid w:val="004057F8"/>
    <w:rsid w:val="00405991"/>
    <w:rsid w:val="00405D07"/>
    <w:rsid w:val="00405E3B"/>
    <w:rsid w:val="00405EC2"/>
    <w:rsid w:val="00405EDF"/>
    <w:rsid w:val="004064BA"/>
    <w:rsid w:val="00406617"/>
    <w:rsid w:val="00406702"/>
    <w:rsid w:val="00406737"/>
    <w:rsid w:val="0040684D"/>
    <w:rsid w:val="0040694D"/>
    <w:rsid w:val="00406AB4"/>
    <w:rsid w:val="00407000"/>
    <w:rsid w:val="0040759F"/>
    <w:rsid w:val="00407636"/>
    <w:rsid w:val="00407754"/>
    <w:rsid w:val="0040793A"/>
    <w:rsid w:val="00407A3C"/>
    <w:rsid w:val="00407A67"/>
    <w:rsid w:val="00407C86"/>
    <w:rsid w:val="00407CC9"/>
    <w:rsid w:val="00407E40"/>
    <w:rsid w:val="00407E8A"/>
    <w:rsid w:val="00407E9E"/>
    <w:rsid w:val="00407EC8"/>
    <w:rsid w:val="00410700"/>
    <w:rsid w:val="0041077F"/>
    <w:rsid w:val="00410F10"/>
    <w:rsid w:val="00410F95"/>
    <w:rsid w:val="0041120A"/>
    <w:rsid w:val="0041147A"/>
    <w:rsid w:val="0041158F"/>
    <w:rsid w:val="00411788"/>
    <w:rsid w:val="00411A25"/>
    <w:rsid w:val="00411ADE"/>
    <w:rsid w:val="00411CA1"/>
    <w:rsid w:val="00412223"/>
    <w:rsid w:val="00412395"/>
    <w:rsid w:val="0041248B"/>
    <w:rsid w:val="00412A2F"/>
    <w:rsid w:val="00412AF8"/>
    <w:rsid w:val="00412C80"/>
    <w:rsid w:val="00412D99"/>
    <w:rsid w:val="00413338"/>
    <w:rsid w:val="00413681"/>
    <w:rsid w:val="004136CF"/>
    <w:rsid w:val="00413EFC"/>
    <w:rsid w:val="00414244"/>
    <w:rsid w:val="004144D6"/>
    <w:rsid w:val="004146D9"/>
    <w:rsid w:val="0041485A"/>
    <w:rsid w:val="0041496F"/>
    <w:rsid w:val="00414B74"/>
    <w:rsid w:val="00414C9F"/>
    <w:rsid w:val="00414EE9"/>
    <w:rsid w:val="0041515A"/>
    <w:rsid w:val="00415389"/>
    <w:rsid w:val="00415587"/>
    <w:rsid w:val="0041563A"/>
    <w:rsid w:val="00415653"/>
    <w:rsid w:val="00415858"/>
    <w:rsid w:val="00415C2B"/>
    <w:rsid w:val="00415EB0"/>
    <w:rsid w:val="0041611D"/>
    <w:rsid w:val="00416160"/>
    <w:rsid w:val="0041626A"/>
    <w:rsid w:val="00416492"/>
    <w:rsid w:val="004167F3"/>
    <w:rsid w:val="004169EA"/>
    <w:rsid w:val="00416CF1"/>
    <w:rsid w:val="00416DE8"/>
    <w:rsid w:val="00417257"/>
    <w:rsid w:val="004173ED"/>
    <w:rsid w:val="00417487"/>
    <w:rsid w:val="00417563"/>
    <w:rsid w:val="0041781D"/>
    <w:rsid w:val="00417C15"/>
    <w:rsid w:val="00417EEA"/>
    <w:rsid w:val="0042016D"/>
    <w:rsid w:val="00420D05"/>
    <w:rsid w:val="00420D73"/>
    <w:rsid w:val="00420DD4"/>
    <w:rsid w:val="004214E5"/>
    <w:rsid w:val="004215D7"/>
    <w:rsid w:val="0042185A"/>
    <w:rsid w:val="00421953"/>
    <w:rsid w:val="00421E67"/>
    <w:rsid w:val="00421F68"/>
    <w:rsid w:val="0042225D"/>
    <w:rsid w:val="004226EE"/>
    <w:rsid w:val="004228A0"/>
    <w:rsid w:val="004229C3"/>
    <w:rsid w:val="00422AD3"/>
    <w:rsid w:val="00422C18"/>
    <w:rsid w:val="00422C73"/>
    <w:rsid w:val="00422D18"/>
    <w:rsid w:val="00422D35"/>
    <w:rsid w:val="00422E07"/>
    <w:rsid w:val="00422F60"/>
    <w:rsid w:val="00423234"/>
    <w:rsid w:val="00423368"/>
    <w:rsid w:val="004235E1"/>
    <w:rsid w:val="00423A73"/>
    <w:rsid w:val="00423B3B"/>
    <w:rsid w:val="00424146"/>
    <w:rsid w:val="0042443F"/>
    <w:rsid w:val="0042451F"/>
    <w:rsid w:val="0042478C"/>
    <w:rsid w:val="00424839"/>
    <w:rsid w:val="00424A65"/>
    <w:rsid w:val="00425171"/>
    <w:rsid w:val="00425190"/>
    <w:rsid w:val="004251FE"/>
    <w:rsid w:val="0042553E"/>
    <w:rsid w:val="004259CD"/>
    <w:rsid w:val="00425CF0"/>
    <w:rsid w:val="004260A0"/>
    <w:rsid w:val="00426B93"/>
    <w:rsid w:val="00427620"/>
    <w:rsid w:val="0042769C"/>
    <w:rsid w:val="00427A49"/>
    <w:rsid w:val="00427B8D"/>
    <w:rsid w:val="00427E10"/>
    <w:rsid w:val="00430146"/>
    <w:rsid w:val="00430274"/>
    <w:rsid w:val="00430A1E"/>
    <w:rsid w:val="00430BF6"/>
    <w:rsid w:val="00430EB0"/>
    <w:rsid w:val="00430FC0"/>
    <w:rsid w:val="004311F1"/>
    <w:rsid w:val="00431274"/>
    <w:rsid w:val="0043131F"/>
    <w:rsid w:val="00431419"/>
    <w:rsid w:val="004315B1"/>
    <w:rsid w:val="00431958"/>
    <w:rsid w:val="00431A7E"/>
    <w:rsid w:val="00431BA4"/>
    <w:rsid w:val="00432116"/>
    <w:rsid w:val="004325C6"/>
    <w:rsid w:val="00432657"/>
    <w:rsid w:val="00432897"/>
    <w:rsid w:val="00432A4F"/>
    <w:rsid w:val="00432DA4"/>
    <w:rsid w:val="004335F4"/>
    <w:rsid w:val="00433BE6"/>
    <w:rsid w:val="00433CBF"/>
    <w:rsid w:val="00433CC8"/>
    <w:rsid w:val="004341FA"/>
    <w:rsid w:val="004345F0"/>
    <w:rsid w:val="00434A4E"/>
    <w:rsid w:val="00434D83"/>
    <w:rsid w:val="00434E16"/>
    <w:rsid w:val="00434E84"/>
    <w:rsid w:val="00434EAE"/>
    <w:rsid w:val="0043500D"/>
    <w:rsid w:val="00435798"/>
    <w:rsid w:val="00435BC0"/>
    <w:rsid w:val="00435E7E"/>
    <w:rsid w:val="0043603D"/>
    <w:rsid w:val="0043670C"/>
    <w:rsid w:val="00436726"/>
    <w:rsid w:val="00436BA7"/>
    <w:rsid w:val="00436D89"/>
    <w:rsid w:val="00436E4A"/>
    <w:rsid w:val="00437034"/>
    <w:rsid w:val="004370A9"/>
    <w:rsid w:val="004370D6"/>
    <w:rsid w:val="0043717B"/>
    <w:rsid w:val="0043718B"/>
    <w:rsid w:val="00437209"/>
    <w:rsid w:val="0043720B"/>
    <w:rsid w:val="004373D5"/>
    <w:rsid w:val="004373D8"/>
    <w:rsid w:val="00437730"/>
    <w:rsid w:val="00437907"/>
    <w:rsid w:val="00437F44"/>
    <w:rsid w:val="004400BD"/>
    <w:rsid w:val="00440390"/>
    <w:rsid w:val="004407A3"/>
    <w:rsid w:val="004409C3"/>
    <w:rsid w:val="00441603"/>
    <w:rsid w:val="0044172D"/>
    <w:rsid w:val="00441A4F"/>
    <w:rsid w:val="00442104"/>
    <w:rsid w:val="004423FF"/>
    <w:rsid w:val="00442519"/>
    <w:rsid w:val="0044277D"/>
    <w:rsid w:val="0044281C"/>
    <w:rsid w:val="00442C58"/>
    <w:rsid w:val="00442CEA"/>
    <w:rsid w:val="00442E2B"/>
    <w:rsid w:val="00442E46"/>
    <w:rsid w:val="00442FEF"/>
    <w:rsid w:val="00443218"/>
    <w:rsid w:val="00443685"/>
    <w:rsid w:val="00443CCA"/>
    <w:rsid w:val="00443D92"/>
    <w:rsid w:val="00443E6D"/>
    <w:rsid w:val="00443EE0"/>
    <w:rsid w:val="0044465B"/>
    <w:rsid w:val="00445231"/>
    <w:rsid w:val="004454E4"/>
    <w:rsid w:val="0044560D"/>
    <w:rsid w:val="00445B43"/>
    <w:rsid w:val="00445FBB"/>
    <w:rsid w:val="00446779"/>
    <w:rsid w:val="00446B8D"/>
    <w:rsid w:val="004471EA"/>
    <w:rsid w:val="00447208"/>
    <w:rsid w:val="00447225"/>
    <w:rsid w:val="004472D1"/>
    <w:rsid w:val="00447810"/>
    <w:rsid w:val="00447C9A"/>
    <w:rsid w:val="00447F26"/>
    <w:rsid w:val="004501FE"/>
    <w:rsid w:val="0045023A"/>
    <w:rsid w:val="004504F9"/>
    <w:rsid w:val="00450E2E"/>
    <w:rsid w:val="004512E6"/>
    <w:rsid w:val="004515C1"/>
    <w:rsid w:val="0045164D"/>
    <w:rsid w:val="0045180B"/>
    <w:rsid w:val="00451916"/>
    <w:rsid w:val="00451BAD"/>
    <w:rsid w:val="00451C02"/>
    <w:rsid w:val="00452455"/>
    <w:rsid w:val="00452591"/>
    <w:rsid w:val="00452619"/>
    <w:rsid w:val="00452EB7"/>
    <w:rsid w:val="00452F3D"/>
    <w:rsid w:val="0045306F"/>
    <w:rsid w:val="00453086"/>
    <w:rsid w:val="004530B1"/>
    <w:rsid w:val="00453297"/>
    <w:rsid w:val="0045348A"/>
    <w:rsid w:val="004538A3"/>
    <w:rsid w:val="00453969"/>
    <w:rsid w:val="0045398A"/>
    <w:rsid w:val="00453C2D"/>
    <w:rsid w:val="00453EB0"/>
    <w:rsid w:val="00453F93"/>
    <w:rsid w:val="00453FB5"/>
    <w:rsid w:val="00455143"/>
    <w:rsid w:val="004556D6"/>
    <w:rsid w:val="0045574C"/>
    <w:rsid w:val="0045577B"/>
    <w:rsid w:val="00455A41"/>
    <w:rsid w:val="00456102"/>
    <w:rsid w:val="004561A1"/>
    <w:rsid w:val="0045648A"/>
    <w:rsid w:val="004564C8"/>
    <w:rsid w:val="00456576"/>
    <w:rsid w:val="004566CA"/>
    <w:rsid w:val="0045694E"/>
    <w:rsid w:val="004569D4"/>
    <w:rsid w:val="00456E18"/>
    <w:rsid w:val="00456EA1"/>
    <w:rsid w:val="00457298"/>
    <w:rsid w:val="00457452"/>
    <w:rsid w:val="0045791E"/>
    <w:rsid w:val="00457F8E"/>
    <w:rsid w:val="00457FD5"/>
    <w:rsid w:val="00460639"/>
    <w:rsid w:val="00460CEB"/>
    <w:rsid w:val="00460D33"/>
    <w:rsid w:val="00460EF8"/>
    <w:rsid w:val="00460F40"/>
    <w:rsid w:val="00461684"/>
    <w:rsid w:val="0046181E"/>
    <w:rsid w:val="00461ACB"/>
    <w:rsid w:val="00461DD9"/>
    <w:rsid w:val="00462257"/>
    <w:rsid w:val="004622F1"/>
    <w:rsid w:val="0046239B"/>
    <w:rsid w:val="00462960"/>
    <w:rsid w:val="00462D80"/>
    <w:rsid w:val="00462E69"/>
    <w:rsid w:val="0046301E"/>
    <w:rsid w:val="00463265"/>
    <w:rsid w:val="004632EC"/>
    <w:rsid w:val="0046331C"/>
    <w:rsid w:val="00463709"/>
    <w:rsid w:val="0046389A"/>
    <w:rsid w:val="0046394A"/>
    <w:rsid w:val="00463B23"/>
    <w:rsid w:val="00463BA1"/>
    <w:rsid w:val="00463EB0"/>
    <w:rsid w:val="004640DF"/>
    <w:rsid w:val="004641C8"/>
    <w:rsid w:val="0046429E"/>
    <w:rsid w:val="004644A6"/>
    <w:rsid w:val="00464522"/>
    <w:rsid w:val="004645AC"/>
    <w:rsid w:val="00464618"/>
    <w:rsid w:val="004648D2"/>
    <w:rsid w:val="004651F3"/>
    <w:rsid w:val="0046531A"/>
    <w:rsid w:val="0046555A"/>
    <w:rsid w:val="00465711"/>
    <w:rsid w:val="004659D9"/>
    <w:rsid w:val="00465CF4"/>
    <w:rsid w:val="00465D47"/>
    <w:rsid w:val="004661A0"/>
    <w:rsid w:val="00466B14"/>
    <w:rsid w:val="00466BC9"/>
    <w:rsid w:val="00467170"/>
    <w:rsid w:val="004675C6"/>
    <w:rsid w:val="00467842"/>
    <w:rsid w:val="004678AD"/>
    <w:rsid w:val="00467DE7"/>
    <w:rsid w:val="004702F7"/>
    <w:rsid w:val="004705C0"/>
    <w:rsid w:val="00470794"/>
    <w:rsid w:val="00470BE4"/>
    <w:rsid w:val="00470C7B"/>
    <w:rsid w:val="00470D38"/>
    <w:rsid w:val="00470E88"/>
    <w:rsid w:val="00470F96"/>
    <w:rsid w:val="0047107C"/>
    <w:rsid w:val="004711B5"/>
    <w:rsid w:val="00471A1D"/>
    <w:rsid w:val="00471C5E"/>
    <w:rsid w:val="00471D4E"/>
    <w:rsid w:val="00471F2D"/>
    <w:rsid w:val="004721C0"/>
    <w:rsid w:val="00472276"/>
    <w:rsid w:val="004726B9"/>
    <w:rsid w:val="00472F48"/>
    <w:rsid w:val="004730D8"/>
    <w:rsid w:val="004731B7"/>
    <w:rsid w:val="00473896"/>
    <w:rsid w:val="004739A1"/>
    <w:rsid w:val="00473B85"/>
    <w:rsid w:val="00473B8C"/>
    <w:rsid w:val="00473D73"/>
    <w:rsid w:val="004740CC"/>
    <w:rsid w:val="0047462C"/>
    <w:rsid w:val="00474889"/>
    <w:rsid w:val="00474A59"/>
    <w:rsid w:val="00474D84"/>
    <w:rsid w:val="00474DAC"/>
    <w:rsid w:val="00474FA2"/>
    <w:rsid w:val="00474FA9"/>
    <w:rsid w:val="004750A9"/>
    <w:rsid w:val="004754C7"/>
    <w:rsid w:val="004759D9"/>
    <w:rsid w:val="00475A1D"/>
    <w:rsid w:val="00475C94"/>
    <w:rsid w:val="00475D00"/>
    <w:rsid w:val="00476069"/>
    <w:rsid w:val="00476346"/>
    <w:rsid w:val="00476697"/>
    <w:rsid w:val="00476795"/>
    <w:rsid w:val="00476B32"/>
    <w:rsid w:val="00476BFE"/>
    <w:rsid w:val="00476DF6"/>
    <w:rsid w:val="00476E66"/>
    <w:rsid w:val="00477638"/>
    <w:rsid w:val="00477879"/>
    <w:rsid w:val="0047788A"/>
    <w:rsid w:val="00477F5A"/>
    <w:rsid w:val="004800CC"/>
    <w:rsid w:val="004801EA"/>
    <w:rsid w:val="00480202"/>
    <w:rsid w:val="004804D4"/>
    <w:rsid w:val="00480556"/>
    <w:rsid w:val="00480E4C"/>
    <w:rsid w:val="00480EB7"/>
    <w:rsid w:val="00480FFB"/>
    <w:rsid w:val="004810FB"/>
    <w:rsid w:val="00481281"/>
    <w:rsid w:val="0048233D"/>
    <w:rsid w:val="00482845"/>
    <w:rsid w:val="00482A58"/>
    <w:rsid w:val="00482A8E"/>
    <w:rsid w:val="00482B1F"/>
    <w:rsid w:val="00483117"/>
    <w:rsid w:val="004833D4"/>
    <w:rsid w:val="004836EF"/>
    <w:rsid w:val="004838A8"/>
    <w:rsid w:val="0048392F"/>
    <w:rsid w:val="00483C61"/>
    <w:rsid w:val="00483E28"/>
    <w:rsid w:val="00483FD4"/>
    <w:rsid w:val="004840B1"/>
    <w:rsid w:val="00484468"/>
    <w:rsid w:val="00484730"/>
    <w:rsid w:val="00485030"/>
    <w:rsid w:val="00485057"/>
    <w:rsid w:val="00485063"/>
    <w:rsid w:val="004853E5"/>
    <w:rsid w:val="004854FE"/>
    <w:rsid w:val="0048560B"/>
    <w:rsid w:val="00485642"/>
    <w:rsid w:val="00485844"/>
    <w:rsid w:val="004858C4"/>
    <w:rsid w:val="004859F2"/>
    <w:rsid w:val="00485D4B"/>
    <w:rsid w:val="0048649C"/>
    <w:rsid w:val="00486A21"/>
    <w:rsid w:val="00486CA9"/>
    <w:rsid w:val="00486F63"/>
    <w:rsid w:val="004870AA"/>
    <w:rsid w:val="0048728C"/>
    <w:rsid w:val="004872CC"/>
    <w:rsid w:val="00487580"/>
    <w:rsid w:val="00487596"/>
    <w:rsid w:val="00487A18"/>
    <w:rsid w:val="00490048"/>
    <w:rsid w:val="004900DD"/>
    <w:rsid w:val="00490246"/>
    <w:rsid w:val="00490380"/>
    <w:rsid w:val="004903F4"/>
    <w:rsid w:val="004904D0"/>
    <w:rsid w:val="004905C0"/>
    <w:rsid w:val="00490643"/>
    <w:rsid w:val="004909D8"/>
    <w:rsid w:val="00490AB1"/>
    <w:rsid w:val="00490CCD"/>
    <w:rsid w:val="00490D4C"/>
    <w:rsid w:val="00491326"/>
    <w:rsid w:val="004914B8"/>
    <w:rsid w:val="004915CD"/>
    <w:rsid w:val="00491BAA"/>
    <w:rsid w:val="00491E99"/>
    <w:rsid w:val="00491EEA"/>
    <w:rsid w:val="00492022"/>
    <w:rsid w:val="004922AA"/>
    <w:rsid w:val="004922DD"/>
    <w:rsid w:val="00492714"/>
    <w:rsid w:val="0049301A"/>
    <w:rsid w:val="004936B1"/>
    <w:rsid w:val="00493AA7"/>
    <w:rsid w:val="00493AF2"/>
    <w:rsid w:val="00493C96"/>
    <w:rsid w:val="00493F4B"/>
    <w:rsid w:val="00494151"/>
    <w:rsid w:val="00494186"/>
    <w:rsid w:val="0049435A"/>
    <w:rsid w:val="00494447"/>
    <w:rsid w:val="00494695"/>
    <w:rsid w:val="0049495F"/>
    <w:rsid w:val="004950E9"/>
    <w:rsid w:val="004951B8"/>
    <w:rsid w:val="004951BD"/>
    <w:rsid w:val="00495369"/>
    <w:rsid w:val="00495554"/>
    <w:rsid w:val="004956F7"/>
    <w:rsid w:val="004958D2"/>
    <w:rsid w:val="00495944"/>
    <w:rsid w:val="00495DAA"/>
    <w:rsid w:val="004961C4"/>
    <w:rsid w:val="00496516"/>
    <w:rsid w:val="00496D77"/>
    <w:rsid w:val="00496DC9"/>
    <w:rsid w:val="00496E4C"/>
    <w:rsid w:val="00496EEA"/>
    <w:rsid w:val="00496F34"/>
    <w:rsid w:val="0049713C"/>
    <w:rsid w:val="0049778F"/>
    <w:rsid w:val="004977E8"/>
    <w:rsid w:val="00497E18"/>
    <w:rsid w:val="004A00BC"/>
    <w:rsid w:val="004A00C7"/>
    <w:rsid w:val="004A02AF"/>
    <w:rsid w:val="004A0D01"/>
    <w:rsid w:val="004A1013"/>
    <w:rsid w:val="004A184E"/>
    <w:rsid w:val="004A1C53"/>
    <w:rsid w:val="004A1CF1"/>
    <w:rsid w:val="004A1EB9"/>
    <w:rsid w:val="004A231C"/>
    <w:rsid w:val="004A24C0"/>
    <w:rsid w:val="004A282F"/>
    <w:rsid w:val="004A2B3D"/>
    <w:rsid w:val="004A2B4A"/>
    <w:rsid w:val="004A34E1"/>
    <w:rsid w:val="004A4166"/>
    <w:rsid w:val="004A42B5"/>
    <w:rsid w:val="004A42B7"/>
    <w:rsid w:val="004A43F7"/>
    <w:rsid w:val="004A477B"/>
    <w:rsid w:val="004A47E7"/>
    <w:rsid w:val="004A4CF8"/>
    <w:rsid w:val="004A4F19"/>
    <w:rsid w:val="004A4FE9"/>
    <w:rsid w:val="004A53CC"/>
    <w:rsid w:val="004A5493"/>
    <w:rsid w:val="004A57DF"/>
    <w:rsid w:val="004A58D2"/>
    <w:rsid w:val="004A5AAB"/>
    <w:rsid w:val="004A62E7"/>
    <w:rsid w:val="004A669F"/>
    <w:rsid w:val="004A67D5"/>
    <w:rsid w:val="004A6A8F"/>
    <w:rsid w:val="004A6ED0"/>
    <w:rsid w:val="004A6F7C"/>
    <w:rsid w:val="004A7448"/>
    <w:rsid w:val="004A7509"/>
    <w:rsid w:val="004A787E"/>
    <w:rsid w:val="004A7933"/>
    <w:rsid w:val="004A7CD6"/>
    <w:rsid w:val="004A7F0D"/>
    <w:rsid w:val="004B02BC"/>
    <w:rsid w:val="004B06CF"/>
    <w:rsid w:val="004B06F8"/>
    <w:rsid w:val="004B0822"/>
    <w:rsid w:val="004B0C25"/>
    <w:rsid w:val="004B0C52"/>
    <w:rsid w:val="004B0E20"/>
    <w:rsid w:val="004B10E5"/>
    <w:rsid w:val="004B1277"/>
    <w:rsid w:val="004B154A"/>
    <w:rsid w:val="004B1571"/>
    <w:rsid w:val="004B158C"/>
    <w:rsid w:val="004B174B"/>
    <w:rsid w:val="004B1BEA"/>
    <w:rsid w:val="004B1E8D"/>
    <w:rsid w:val="004B27E4"/>
    <w:rsid w:val="004B29A1"/>
    <w:rsid w:val="004B2DF6"/>
    <w:rsid w:val="004B2EBE"/>
    <w:rsid w:val="004B345E"/>
    <w:rsid w:val="004B366D"/>
    <w:rsid w:val="004B36D5"/>
    <w:rsid w:val="004B38C1"/>
    <w:rsid w:val="004B3D5A"/>
    <w:rsid w:val="004B44FE"/>
    <w:rsid w:val="004B457D"/>
    <w:rsid w:val="004B4744"/>
    <w:rsid w:val="004B4C32"/>
    <w:rsid w:val="004B4DAF"/>
    <w:rsid w:val="004B5643"/>
    <w:rsid w:val="004B5725"/>
    <w:rsid w:val="004B58D2"/>
    <w:rsid w:val="004B5A1E"/>
    <w:rsid w:val="004B5A69"/>
    <w:rsid w:val="004B5A74"/>
    <w:rsid w:val="004B5B4F"/>
    <w:rsid w:val="004B5C7A"/>
    <w:rsid w:val="004B5D63"/>
    <w:rsid w:val="004B602B"/>
    <w:rsid w:val="004B648A"/>
    <w:rsid w:val="004B64D5"/>
    <w:rsid w:val="004B65E7"/>
    <w:rsid w:val="004B6770"/>
    <w:rsid w:val="004B6B66"/>
    <w:rsid w:val="004B6CDE"/>
    <w:rsid w:val="004B710E"/>
    <w:rsid w:val="004B71C9"/>
    <w:rsid w:val="004B7ECA"/>
    <w:rsid w:val="004C0084"/>
    <w:rsid w:val="004C01D7"/>
    <w:rsid w:val="004C05B2"/>
    <w:rsid w:val="004C074A"/>
    <w:rsid w:val="004C0819"/>
    <w:rsid w:val="004C0D34"/>
    <w:rsid w:val="004C0E14"/>
    <w:rsid w:val="004C0F05"/>
    <w:rsid w:val="004C182E"/>
    <w:rsid w:val="004C1BB7"/>
    <w:rsid w:val="004C2014"/>
    <w:rsid w:val="004C2045"/>
    <w:rsid w:val="004C2191"/>
    <w:rsid w:val="004C2366"/>
    <w:rsid w:val="004C236B"/>
    <w:rsid w:val="004C266E"/>
    <w:rsid w:val="004C28E5"/>
    <w:rsid w:val="004C30BA"/>
    <w:rsid w:val="004C326D"/>
    <w:rsid w:val="004C3D0C"/>
    <w:rsid w:val="004C426E"/>
    <w:rsid w:val="004C4599"/>
    <w:rsid w:val="004C46DE"/>
    <w:rsid w:val="004C473D"/>
    <w:rsid w:val="004C477A"/>
    <w:rsid w:val="004C4820"/>
    <w:rsid w:val="004C48DE"/>
    <w:rsid w:val="004C4988"/>
    <w:rsid w:val="004C4EF8"/>
    <w:rsid w:val="004C5356"/>
    <w:rsid w:val="004C5789"/>
    <w:rsid w:val="004C5C51"/>
    <w:rsid w:val="004C5E5C"/>
    <w:rsid w:val="004C5E70"/>
    <w:rsid w:val="004C5FC4"/>
    <w:rsid w:val="004C60E7"/>
    <w:rsid w:val="004C6204"/>
    <w:rsid w:val="004C62BB"/>
    <w:rsid w:val="004C6327"/>
    <w:rsid w:val="004C6383"/>
    <w:rsid w:val="004C67C9"/>
    <w:rsid w:val="004C6818"/>
    <w:rsid w:val="004C6B14"/>
    <w:rsid w:val="004C6E1D"/>
    <w:rsid w:val="004C729D"/>
    <w:rsid w:val="004C769C"/>
    <w:rsid w:val="004C78E2"/>
    <w:rsid w:val="004C7C2E"/>
    <w:rsid w:val="004D05DE"/>
    <w:rsid w:val="004D085B"/>
    <w:rsid w:val="004D0C90"/>
    <w:rsid w:val="004D0EC9"/>
    <w:rsid w:val="004D0F6E"/>
    <w:rsid w:val="004D118A"/>
    <w:rsid w:val="004D1230"/>
    <w:rsid w:val="004D1C7A"/>
    <w:rsid w:val="004D205F"/>
    <w:rsid w:val="004D2255"/>
    <w:rsid w:val="004D2B07"/>
    <w:rsid w:val="004D2DDC"/>
    <w:rsid w:val="004D2EE1"/>
    <w:rsid w:val="004D3007"/>
    <w:rsid w:val="004D3AA0"/>
    <w:rsid w:val="004D3AF0"/>
    <w:rsid w:val="004D3B6B"/>
    <w:rsid w:val="004D3D18"/>
    <w:rsid w:val="004D45F4"/>
    <w:rsid w:val="004D49E2"/>
    <w:rsid w:val="004D4B17"/>
    <w:rsid w:val="004D4E0F"/>
    <w:rsid w:val="004D5290"/>
    <w:rsid w:val="004D55C9"/>
    <w:rsid w:val="004D565B"/>
    <w:rsid w:val="004D58D0"/>
    <w:rsid w:val="004D5C05"/>
    <w:rsid w:val="004D66D7"/>
    <w:rsid w:val="004D6CB5"/>
    <w:rsid w:val="004D6FB6"/>
    <w:rsid w:val="004D732B"/>
    <w:rsid w:val="004D7472"/>
    <w:rsid w:val="004D7C93"/>
    <w:rsid w:val="004E006A"/>
    <w:rsid w:val="004E05FF"/>
    <w:rsid w:val="004E06A5"/>
    <w:rsid w:val="004E0826"/>
    <w:rsid w:val="004E0E66"/>
    <w:rsid w:val="004E122D"/>
    <w:rsid w:val="004E161F"/>
    <w:rsid w:val="004E16EE"/>
    <w:rsid w:val="004E184B"/>
    <w:rsid w:val="004E1A03"/>
    <w:rsid w:val="004E1AB3"/>
    <w:rsid w:val="004E1C20"/>
    <w:rsid w:val="004E1F43"/>
    <w:rsid w:val="004E1FD6"/>
    <w:rsid w:val="004E26F7"/>
    <w:rsid w:val="004E27E2"/>
    <w:rsid w:val="004E297F"/>
    <w:rsid w:val="004E2A5E"/>
    <w:rsid w:val="004E2AA5"/>
    <w:rsid w:val="004E2B1E"/>
    <w:rsid w:val="004E3507"/>
    <w:rsid w:val="004E3A94"/>
    <w:rsid w:val="004E3B1B"/>
    <w:rsid w:val="004E3C8A"/>
    <w:rsid w:val="004E3DD9"/>
    <w:rsid w:val="004E417C"/>
    <w:rsid w:val="004E4304"/>
    <w:rsid w:val="004E43F8"/>
    <w:rsid w:val="004E459D"/>
    <w:rsid w:val="004E5277"/>
    <w:rsid w:val="004E52CB"/>
    <w:rsid w:val="004E56B1"/>
    <w:rsid w:val="004E5AD2"/>
    <w:rsid w:val="004E5B83"/>
    <w:rsid w:val="004E5C58"/>
    <w:rsid w:val="004E5DAA"/>
    <w:rsid w:val="004E5F31"/>
    <w:rsid w:val="004E5F4D"/>
    <w:rsid w:val="004E672F"/>
    <w:rsid w:val="004E67EC"/>
    <w:rsid w:val="004E6848"/>
    <w:rsid w:val="004E68E8"/>
    <w:rsid w:val="004E698C"/>
    <w:rsid w:val="004E6C3E"/>
    <w:rsid w:val="004E6CDB"/>
    <w:rsid w:val="004E6DA7"/>
    <w:rsid w:val="004E6E83"/>
    <w:rsid w:val="004E758A"/>
    <w:rsid w:val="004E7B57"/>
    <w:rsid w:val="004E7B77"/>
    <w:rsid w:val="004F024E"/>
    <w:rsid w:val="004F037D"/>
    <w:rsid w:val="004F08D2"/>
    <w:rsid w:val="004F0C3C"/>
    <w:rsid w:val="004F1194"/>
    <w:rsid w:val="004F1260"/>
    <w:rsid w:val="004F136A"/>
    <w:rsid w:val="004F1493"/>
    <w:rsid w:val="004F1AC7"/>
    <w:rsid w:val="004F1CDC"/>
    <w:rsid w:val="004F1F49"/>
    <w:rsid w:val="004F211D"/>
    <w:rsid w:val="004F2578"/>
    <w:rsid w:val="004F28CF"/>
    <w:rsid w:val="004F28E4"/>
    <w:rsid w:val="004F2D29"/>
    <w:rsid w:val="004F2E78"/>
    <w:rsid w:val="004F322F"/>
    <w:rsid w:val="004F3439"/>
    <w:rsid w:val="004F367B"/>
    <w:rsid w:val="004F3871"/>
    <w:rsid w:val="004F3D31"/>
    <w:rsid w:val="004F3E8A"/>
    <w:rsid w:val="004F455B"/>
    <w:rsid w:val="004F49A5"/>
    <w:rsid w:val="004F49E4"/>
    <w:rsid w:val="004F4CFE"/>
    <w:rsid w:val="004F4D4D"/>
    <w:rsid w:val="004F4EE1"/>
    <w:rsid w:val="004F51F7"/>
    <w:rsid w:val="004F53F3"/>
    <w:rsid w:val="004F5400"/>
    <w:rsid w:val="004F558E"/>
    <w:rsid w:val="004F579B"/>
    <w:rsid w:val="004F5899"/>
    <w:rsid w:val="004F6171"/>
    <w:rsid w:val="004F6183"/>
    <w:rsid w:val="004F64E3"/>
    <w:rsid w:val="004F6C1C"/>
    <w:rsid w:val="004F6CA1"/>
    <w:rsid w:val="004F6F91"/>
    <w:rsid w:val="004F71D4"/>
    <w:rsid w:val="004F721D"/>
    <w:rsid w:val="004F7414"/>
    <w:rsid w:val="004F74B6"/>
    <w:rsid w:val="004F7555"/>
    <w:rsid w:val="004F7734"/>
    <w:rsid w:val="004F7CA9"/>
    <w:rsid w:val="004F7E4E"/>
    <w:rsid w:val="004F7E79"/>
    <w:rsid w:val="005001E1"/>
    <w:rsid w:val="00500814"/>
    <w:rsid w:val="00500AE9"/>
    <w:rsid w:val="00500DC2"/>
    <w:rsid w:val="00501407"/>
    <w:rsid w:val="0050154A"/>
    <w:rsid w:val="005015DC"/>
    <w:rsid w:val="00501E0D"/>
    <w:rsid w:val="00502709"/>
    <w:rsid w:val="00502806"/>
    <w:rsid w:val="00502A90"/>
    <w:rsid w:val="00502CE4"/>
    <w:rsid w:val="00502F80"/>
    <w:rsid w:val="005033D4"/>
    <w:rsid w:val="00503500"/>
    <w:rsid w:val="0050369B"/>
    <w:rsid w:val="00503B8E"/>
    <w:rsid w:val="00503C3B"/>
    <w:rsid w:val="00504973"/>
    <w:rsid w:val="00504F58"/>
    <w:rsid w:val="00505077"/>
    <w:rsid w:val="005055FB"/>
    <w:rsid w:val="00505EFF"/>
    <w:rsid w:val="005061E5"/>
    <w:rsid w:val="00506236"/>
    <w:rsid w:val="005063E6"/>
    <w:rsid w:val="00506400"/>
    <w:rsid w:val="005068F7"/>
    <w:rsid w:val="00506C42"/>
    <w:rsid w:val="00506C88"/>
    <w:rsid w:val="00507560"/>
    <w:rsid w:val="00507965"/>
    <w:rsid w:val="00507B24"/>
    <w:rsid w:val="00507ED0"/>
    <w:rsid w:val="00510204"/>
    <w:rsid w:val="00510225"/>
    <w:rsid w:val="005108C9"/>
    <w:rsid w:val="00510CC1"/>
    <w:rsid w:val="00510E50"/>
    <w:rsid w:val="00510F0C"/>
    <w:rsid w:val="00510F51"/>
    <w:rsid w:val="00511667"/>
    <w:rsid w:val="005116C7"/>
    <w:rsid w:val="0051177C"/>
    <w:rsid w:val="00511CB5"/>
    <w:rsid w:val="00511EBD"/>
    <w:rsid w:val="005124BC"/>
    <w:rsid w:val="00512B27"/>
    <w:rsid w:val="00512D0C"/>
    <w:rsid w:val="00513370"/>
    <w:rsid w:val="00513443"/>
    <w:rsid w:val="005135AA"/>
    <w:rsid w:val="005136C3"/>
    <w:rsid w:val="00513934"/>
    <w:rsid w:val="00513E8B"/>
    <w:rsid w:val="00513EBC"/>
    <w:rsid w:val="00514141"/>
    <w:rsid w:val="0051423E"/>
    <w:rsid w:val="0051454D"/>
    <w:rsid w:val="00514721"/>
    <w:rsid w:val="0051474C"/>
    <w:rsid w:val="00514C4B"/>
    <w:rsid w:val="00514D39"/>
    <w:rsid w:val="00514D79"/>
    <w:rsid w:val="00515026"/>
    <w:rsid w:val="0051513A"/>
    <w:rsid w:val="005151F6"/>
    <w:rsid w:val="005154E3"/>
    <w:rsid w:val="005156D5"/>
    <w:rsid w:val="0051573E"/>
    <w:rsid w:val="00515857"/>
    <w:rsid w:val="005159ED"/>
    <w:rsid w:val="00515A6D"/>
    <w:rsid w:val="00515AB6"/>
    <w:rsid w:val="00515B3C"/>
    <w:rsid w:val="00515BEC"/>
    <w:rsid w:val="00516153"/>
    <w:rsid w:val="005164BF"/>
    <w:rsid w:val="00516759"/>
    <w:rsid w:val="005167BF"/>
    <w:rsid w:val="00516873"/>
    <w:rsid w:val="00516D02"/>
    <w:rsid w:val="005172AA"/>
    <w:rsid w:val="005173B6"/>
    <w:rsid w:val="0051753A"/>
    <w:rsid w:val="0051756A"/>
    <w:rsid w:val="00517BC4"/>
    <w:rsid w:val="00517C87"/>
    <w:rsid w:val="00517FBD"/>
    <w:rsid w:val="005202E5"/>
    <w:rsid w:val="00520CF0"/>
    <w:rsid w:val="00520D7F"/>
    <w:rsid w:val="005210B8"/>
    <w:rsid w:val="0052114D"/>
    <w:rsid w:val="005213AE"/>
    <w:rsid w:val="005215C1"/>
    <w:rsid w:val="005215EF"/>
    <w:rsid w:val="005217AF"/>
    <w:rsid w:val="005218CC"/>
    <w:rsid w:val="00521A5E"/>
    <w:rsid w:val="00521E7B"/>
    <w:rsid w:val="00521F08"/>
    <w:rsid w:val="005220B2"/>
    <w:rsid w:val="00522136"/>
    <w:rsid w:val="00522307"/>
    <w:rsid w:val="00522626"/>
    <w:rsid w:val="005229F7"/>
    <w:rsid w:val="00522BB8"/>
    <w:rsid w:val="00522C73"/>
    <w:rsid w:val="00522C83"/>
    <w:rsid w:val="00523584"/>
    <w:rsid w:val="0052395D"/>
    <w:rsid w:val="00523BA7"/>
    <w:rsid w:val="00523ECE"/>
    <w:rsid w:val="0052465F"/>
    <w:rsid w:val="005249A3"/>
    <w:rsid w:val="00524EE6"/>
    <w:rsid w:val="00525450"/>
    <w:rsid w:val="00525504"/>
    <w:rsid w:val="0052561E"/>
    <w:rsid w:val="00525676"/>
    <w:rsid w:val="00526028"/>
    <w:rsid w:val="0052612D"/>
    <w:rsid w:val="0052656D"/>
    <w:rsid w:val="005266BB"/>
    <w:rsid w:val="005266C7"/>
    <w:rsid w:val="0052670F"/>
    <w:rsid w:val="00526924"/>
    <w:rsid w:val="00526D31"/>
    <w:rsid w:val="00526D58"/>
    <w:rsid w:val="00526DFE"/>
    <w:rsid w:val="00526EA5"/>
    <w:rsid w:val="0052757B"/>
    <w:rsid w:val="005276A3"/>
    <w:rsid w:val="00527A42"/>
    <w:rsid w:val="00527B66"/>
    <w:rsid w:val="005300FD"/>
    <w:rsid w:val="00530487"/>
    <w:rsid w:val="00530E2B"/>
    <w:rsid w:val="00530EC1"/>
    <w:rsid w:val="005312DF"/>
    <w:rsid w:val="00531711"/>
    <w:rsid w:val="00531AEC"/>
    <w:rsid w:val="00531D90"/>
    <w:rsid w:val="00531F6A"/>
    <w:rsid w:val="00531FDD"/>
    <w:rsid w:val="00532951"/>
    <w:rsid w:val="005329ED"/>
    <w:rsid w:val="00532AD7"/>
    <w:rsid w:val="00532D99"/>
    <w:rsid w:val="00533121"/>
    <w:rsid w:val="00533146"/>
    <w:rsid w:val="005331A3"/>
    <w:rsid w:val="005332D6"/>
    <w:rsid w:val="0053359D"/>
    <w:rsid w:val="005335D2"/>
    <w:rsid w:val="0053363F"/>
    <w:rsid w:val="00533742"/>
    <w:rsid w:val="0053381B"/>
    <w:rsid w:val="005338C4"/>
    <w:rsid w:val="00533B7F"/>
    <w:rsid w:val="00533ED5"/>
    <w:rsid w:val="0053405B"/>
    <w:rsid w:val="005348B5"/>
    <w:rsid w:val="00534D74"/>
    <w:rsid w:val="00534EA9"/>
    <w:rsid w:val="0053507E"/>
    <w:rsid w:val="00535313"/>
    <w:rsid w:val="00535495"/>
    <w:rsid w:val="00535531"/>
    <w:rsid w:val="00535960"/>
    <w:rsid w:val="005359B7"/>
    <w:rsid w:val="00535A61"/>
    <w:rsid w:val="00535AC4"/>
    <w:rsid w:val="00535CCE"/>
    <w:rsid w:val="00536AB1"/>
    <w:rsid w:val="00536B0F"/>
    <w:rsid w:val="00536CD0"/>
    <w:rsid w:val="00536DC1"/>
    <w:rsid w:val="00536DE0"/>
    <w:rsid w:val="005370BA"/>
    <w:rsid w:val="00537D1E"/>
    <w:rsid w:val="005400E2"/>
    <w:rsid w:val="00540120"/>
    <w:rsid w:val="005401B9"/>
    <w:rsid w:val="00540631"/>
    <w:rsid w:val="0054082F"/>
    <w:rsid w:val="005408A4"/>
    <w:rsid w:val="005408B0"/>
    <w:rsid w:val="00540900"/>
    <w:rsid w:val="00540C59"/>
    <w:rsid w:val="00540C73"/>
    <w:rsid w:val="005412B5"/>
    <w:rsid w:val="005412CC"/>
    <w:rsid w:val="00541467"/>
    <w:rsid w:val="00541553"/>
    <w:rsid w:val="00541812"/>
    <w:rsid w:val="00541E3B"/>
    <w:rsid w:val="0054262D"/>
    <w:rsid w:val="005426E2"/>
    <w:rsid w:val="0054270D"/>
    <w:rsid w:val="00542CC6"/>
    <w:rsid w:val="005431CB"/>
    <w:rsid w:val="005432AF"/>
    <w:rsid w:val="0054357F"/>
    <w:rsid w:val="00543BBB"/>
    <w:rsid w:val="00543E4F"/>
    <w:rsid w:val="00544201"/>
    <w:rsid w:val="005442AE"/>
    <w:rsid w:val="00544655"/>
    <w:rsid w:val="00544755"/>
    <w:rsid w:val="005449A1"/>
    <w:rsid w:val="00545074"/>
    <w:rsid w:val="0054516A"/>
    <w:rsid w:val="005451AB"/>
    <w:rsid w:val="00545200"/>
    <w:rsid w:val="005454A2"/>
    <w:rsid w:val="00545624"/>
    <w:rsid w:val="00545A60"/>
    <w:rsid w:val="00545D37"/>
    <w:rsid w:val="00546215"/>
    <w:rsid w:val="0054622C"/>
    <w:rsid w:val="005467FB"/>
    <w:rsid w:val="00546BFE"/>
    <w:rsid w:val="00546C7C"/>
    <w:rsid w:val="0054719B"/>
    <w:rsid w:val="0054760B"/>
    <w:rsid w:val="00547701"/>
    <w:rsid w:val="00547873"/>
    <w:rsid w:val="00547CF8"/>
    <w:rsid w:val="00547E71"/>
    <w:rsid w:val="00547FBE"/>
    <w:rsid w:val="005501FF"/>
    <w:rsid w:val="00550282"/>
    <w:rsid w:val="005505B6"/>
    <w:rsid w:val="00550B87"/>
    <w:rsid w:val="00551276"/>
    <w:rsid w:val="0055138C"/>
    <w:rsid w:val="005514FC"/>
    <w:rsid w:val="0055164A"/>
    <w:rsid w:val="005518C8"/>
    <w:rsid w:val="00551C46"/>
    <w:rsid w:val="00551C5C"/>
    <w:rsid w:val="00551F0C"/>
    <w:rsid w:val="005522B0"/>
    <w:rsid w:val="00552739"/>
    <w:rsid w:val="00552AAA"/>
    <w:rsid w:val="00552AE2"/>
    <w:rsid w:val="00552C94"/>
    <w:rsid w:val="00552F30"/>
    <w:rsid w:val="00552F62"/>
    <w:rsid w:val="005534A4"/>
    <w:rsid w:val="00553898"/>
    <w:rsid w:val="00553AF7"/>
    <w:rsid w:val="00554311"/>
    <w:rsid w:val="00554B82"/>
    <w:rsid w:val="00554C0F"/>
    <w:rsid w:val="00554F18"/>
    <w:rsid w:val="0055533F"/>
    <w:rsid w:val="00555513"/>
    <w:rsid w:val="005557EC"/>
    <w:rsid w:val="00555848"/>
    <w:rsid w:val="00555CB5"/>
    <w:rsid w:val="00555D5A"/>
    <w:rsid w:val="00555F2B"/>
    <w:rsid w:val="00556C72"/>
    <w:rsid w:val="00556CE3"/>
    <w:rsid w:val="00556D51"/>
    <w:rsid w:val="00556E9D"/>
    <w:rsid w:val="00556EAD"/>
    <w:rsid w:val="00557061"/>
    <w:rsid w:val="00557218"/>
    <w:rsid w:val="005577F5"/>
    <w:rsid w:val="00557AD6"/>
    <w:rsid w:val="00557AFA"/>
    <w:rsid w:val="00557BA3"/>
    <w:rsid w:val="00557DFE"/>
    <w:rsid w:val="00557E0F"/>
    <w:rsid w:val="00557F8A"/>
    <w:rsid w:val="005600C5"/>
    <w:rsid w:val="00560304"/>
    <w:rsid w:val="00560328"/>
    <w:rsid w:val="0056058B"/>
    <w:rsid w:val="00560960"/>
    <w:rsid w:val="00560CF5"/>
    <w:rsid w:val="00560DA7"/>
    <w:rsid w:val="00561153"/>
    <w:rsid w:val="005618AD"/>
    <w:rsid w:val="0056195B"/>
    <w:rsid w:val="00561BFE"/>
    <w:rsid w:val="00561DAD"/>
    <w:rsid w:val="00561EB3"/>
    <w:rsid w:val="00561F8A"/>
    <w:rsid w:val="0056204E"/>
    <w:rsid w:val="005622B9"/>
    <w:rsid w:val="00562376"/>
    <w:rsid w:val="00562546"/>
    <w:rsid w:val="00562973"/>
    <w:rsid w:val="0056326E"/>
    <w:rsid w:val="00563271"/>
    <w:rsid w:val="00563428"/>
    <w:rsid w:val="005634BC"/>
    <w:rsid w:val="00563556"/>
    <w:rsid w:val="0056359F"/>
    <w:rsid w:val="005635C3"/>
    <w:rsid w:val="005637F6"/>
    <w:rsid w:val="00563BD3"/>
    <w:rsid w:val="00563CD5"/>
    <w:rsid w:val="005642C3"/>
    <w:rsid w:val="005644FD"/>
    <w:rsid w:val="005646F8"/>
    <w:rsid w:val="00564FB6"/>
    <w:rsid w:val="00565668"/>
    <w:rsid w:val="005656EC"/>
    <w:rsid w:val="0056585B"/>
    <w:rsid w:val="0056596C"/>
    <w:rsid w:val="00565A8C"/>
    <w:rsid w:val="00565D05"/>
    <w:rsid w:val="00565D70"/>
    <w:rsid w:val="00565F12"/>
    <w:rsid w:val="005665BE"/>
    <w:rsid w:val="00566B81"/>
    <w:rsid w:val="00566FCB"/>
    <w:rsid w:val="0056727F"/>
    <w:rsid w:val="00567606"/>
    <w:rsid w:val="005677CA"/>
    <w:rsid w:val="00567B5D"/>
    <w:rsid w:val="00567BFE"/>
    <w:rsid w:val="00567CFC"/>
    <w:rsid w:val="00567FE9"/>
    <w:rsid w:val="00570604"/>
    <w:rsid w:val="00570987"/>
    <w:rsid w:val="00570AD5"/>
    <w:rsid w:val="00570B17"/>
    <w:rsid w:val="00570DF7"/>
    <w:rsid w:val="00570EDF"/>
    <w:rsid w:val="00571059"/>
    <w:rsid w:val="005711F9"/>
    <w:rsid w:val="00571556"/>
    <w:rsid w:val="00571BCF"/>
    <w:rsid w:val="00571FE5"/>
    <w:rsid w:val="0057222C"/>
    <w:rsid w:val="00572294"/>
    <w:rsid w:val="005722BB"/>
    <w:rsid w:val="00572815"/>
    <w:rsid w:val="00572950"/>
    <w:rsid w:val="00572C6A"/>
    <w:rsid w:val="00572DAA"/>
    <w:rsid w:val="005732EA"/>
    <w:rsid w:val="005734EE"/>
    <w:rsid w:val="0057354C"/>
    <w:rsid w:val="00573793"/>
    <w:rsid w:val="0057382A"/>
    <w:rsid w:val="00573A50"/>
    <w:rsid w:val="00573BAB"/>
    <w:rsid w:val="00573BBC"/>
    <w:rsid w:val="00573DF2"/>
    <w:rsid w:val="0057405B"/>
    <w:rsid w:val="00574433"/>
    <w:rsid w:val="00574B1E"/>
    <w:rsid w:val="00574B21"/>
    <w:rsid w:val="00574EEA"/>
    <w:rsid w:val="00574F90"/>
    <w:rsid w:val="005750E4"/>
    <w:rsid w:val="00575AB6"/>
    <w:rsid w:val="0057605F"/>
    <w:rsid w:val="0057623E"/>
    <w:rsid w:val="00576946"/>
    <w:rsid w:val="00576E53"/>
    <w:rsid w:val="00576FC5"/>
    <w:rsid w:val="005774FD"/>
    <w:rsid w:val="005776A8"/>
    <w:rsid w:val="00577733"/>
    <w:rsid w:val="0057787F"/>
    <w:rsid w:val="00577AEB"/>
    <w:rsid w:val="00577C01"/>
    <w:rsid w:val="00580098"/>
    <w:rsid w:val="005800A4"/>
    <w:rsid w:val="005802C7"/>
    <w:rsid w:val="00580818"/>
    <w:rsid w:val="005808A6"/>
    <w:rsid w:val="005809AC"/>
    <w:rsid w:val="00580B82"/>
    <w:rsid w:val="00580F49"/>
    <w:rsid w:val="00581414"/>
    <w:rsid w:val="00581643"/>
    <w:rsid w:val="0058187B"/>
    <w:rsid w:val="00581D37"/>
    <w:rsid w:val="00581E8B"/>
    <w:rsid w:val="00582028"/>
    <w:rsid w:val="005821A4"/>
    <w:rsid w:val="005821BD"/>
    <w:rsid w:val="005823E2"/>
    <w:rsid w:val="00582C62"/>
    <w:rsid w:val="005830A1"/>
    <w:rsid w:val="005831C1"/>
    <w:rsid w:val="005832E3"/>
    <w:rsid w:val="00583345"/>
    <w:rsid w:val="005834B6"/>
    <w:rsid w:val="0058362F"/>
    <w:rsid w:val="0058405F"/>
    <w:rsid w:val="005841A4"/>
    <w:rsid w:val="005841F6"/>
    <w:rsid w:val="00584767"/>
    <w:rsid w:val="00584A7A"/>
    <w:rsid w:val="00584E52"/>
    <w:rsid w:val="00585A37"/>
    <w:rsid w:val="00585BFD"/>
    <w:rsid w:val="00585D76"/>
    <w:rsid w:val="00585F30"/>
    <w:rsid w:val="00585F58"/>
    <w:rsid w:val="005860E0"/>
    <w:rsid w:val="005867D8"/>
    <w:rsid w:val="0058693E"/>
    <w:rsid w:val="005872AC"/>
    <w:rsid w:val="00587406"/>
    <w:rsid w:val="005879EC"/>
    <w:rsid w:val="00587B66"/>
    <w:rsid w:val="00587EBB"/>
    <w:rsid w:val="005900DC"/>
    <w:rsid w:val="005904E2"/>
    <w:rsid w:val="00590507"/>
    <w:rsid w:val="00590B8E"/>
    <w:rsid w:val="00591066"/>
    <w:rsid w:val="0059125E"/>
    <w:rsid w:val="0059129E"/>
    <w:rsid w:val="00591450"/>
    <w:rsid w:val="0059147A"/>
    <w:rsid w:val="00591D6E"/>
    <w:rsid w:val="0059236F"/>
    <w:rsid w:val="005925E9"/>
    <w:rsid w:val="005925F4"/>
    <w:rsid w:val="00592872"/>
    <w:rsid w:val="00592894"/>
    <w:rsid w:val="0059291E"/>
    <w:rsid w:val="005929DE"/>
    <w:rsid w:val="00592A47"/>
    <w:rsid w:val="00592FDF"/>
    <w:rsid w:val="00593894"/>
    <w:rsid w:val="00593C25"/>
    <w:rsid w:val="00593FF8"/>
    <w:rsid w:val="00594248"/>
    <w:rsid w:val="00594586"/>
    <w:rsid w:val="00594846"/>
    <w:rsid w:val="00594C1E"/>
    <w:rsid w:val="00594FBA"/>
    <w:rsid w:val="00595001"/>
    <w:rsid w:val="005950D9"/>
    <w:rsid w:val="00595515"/>
    <w:rsid w:val="00595BD4"/>
    <w:rsid w:val="00595C80"/>
    <w:rsid w:val="00595DD1"/>
    <w:rsid w:val="005962B3"/>
    <w:rsid w:val="00596367"/>
    <w:rsid w:val="00596431"/>
    <w:rsid w:val="00596BDB"/>
    <w:rsid w:val="00596DB2"/>
    <w:rsid w:val="005971C0"/>
    <w:rsid w:val="005971F7"/>
    <w:rsid w:val="0059766E"/>
    <w:rsid w:val="005978AF"/>
    <w:rsid w:val="00597A98"/>
    <w:rsid w:val="00597DC5"/>
    <w:rsid w:val="00597F33"/>
    <w:rsid w:val="005A0132"/>
    <w:rsid w:val="005A028C"/>
    <w:rsid w:val="005A02D1"/>
    <w:rsid w:val="005A073D"/>
    <w:rsid w:val="005A09C2"/>
    <w:rsid w:val="005A1308"/>
    <w:rsid w:val="005A13F9"/>
    <w:rsid w:val="005A1A22"/>
    <w:rsid w:val="005A1D7E"/>
    <w:rsid w:val="005A1ED8"/>
    <w:rsid w:val="005A23FD"/>
    <w:rsid w:val="005A24B7"/>
    <w:rsid w:val="005A2931"/>
    <w:rsid w:val="005A2980"/>
    <w:rsid w:val="005A2B52"/>
    <w:rsid w:val="005A3059"/>
    <w:rsid w:val="005A325D"/>
    <w:rsid w:val="005A3726"/>
    <w:rsid w:val="005A389B"/>
    <w:rsid w:val="005A398B"/>
    <w:rsid w:val="005A3DD9"/>
    <w:rsid w:val="005A3E6B"/>
    <w:rsid w:val="005A4439"/>
    <w:rsid w:val="005A46FE"/>
    <w:rsid w:val="005A4750"/>
    <w:rsid w:val="005A47B0"/>
    <w:rsid w:val="005A4AD9"/>
    <w:rsid w:val="005A4CF8"/>
    <w:rsid w:val="005A4E77"/>
    <w:rsid w:val="005A5033"/>
    <w:rsid w:val="005A57E1"/>
    <w:rsid w:val="005A58F6"/>
    <w:rsid w:val="005A5997"/>
    <w:rsid w:val="005A65DA"/>
    <w:rsid w:val="005A69D3"/>
    <w:rsid w:val="005A6B79"/>
    <w:rsid w:val="005A6C35"/>
    <w:rsid w:val="005A7145"/>
    <w:rsid w:val="005A73C4"/>
    <w:rsid w:val="005A7681"/>
    <w:rsid w:val="005A77C8"/>
    <w:rsid w:val="005A7A21"/>
    <w:rsid w:val="005A7EA3"/>
    <w:rsid w:val="005B0011"/>
    <w:rsid w:val="005B0595"/>
    <w:rsid w:val="005B0789"/>
    <w:rsid w:val="005B07C7"/>
    <w:rsid w:val="005B081D"/>
    <w:rsid w:val="005B0BBC"/>
    <w:rsid w:val="005B0E8F"/>
    <w:rsid w:val="005B19BA"/>
    <w:rsid w:val="005B19F7"/>
    <w:rsid w:val="005B1F9E"/>
    <w:rsid w:val="005B206A"/>
    <w:rsid w:val="005B2308"/>
    <w:rsid w:val="005B253C"/>
    <w:rsid w:val="005B274A"/>
    <w:rsid w:val="005B27EF"/>
    <w:rsid w:val="005B2D01"/>
    <w:rsid w:val="005B2D37"/>
    <w:rsid w:val="005B2F60"/>
    <w:rsid w:val="005B3081"/>
    <w:rsid w:val="005B30AE"/>
    <w:rsid w:val="005B35E1"/>
    <w:rsid w:val="005B36CD"/>
    <w:rsid w:val="005B3849"/>
    <w:rsid w:val="005B39E3"/>
    <w:rsid w:val="005B3E12"/>
    <w:rsid w:val="005B4383"/>
    <w:rsid w:val="005B4CE4"/>
    <w:rsid w:val="005B4DAD"/>
    <w:rsid w:val="005B5AFC"/>
    <w:rsid w:val="005B5B8B"/>
    <w:rsid w:val="005B63C0"/>
    <w:rsid w:val="005B6686"/>
    <w:rsid w:val="005B6852"/>
    <w:rsid w:val="005B68F4"/>
    <w:rsid w:val="005B6B7D"/>
    <w:rsid w:val="005B6C48"/>
    <w:rsid w:val="005B6C72"/>
    <w:rsid w:val="005B6D3A"/>
    <w:rsid w:val="005B6DF4"/>
    <w:rsid w:val="005B72D5"/>
    <w:rsid w:val="005B75F1"/>
    <w:rsid w:val="005B7949"/>
    <w:rsid w:val="005B79BB"/>
    <w:rsid w:val="005C0285"/>
    <w:rsid w:val="005C0846"/>
    <w:rsid w:val="005C0E24"/>
    <w:rsid w:val="005C118A"/>
    <w:rsid w:val="005C1231"/>
    <w:rsid w:val="005C134B"/>
    <w:rsid w:val="005C1783"/>
    <w:rsid w:val="005C2083"/>
    <w:rsid w:val="005C21C1"/>
    <w:rsid w:val="005C2835"/>
    <w:rsid w:val="005C2F98"/>
    <w:rsid w:val="005C31E2"/>
    <w:rsid w:val="005C3223"/>
    <w:rsid w:val="005C37E3"/>
    <w:rsid w:val="005C3870"/>
    <w:rsid w:val="005C3AA7"/>
    <w:rsid w:val="005C3D64"/>
    <w:rsid w:val="005C3F4B"/>
    <w:rsid w:val="005C3FB2"/>
    <w:rsid w:val="005C4206"/>
    <w:rsid w:val="005C44B9"/>
    <w:rsid w:val="005C46E4"/>
    <w:rsid w:val="005C4705"/>
    <w:rsid w:val="005C4997"/>
    <w:rsid w:val="005C4B75"/>
    <w:rsid w:val="005C523B"/>
    <w:rsid w:val="005C536F"/>
    <w:rsid w:val="005C5447"/>
    <w:rsid w:val="005C54A1"/>
    <w:rsid w:val="005C5900"/>
    <w:rsid w:val="005C5E4D"/>
    <w:rsid w:val="005C5FCE"/>
    <w:rsid w:val="005C61D0"/>
    <w:rsid w:val="005C634B"/>
    <w:rsid w:val="005C650B"/>
    <w:rsid w:val="005C6825"/>
    <w:rsid w:val="005C6940"/>
    <w:rsid w:val="005C6AFB"/>
    <w:rsid w:val="005C6D1E"/>
    <w:rsid w:val="005C6E23"/>
    <w:rsid w:val="005C6F50"/>
    <w:rsid w:val="005C7385"/>
    <w:rsid w:val="005C74E2"/>
    <w:rsid w:val="005C776A"/>
    <w:rsid w:val="005C782C"/>
    <w:rsid w:val="005C7901"/>
    <w:rsid w:val="005C7A01"/>
    <w:rsid w:val="005C7AD3"/>
    <w:rsid w:val="005C7C60"/>
    <w:rsid w:val="005D0413"/>
    <w:rsid w:val="005D0506"/>
    <w:rsid w:val="005D0AA4"/>
    <w:rsid w:val="005D0E1B"/>
    <w:rsid w:val="005D1252"/>
    <w:rsid w:val="005D1454"/>
    <w:rsid w:val="005D19B3"/>
    <w:rsid w:val="005D1C3F"/>
    <w:rsid w:val="005D1D97"/>
    <w:rsid w:val="005D20BD"/>
    <w:rsid w:val="005D2386"/>
    <w:rsid w:val="005D253E"/>
    <w:rsid w:val="005D278A"/>
    <w:rsid w:val="005D28B5"/>
    <w:rsid w:val="005D291E"/>
    <w:rsid w:val="005D2B32"/>
    <w:rsid w:val="005D307D"/>
    <w:rsid w:val="005D3297"/>
    <w:rsid w:val="005D3A13"/>
    <w:rsid w:val="005D3C2A"/>
    <w:rsid w:val="005D3D4D"/>
    <w:rsid w:val="005D3E6A"/>
    <w:rsid w:val="005D3F0B"/>
    <w:rsid w:val="005D40AD"/>
    <w:rsid w:val="005D40EB"/>
    <w:rsid w:val="005D42D7"/>
    <w:rsid w:val="005D4B4B"/>
    <w:rsid w:val="005D572E"/>
    <w:rsid w:val="005D57A2"/>
    <w:rsid w:val="005D594A"/>
    <w:rsid w:val="005D59C6"/>
    <w:rsid w:val="005D5A91"/>
    <w:rsid w:val="005D5CB7"/>
    <w:rsid w:val="005D5DE5"/>
    <w:rsid w:val="005D5FA1"/>
    <w:rsid w:val="005D60EB"/>
    <w:rsid w:val="005D62CD"/>
    <w:rsid w:val="005D660C"/>
    <w:rsid w:val="005D692A"/>
    <w:rsid w:val="005D69AF"/>
    <w:rsid w:val="005D69B0"/>
    <w:rsid w:val="005D6DCB"/>
    <w:rsid w:val="005D70F6"/>
    <w:rsid w:val="005D710C"/>
    <w:rsid w:val="005D71E0"/>
    <w:rsid w:val="005D72A8"/>
    <w:rsid w:val="005D7585"/>
    <w:rsid w:val="005D7629"/>
    <w:rsid w:val="005D7733"/>
    <w:rsid w:val="005D774C"/>
    <w:rsid w:val="005D7B72"/>
    <w:rsid w:val="005D7BA4"/>
    <w:rsid w:val="005D7CF3"/>
    <w:rsid w:val="005D7D5E"/>
    <w:rsid w:val="005E006F"/>
    <w:rsid w:val="005E011F"/>
    <w:rsid w:val="005E02FA"/>
    <w:rsid w:val="005E0546"/>
    <w:rsid w:val="005E10CA"/>
    <w:rsid w:val="005E13D1"/>
    <w:rsid w:val="005E1586"/>
    <w:rsid w:val="005E196D"/>
    <w:rsid w:val="005E1C08"/>
    <w:rsid w:val="005E25F3"/>
    <w:rsid w:val="005E3261"/>
    <w:rsid w:val="005E35E0"/>
    <w:rsid w:val="005E387E"/>
    <w:rsid w:val="005E3AA8"/>
    <w:rsid w:val="005E4001"/>
    <w:rsid w:val="005E43FC"/>
    <w:rsid w:val="005E4435"/>
    <w:rsid w:val="005E46BE"/>
    <w:rsid w:val="005E49DE"/>
    <w:rsid w:val="005E4A64"/>
    <w:rsid w:val="005E4B3D"/>
    <w:rsid w:val="005E4B42"/>
    <w:rsid w:val="005E4E23"/>
    <w:rsid w:val="005E508C"/>
    <w:rsid w:val="005E5F5D"/>
    <w:rsid w:val="005E6166"/>
    <w:rsid w:val="005E61E3"/>
    <w:rsid w:val="005E65D3"/>
    <w:rsid w:val="005E68A1"/>
    <w:rsid w:val="005E74EE"/>
    <w:rsid w:val="005E7600"/>
    <w:rsid w:val="005E76FE"/>
    <w:rsid w:val="005E7DEA"/>
    <w:rsid w:val="005E7FD0"/>
    <w:rsid w:val="005F0197"/>
    <w:rsid w:val="005F04BD"/>
    <w:rsid w:val="005F04DA"/>
    <w:rsid w:val="005F0D9F"/>
    <w:rsid w:val="005F0FE0"/>
    <w:rsid w:val="005F1035"/>
    <w:rsid w:val="005F108C"/>
    <w:rsid w:val="005F13BF"/>
    <w:rsid w:val="005F1822"/>
    <w:rsid w:val="005F1D97"/>
    <w:rsid w:val="005F1DF6"/>
    <w:rsid w:val="005F1E64"/>
    <w:rsid w:val="005F1F93"/>
    <w:rsid w:val="005F21C4"/>
    <w:rsid w:val="005F24A6"/>
    <w:rsid w:val="005F2862"/>
    <w:rsid w:val="005F2880"/>
    <w:rsid w:val="005F2DCD"/>
    <w:rsid w:val="005F34BB"/>
    <w:rsid w:val="005F357E"/>
    <w:rsid w:val="005F3875"/>
    <w:rsid w:val="005F3ABA"/>
    <w:rsid w:val="005F3BD9"/>
    <w:rsid w:val="005F3CF5"/>
    <w:rsid w:val="005F3F46"/>
    <w:rsid w:val="005F3FFC"/>
    <w:rsid w:val="005F41C1"/>
    <w:rsid w:val="005F41E8"/>
    <w:rsid w:val="005F4501"/>
    <w:rsid w:val="005F45C0"/>
    <w:rsid w:val="005F4718"/>
    <w:rsid w:val="005F4973"/>
    <w:rsid w:val="005F4C7D"/>
    <w:rsid w:val="005F4FA0"/>
    <w:rsid w:val="005F57EA"/>
    <w:rsid w:val="005F5944"/>
    <w:rsid w:val="005F5F06"/>
    <w:rsid w:val="005F60F9"/>
    <w:rsid w:val="005F6119"/>
    <w:rsid w:val="005F665D"/>
    <w:rsid w:val="005F68BA"/>
    <w:rsid w:val="005F6CB7"/>
    <w:rsid w:val="005F6EF8"/>
    <w:rsid w:val="005F702E"/>
    <w:rsid w:val="005F70D4"/>
    <w:rsid w:val="005F778C"/>
    <w:rsid w:val="005F7991"/>
    <w:rsid w:val="005F7A0A"/>
    <w:rsid w:val="005F7D1A"/>
    <w:rsid w:val="006000EA"/>
    <w:rsid w:val="006002B7"/>
    <w:rsid w:val="00600459"/>
    <w:rsid w:val="00600649"/>
    <w:rsid w:val="00600BD0"/>
    <w:rsid w:val="00600F58"/>
    <w:rsid w:val="00600FAA"/>
    <w:rsid w:val="00601A77"/>
    <w:rsid w:val="00601BCA"/>
    <w:rsid w:val="00601D38"/>
    <w:rsid w:val="00602125"/>
    <w:rsid w:val="0060216D"/>
    <w:rsid w:val="006024AA"/>
    <w:rsid w:val="00602511"/>
    <w:rsid w:val="00602828"/>
    <w:rsid w:val="00602888"/>
    <w:rsid w:val="00602E00"/>
    <w:rsid w:val="00602E12"/>
    <w:rsid w:val="006030D6"/>
    <w:rsid w:val="006030E9"/>
    <w:rsid w:val="00603453"/>
    <w:rsid w:val="00603499"/>
    <w:rsid w:val="00603AAC"/>
    <w:rsid w:val="00603AAD"/>
    <w:rsid w:val="00603C15"/>
    <w:rsid w:val="00603DE2"/>
    <w:rsid w:val="006044B7"/>
    <w:rsid w:val="0060454E"/>
    <w:rsid w:val="00604855"/>
    <w:rsid w:val="00604F9B"/>
    <w:rsid w:val="00605158"/>
    <w:rsid w:val="00605333"/>
    <w:rsid w:val="006053A3"/>
    <w:rsid w:val="00605553"/>
    <w:rsid w:val="00605A04"/>
    <w:rsid w:val="00605C61"/>
    <w:rsid w:val="00605E1F"/>
    <w:rsid w:val="006063B4"/>
    <w:rsid w:val="006065AF"/>
    <w:rsid w:val="006068B8"/>
    <w:rsid w:val="00606F92"/>
    <w:rsid w:val="00607351"/>
    <w:rsid w:val="00607461"/>
    <w:rsid w:val="0060762D"/>
    <w:rsid w:val="006077AC"/>
    <w:rsid w:val="00607821"/>
    <w:rsid w:val="006078EF"/>
    <w:rsid w:val="00607C68"/>
    <w:rsid w:val="0061004A"/>
    <w:rsid w:val="00610D0D"/>
    <w:rsid w:val="00610ED6"/>
    <w:rsid w:val="0061160A"/>
    <w:rsid w:val="00611656"/>
    <w:rsid w:val="00611C00"/>
    <w:rsid w:val="006121FF"/>
    <w:rsid w:val="00612556"/>
    <w:rsid w:val="006125AA"/>
    <w:rsid w:val="006127F0"/>
    <w:rsid w:val="0061288D"/>
    <w:rsid w:val="00612A00"/>
    <w:rsid w:val="00612E6E"/>
    <w:rsid w:val="00612EA2"/>
    <w:rsid w:val="00613000"/>
    <w:rsid w:val="006131FE"/>
    <w:rsid w:val="0061367D"/>
    <w:rsid w:val="00613B84"/>
    <w:rsid w:val="00613EDC"/>
    <w:rsid w:val="0061469C"/>
    <w:rsid w:val="00614AD7"/>
    <w:rsid w:val="00614B8D"/>
    <w:rsid w:val="00614FE2"/>
    <w:rsid w:val="00615002"/>
    <w:rsid w:val="00615665"/>
    <w:rsid w:val="00615CE5"/>
    <w:rsid w:val="006166CE"/>
    <w:rsid w:val="006168A3"/>
    <w:rsid w:val="006171FD"/>
    <w:rsid w:val="00617326"/>
    <w:rsid w:val="0061756F"/>
    <w:rsid w:val="006175E8"/>
    <w:rsid w:val="006177D6"/>
    <w:rsid w:val="00617859"/>
    <w:rsid w:val="0061793D"/>
    <w:rsid w:val="00617A1A"/>
    <w:rsid w:val="00617D3B"/>
    <w:rsid w:val="0062013E"/>
    <w:rsid w:val="00620848"/>
    <w:rsid w:val="00620A2C"/>
    <w:rsid w:val="00620B06"/>
    <w:rsid w:val="00620DB9"/>
    <w:rsid w:val="00620F35"/>
    <w:rsid w:val="0062158A"/>
    <w:rsid w:val="0062161C"/>
    <w:rsid w:val="00621E7F"/>
    <w:rsid w:val="00622AE0"/>
    <w:rsid w:val="00622C5C"/>
    <w:rsid w:val="00622CCC"/>
    <w:rsid w:val="00622EA8"/>
    <w:rsid w:val="006230F6"/>
    <w:rsid w:val="0062352C"/>
    <w:rsid w:val="006237CA"/>
    <w:rsid w:val="00623CBC"/>
    <w:rsid w:val="0062419D"/>
    <w:rsid w:val="006242C9"/>
    <w:rsid w:val="006243AE"/>
    <w:rsid w:val="00624416"/>
    <w:rsid w:val="006248E5"/>
    <w:rsid w:val="00624A71"/>
    <w:rsid w:val="00624AA5"/>
    <w:rsid w:val="00624B16"/>
    <w:rsid w:val="00625016"/>
    <w:rsid w:val="0062504F"/>
    <w:rsid w:val="00625110"/>
    <w:rsid w:val="00625129"/>
    <w:rsid w:val="0062545B"/>
    <w:rsid w:val="0062575D"/>
    <w:rsid w:val="00625837"/>
    <w:rsid w:val="0062599D"/>
    <w:rsid w:val="00625E41"/>
    <w:rsid w:val="0062612A"/>
    <w:rsid w:val="006261BA"/>
    <w:rsid w:val="006261D7"/>
    <w:rsid w:val="006263CE"/>
    <w:rsid w:val="006264C0"/>
    <w:rsid w:val="00626B39"/>
    <w:rsid w:val="00626D0A"/>
    <w:rsid w:val="00626E51"/>
    <w:rsid w:val="00627527"/>
    <w:rsid w:val="00627559"/>
    <w:rsid w:val="00627B2C"/>
    <w:rsid w:val="00627C4B"/>
    <w:rsid w:val="00627D2B"/>
    <w:rsid w:val="0063071F"/>
    <w:rsid w:val="00630C0E"/>
    <w:rsid w:val="00630C93"/>
    <w:rsid w:val="00630D2A"/>
    <w:rsid w:val="006312D6"/>
    <w:rsid w:val="00631674"/>
    <w:rsid w:val="00631784"/>
    <w:rsid w:val="006318A8"/>
    <w:rsid w:val="00631E3C"/>
    <w:rsid w:val="006320B3"/>
    <w:rsid w:val="006321BB"/>
    <w:rsid w:val="006325B7"/>
    <w:rsid w:val="00632796"/>
    <w:rsid w:val="00632A42"/>
    <w:rsid w:val="00632CAC"/>
    <w:rsid w:val="00632D56"/>
    <w:rsid w:val="00632DBC"/>
    <w:rsid w:val="00632DBE"/>
    <w:rsid w:val="00632EE7"/>
    <w:rsid w:val="006331EA"/>
    <w:rsid w:val="006332C7"/>
    <w:rsid w:val="00633442"/>
    <w:rsid w:val="006335FC"/>
    <w:rsid w:val="00633DDE"/>
    <w:rsid w:val="00633F77"/>
    <w:rsid w:val="006342FA"/>
    <w:rsid w:val="00634AC8"/>
    <w:rsid w:val="00634B54"/>
    <w:rsid w:val="00634BF4"/>
    <w:rsid w:val="00634D4F"/>
    <w:rsid w:val="00635071"/>
    <w:rsid w:val="0063550C"/>
    <w:rsid w:val="006357BE"/>
    <w:rsid w:val="00635ACF"/>
    <w:rsid w:val="00635E21"/>
    <w:rsid w:val="00635F9F"/>
    <w:rsid w:val="006361F1"/>
    <w:rsid w:val="00636256"/>
    <w:rsid w:val="006367B1"/>
    <w:rsid w:val="00636BA5"/>
    <w:rsid w:val="006378E1"/>
    <w:rsid w:val="0063794C"/>
    <w:rsid w:val="006379A1"/>
    <w:rsid w:val="00637BC3"/>
    <w:rsid w:val="00637BDB"/>
    <w:rsid w:val="00637C86"/>
    <w:rsid w:val="00637F40"/>
    <w:rsid w:val="006402EA"/>
    <w:rsid w:val="0064040D"/>
    <w:rsid w:val="006407D6"/>
    <w:rsid w:val="00640DCD"/>
    <w:rsid w:val="00641007"/>
    <w:rsid w:val="006411AB"/>
    <w:rsid w:val="006415D3"/>
    <w:rsid w:val="00641704"/>
    <w:rsid w:val="0064176D"/>
    <w:rsid w:val="00641AB9"/>
    <w:rsid w:val="00641BAF"/>
    <w:rsid w:val="00641C36"/>
    <w:rsid w:val="00641C66"/>
    <w:rsid w:val="00642043"/>
    <w:rsid w:val="00642525"/>
    <w:rsid w:val="00642AE3"/>
    <w:rsid w:val="00642B34"/>
    <w:rsid w:val="00642DDE"/>
    <w:rsid w:val="00642F20"/>
    <w:rsid w:val="006430FC"/>
    <w:rsid w:val="006433EC"/>
    <w:rsid w:val="0064356D"/>
    <w:rsid w:val="006439C7"/>
    <w:rsid w:val="00643B8D"/>
    <w:rsid w:val="00643C0B"/>
    <w:rsid w:val="00643C10"/>
    <w:rsid w:val="00644090"/>
    <w:rsid w:val="006440ED"/>
    <w:rsid w:val="006446F5"/>
    <w:rsid w:val="006448BE"/>
    <w:rsid w:val="00645221"/>
    <w:rsid w:val="00645680"/>
    <w:rsid w:val="00645690"/>
    <w:rsid w:val="00645A61"/>
    <w:rsid w:val="00645F6A"/>
    <w:rsid w:val="0064611C"/>
    <w:rsid w:val="00646727"/>
    <w:rsid w:val="00646B40"/>
    <w:rsid w:val="00646BD7"/>
    <w:rsid w:val="00646D72"/>
    <w:rsid w:val="006472D8"/>
    <w:rsid w:val="006474A0"/>
    <w:rsid w:val="00647B98"/>
    <w:rsid w:val="00647C0E"/>
    <w:rsid w:val="00647E3B"/>
    <w:rsid w:val="00647F44"/>
    <w:rsid w:val="006503F1"/>
    <w:rsid w:val="00650A77"/>
    <w:rsid w:val="00650B0C"/>
    <w:rsid w:val="00651A15"/>
    <w:rsid w:val="00651A69"/>
    <w:rsid w:val="00651A70"/>
    <w:rsid w:val="00651DC3"/>
    <w:rsid w:val="00651FFF"/>
    <w:rsid w:val="0065224F"/>
    <w:rsid w:val="006527FE"/>
    <w:rsid w:val="006529AC"/>
    <w:rsid w:val="00652F7C"/>
    <w:rsid w:val="00652FD0"/>
    <w:rsid w:val="006531D2"/>
    <w:rsid w:val="006533E8"/>
    <w:rsid w:val="00653422"/>
    <w:rsid w:val="0065342B"/>
    <w:rsid w:val="0065366D"/>
    <w:rsid w:val="00653774"/>
    <w:rsid w:val="006544C3"/>
    <w:rsid w:val="006545F0"/>
    <w:rsid w:val="00654A7E"/>
    <w:rsid w:val="00654CEF"/>
    <w:rsid w:val="00654E3F"/>
    <w:rsid w:val="006551B7"/>
    <w:rsid w:val="00655287"/>
    <w:rsid w:val="006553F8"/>
    <w:rsid w:val="00655791"/>
    <w:rsid w:val="00655CDC"/>
    <w:rsid w:val="00655DE9"/>
    <w:rsid w:val="00656189"/>
    <w:rsid w:val="00656286"/>
    <w:rsid w:val="00656323"/>
    <w:rsid w:val="00656361"/>
    <w:rsid w:val="006566BB"/>
    <w:rsid w:val="00656A18"/>
    <w:rsid w:val="0065711E"/>
    <w:rsid w:val="0065725B"/>
    <w:rsid w:val="0065733E"/>
    <w:rsid w:val="006576B3"/>
    <w:rsid w:val="0065770E"/>
    <w:rsid w:val="00657879"/>
    <w:rsid w:val="00657C74"/>
    <w:rsid w:val="00657D74"/>
    <w:rsid w:val="00657FDB"/>
    <w:rsid w:val="00660347"/>
    <w:rsid w:val="0066055A"/>
    <w:rsid w:val="00660EA6"/>
    <w:rsid w:val="00661358"/>
    <w:rsid w:val="006614BE"/>
    <w:rsid w:val="00661571"/>
    <w:rsid w:val="0066171D"/>
    <w:rsid w:val="00661872"/>
    <w:rsid w:val="0066189A"/>
    <w:rsid w:val="00662071"/>
    <w:rsid w:val="00662124"/>
    <w:rsid w:val="006622D2"/>
    <w:rsid w:val="00662481"/>
    <w:rsid w:val="0066262F"/>
    <w:rsid w:val="0066287B"/>
    <w:rsid w:val="00662AD7"/>
    <w:rsid w:val="00662BB4"/>
    <w:rsid w:val="00662C13"/>
    <w:rsid w:val="00662C18"/>
    <w:rsid w:val="00662D38"/>
    <w:rsid w:val="00662DF0"/>
    <w:rsid w:val="00662F54"/>
    <w:rsid w:val="00663015"/>
    <w:rsid w:val="006630B0"/>
    <w:rsid w:val="00663377"/>
    <w:rsid w:val="00663466"/>
    <w:rsid w:val="006638EC"/>
    <w:rsid w:val="00663C2C"/>
    <w:rsid w:val="00663E1A"/>
    <w:rsid w:val="00663E97"/>
    <w:rsid w:val="00664049"/>
    <w:rsid w:val="00664200"/>
    <w:rsid w:val="00664256"/>
    <w:rsid w:val="006648B1"/>
    <w:rsid w:val="006648F5"/>
    <w:rsid w:val="00664995"/>
    <w:rsid w:val="00664FA4"/>
    <w:rsid w:val="00665015"/>
    <w:rsid w:val="0066504E"/>
    <w:rsid w:val="0066589C"/>
    <w:rsid w:val="00665A8D"/>
    <w:rsid w:val="00665A9D"/>
    <w:rsid w:val="00665C11"/>
    <w:rsid w:val="00665DD2"/>
    <w:rsid w:val="00665E16"/>
    <w:rsid w:val="00665E5A"/>
    <w:rsid w:val="00666356"/>
    <w:rsid w:val="006665E7"/>
    <w:rsid w:val="00666668"/>
    <w:rsid w:val="00666CD3"/>
    <w:rsid w:val="00666F51"/>
    <w:rsid w:val="006677F6"/>
    <w:rsid w:val="00667843"/>
    <w:rsid w:val="00667966"/>
    <w:rsid w:val="00667F88"/>
    <w:rsid w:val="0067003E"/>
    <w:rsid w:val="0067005C"/>
    <w:rsid w:val="006703E5"/>
    <w:rsid w:val="0067049D"/>
    <w:rsid w:val="00670D0F"/>
    <w:rsid w:val="00670D48"/>
    <w:rsid w:val="00671420"/>
    <w:rsid w:val="0067143B"/>
    <w:rsid w:val="00671449"/>
    <w:rsid w:val="006718CF"/>
    <w:rsid w:val="006719BD"/>
    <w:rsid w:val="00671CA7"/>
    <w:rsid w:val="00671CFC"/>
    <w:rsid w:val="00672A2F"/>
    <w:rsid w:val="00672DD7"/>
    <w:rsid w:val="00673206"/>
    <w:rsid w:val="0067321D"/>
    <w:rsid w:val="00673478"/>
    <w:rsid w:val="00673690"/>
    <w:rsid w:val="00673714"/>
    <w:rsid w:val="00673727"/>
    <w:rsid w:val="00673761"/>
    <w:rsid w:val="0067382E"/>
    <w:rsid w:val="006738D7"/>
    <w:rsid w:val="0067390D"/>
    <w:rsid w:val="00673B58"/>
    <w:rsid w:val="00674566"/>
    <w:rsid w:val="00674709"/>
    <w:rsid w:val="00674774"/>
    <w:rsid w:val="006748A9"/>
    <w:rsid w:val="006754B3"/>
    <w:rsid w:val="00675AA8"/>
    <w:rsid w:val="00676242"/>
    <w:rsid w:val="0067640F"/>
    <w:rsid w:val="006764FA"/>
    <w:rsid w:val="006767BC"/>
    <w:rsid w:val="00676978"/>
    <w:rsid w:val="00676C54"/>
    <w:rsid w:val="00677477"/>
    <w:rsid w:val="006774FC"/>
    <w:rsid w:val="00677852"/>
    <w:rsid w:val="00677870"/>
    <w:rsid w:val="00677C27"/>
    <w:rsid w:val="0068027D"/>
    <w:rsid w:val="006805F0"/>
    <w:rsid w:val="00680644"/>
    <w:rsid w:val="00680687"/>
    <w:rsid w:val="00680826"/>
    <w:rsid w:val="00680A30"/>
    <w:rsid w:val="00680B2C"/>
    <w:rsid w:val="0068104C"/>
    <w:rsid w:val="00681157"/>
    <w:rsid w:val="006815AA"/>
    <w:rsid w:val="00681829"/>
    <w:rsid w:val="00681A18"/>
    <w:rsid w:val="00681B9A"/>
    <w:rsid w:val="00682080"/>
    <w:rsid w:val="0068223D"/>
    <w:rsid w:val="00682438"/>
    <w:rsid w:val="00682446"/>
    <w:rsid w:val="00682601"/>
    <w:rsid w:val="0068263D"/>
    <w:rsid w:val="006826BC"/>
    <w:rsid w:val="00682F2D"/>
    <w:rsid w:val="00682F67"/>
    <w:rsid w:val="0068301E"/>
    <w:rsid w:val="006831EE"/>
    <w:rsid w:val="0068321C"/>
    <w:rsid w:val="006835FC"/>
    <w:rsid w:val="0068393D"/>
    <w:rsid w:val="00683AD7"/>
    <w:rsid w:val="00683DD4"/>
    <w:rsid w:val="00683DDC"/>
    <w:rsid w:val="006850D2"/>
    <w:rsid w:val="00685202"/>
    <w:rsid w:val="00685352"/>
    <w:rsid w:val="00685497"/>
    <w:rsid w:val="006854C8"/>
    <w:rsid w:val="0068555E"/>
    <w:rsid w:val="006859A7"/>
    <w:rsid w:val="00685C10"/>
    <w:rsid w:val="00685F7C"/>
    <w:rsid w:val="00686148"/>
    <w:rsid w:val="00686224"/>
    <w:rsid w:val="006862B3"/>
    <w:rsid w:val="006862F1"/>
    <w:rsid w:val="006864D5"/>
    <w:rsid w:val="006866EB"/>
    <w:rsid w:val="00686948"/>
    <w:rsid w:val="00686F88"/>
    <w:rsid w:val="00687268"/>
    <w:rsid w:val="00687397"/>
    <w:rsid w:val="006874FD"/>
    <w:rsid w:val="006878C4"/>
    <w:rsid w:val="0068795F"/>
    <w:rsid w:val="00687B60"/>
    <w:rsid w:val="00690061"/>
    <w:rsid w:val="006900F2"/>
    <w:rsid w:val="006903F9"/>
    <w:rsid w:val="0069055B"/>
    <w:rsid w:val="006906AE"/>
    <w:rsid w:val="00690869"/>
    <w:rsid w:val="00690ACC"/>
    <w:rsid w:val="00690B9D"/>
    <w:rsid w:val="00690D08"/>
    <w:rsid w:val="00691384"/>
    <w:rsid w:val="006914E4"/>
    <w:rsid w:val="0069173C"/>
    <w:rsid w:val="00691CB1"/>
    <w:rsid w:val="00692034"/>
    <w:rsid w:val="00692200"/>
    <w:rsid w:val="006928A7"/>
    <w:rsid w:val="00692A09"/>
    <w:rsid w:val="00692A9F"/>
    <w:rsid w:val="00692B1B"/>
    <w:rsid w:val="00693028"/>
    <w:rsid w:val="0069316E"/>
    <w:rsid w:val="00693548"/>
    <w:rsid w:val="00693569"/>
    <w:rsid w:val="006936AE"/>
    <w:rsid w:val="00693919"/>
    <w:rsid w:val="00693A91"/>
    <w:rsid w:val="00693BA4"/>
    <w:rsid w:val="00694227"/>
    <w:rsid w:val="0069430E"/>
    <w:rsid w:val="00694CAB"/>
    <w:rsid w:val="00694FC7"/>
    <w:rsid w:val="00695246"/>
    <w:rsid w:val="0069527C"/>
    <w:rsid w:val="00695535"/>
    <w:rsid w:val="00695587"/>
    <w:rsid w:val="006956E9"/>
    <w:rsid w:val="00695AB2"/>
    <w:rsid w:val="00695B82"/>
    <w:rsid w:val="006966A6"/>
    <w:rsid w:val="00696959"/>
    <w:rsid w:val="00696A23"/>
    <w:rsid w:val="006970B5"/>
    <w:rsid w:val="00697157"/>
    <w:rsid w:val="00697195"/>
    <w:rsid w:val="006977BA"/>
    <w:rsid w:val="00697832"/>
    <w:rsid w:val="00697B4A"/>
    <w:rsid w:val="00697EF0"/>
    <w:rsid w:val="00697FC2"/>
    <w:rsid w:val="006A0072"/>
    <w:rsid w:val="006A0077"/>
    <w:rsid w:val="006A009D"/>
    <w:rsid w:val="006A01B9"/>
    <w:rsid w:val="006A0240"/>
    <w:rsid w:val="006A05EE"/>
    <w:rsid w:val="006A06B0"/>
    <w:rsid w:val="006A088E"/>
    <w:rsid w:val="006A1647"/>
    <w:rsid w:val="006A1686"/>
    <w:rsid w:val="006A180D"/>
    <w:rsid w:val="006A1DA0"/>
    <w:rsid w:val="006A1E9A"/>
    <w:rsid w:val="006A1FB6"/>
    <w:rsid w:val="006A21CE"/>
    <w:rsid w:val="006A29C0"/>
    <w:rsid w:val="006A2A07"/>
    <w:rsid w:val="006A3684"/>
    <w:rsid w:val="006A36E0"/>
    <w:rsid w:val="006A3723"/>
    <w:rsid w:val="006A384E"/>
    <w:rsid w:val="006A38B4"/>
    <w:rsid w:val="006A3BA2"/>
    <w:rsid w:val="006A3E59"/>
    <w:rsid w:val="006A4037"/>
    <w:rsid w:val="006A4393"/>
    <w:rsid w:val="006A45EF"/>
    <w:rsid w:val="006A4F27"/>
    <w:rsid w:val="006A52B1"/>
    <w:rsid w:val="006A5833"/>
    <w:rsid w:val="006A5A3A"/>
    <w:rsid w:val="006A6173"/>
    <w:rsid w:val="006A63E9"/>
    <w:rsid w:val="006A65BE"/>
    <w:rsid w:val="006A66E2"/>
    <w:rsid w:val="006A69A3"/>
    <w:rsid w:val="006A721B"/>
    <w:rsid w:val="006A732C"/>
    <w:rsid w:val="006A7705"/>
    <w:rsid w:val="006A7B9D"/>
    <w:rsid w:val="006A7C4E"/>
    <w:rsid w:val="006A7CAB"/>
    <w:rsid w:val="006A7D94"/>
    <w:rsid w:val="006A7F42"/>
    <w:rsid w:val="006A7FA4"/>
    <w:rsid w:val="006B03E0"/>
    <w:rsid w:val="006B04A4"/>
    <w:rsid w:val="006B073B"/>
    <w:rsid w:val="006B0BA3"/>
    <w:rsid w:val="006B0E8D"/>
    <w:rsid w:val="006B0F5E"/>
    <w:rsid w:val="006B0F80"/>
    <w:rsid w:val="006B127D"/>
    <w:rsid w:val="006B131F"/>
    <w:rsid w:val="006B1494"/>
    <w:rsid w:val="006B1569"/>
    <w:rsid w:val="006B16D4"/>
    <w:rsid w:val="006B196E"/>
    <w:rsid w:val="006B1A37"/>
    <w:rsid w:val="006B1CC2"/>
    <w:rsid w:val="006B249E"/>
    <w:rsid w:val="006B2B15"/>
    <w:rsid w:val="006B2B56"/>
    <w:rsid w:val="006B2B97"/>
    <w:rsid w:val="006B2E91"/>
    <w:rsid w:val="006B2EA7"/>
    <w:rsid w:val="006B2EEF"/>
    <w:rsid w:val="006B3170"/>
    <w:rsid w:val="006B33BF"/>
    <w:rsid w:val="006B34D8"/>
    <w:rsid w:val="006B3C68"/>
    <w:rsid w:val="006B3CE3"/>
    <w:rsid w:val="006B3FFA"/>
    <w:rsid w:val="006B4024"/>
    <w:rsid w:val="006B4093"/>
    <w:rsid w:val="006B465F"/>
    <w:rsid w:val="006B4765"/>
    <w:rsid w:val="006B478A"/>
    <w:rsid w:val="006B48AA"/>
    <w:rsid w:val="006B48C3"/>
    <w:rsid w:val="006B4B12"/>
    <w:rsid w:val="006B4BE9"/>
    <w:rsid w:val="006B4D28"/>
    <w:rsid w:val="006B4D9F"/>
    <w:rsid w:val="006B536F"/>
    <w:rsid w:val="006B558F"/>
    <w:rsid w:val="006B571D"/>
    <w:rsid w:val="006B5D31"/>
    <w:rsid w:val="006B5F1F"/>
    <w:rsid w:val="006B5FDB"/>
    <w:rsid w:val="006B6565"/>
    <w:rsid w:val="006B673C"/>
    <w:rsid w:val="006B6965"/>
    <w:rsid w:val="006B708A"/>
    <w:rsid w:val="006B719A"/>
    <w:rsid w:val="006B7343"/>
    <w:rsid w:val="006B73F9"/>
    <w:rsid w:val="006B7A55"/>
    <w:rsid w:val="006B7AAD"/>
    <w:rsid w:val="006B7E9B"/>
    <w:rsid w:val="006C03C0"/>
    <w:rsid w:val="006C043A"/>
    <w:rsid w:val="006C06BE"/>
    <w:rsid w:val="006C089E"/>
    <w:rsid w:val="006C0B92"/>
    <w:rsid w:val="006C0BE6"/>
    <w:rsid w:val="006C0DD5"/>
    <w:rsid w:val="006C0F02"/>
    <w:rsid w:val="006C0F33"/>
    <w:rsid w:val="006C127F"/>
    <w:rsid w:val="006C141A"/>
    <w:rsid w:val="006C17DD"/>
    <w:rsid w:val="006C1867"/>
    <w:rsid w:val="006C1B1D"/>
    <w:rsid w:val="006C1BB3"/>
    <w:rsid w:val="006C1BCB"/>
    <w:rsid w:val="006C20CE"/>
    <w:rsid w:val="006C24B2"/>
    <w:rsid w:val="006C2514"/>
    <w:rsid w:val="006C284D"/>
    <w:rsid w:val="006C28B3"/>
    <w:rsid w:val="006C2A41"/>
    <w:rsid w:val="006C2B7A"/>
    <w:rsid w:val="006C2D58"/>
    <w:rsid w:val="006C37CF"/>
    <w:rsid w:val="006C37FF"/>
    <w:rsid w:val="006C38A2"/>
    <w:rsid w:val="006C38D3"/>
    <w:rsid w:val="006C3B77"/>
    <w:rsid w:val="006C3C0E"/>
    <w:rsid w:val="006C424B"/>
    <w:rsid w:val="006C44AF"/>
    <w:rsid w:val="006C4B97"/>
    <w:rsid w:val="006C4BC4"/>
    <w:rsid w:val="006C5200"/>
    <w:rsid w:val="006C5208"/>
    <w:rsid w:val="006C558D"/>
    <w:rsid w:val="006C56C5"/>
    <w:rsid w:val="006C56E6"/>
    <w:rsid w:val="006C5882"/>
    <w:rsid w:val="006C5FCC"/>
    <w:rsid w:val="006C60A8"/>
    <w:rsid w:val="006C60FC"/>
    <w:rsid w:val="006C677D"/>
    <w:rsid w:val="006C694D"/>
    <w:rsid w:val="006C714D"/>
    <w:rsid w:val="006C7158"/>
    <w:rsid w:val="006C776D"/>
    <w:rsid w:val="006C7BBE"/>
    <w:rsid w:val="006C7EC0"/>
    <w:rsid w:val="006D01AA"/>
    <w:rsid w:val="006D01D8"/>
    <w:rsid w:val="006D0519"/>
    <w:rsid w:val="006D05B1"/>
    <w:rsid w:val="006D06BA"/>
    <w:rsid w:val="006D0763"/>
    <w:rsid w:val="006D078D"/>
    <w:rsid w:val="006D087C"/>
    <w:rsid w:val="006D0D38"/>
    <w:rsid w:val="006D0D39"/>
    <w:rsid w:val="006D1051"/>
    <w:rsid w:val="006D1467"/>
    <w:rsid w:val="006D19E0"/>
    <w:rsid w:val="006D1E44"/>
    <w:rsid w:val="006D2239"/>
    <w:rsid w:val="006D2321"/>
    <w:rsid w:val="006D24F7"/>
    <w:rsid w:val="006D26AA"/>
    <w:rsid w:val="006D2C00"/>
    <w:rsid w:val="006D330D"/>
    <w:rsid w:val="006D3575"/>
    <w:rsid w:val="006D383F"/>
    <w:rsid w:val="006D3B71"/>
    <w:rsid w:val="006D424B"/>
    <w:rsid w:val="006D460D"/>
    <w:rsid w:val="006D4689"/>
    <w:rsid w:val="006D482C"/>
    <w:rsid w:val="006D48E6"/>
    <w:rsid w:val="006D4C3D"/>
    <w:rsid w:val="006D5129"/>
    <w:rsid w:val="006D5232"/>
    <w:rsid w:val="006D53B4"/>
    <w:rsid w:val="006D54A9"/>
    <w:rsid w:val="006D5904"/>
    <w:rsid w:val="006D5BB3"/>
    <w:rsid w:val="006D5D15"/>
    <w:rsid w:val="006D6297"/>
    <w:rsid w:val="006D62BE"/>
    <w:rsid w:val="006D62F8"/>
    <w:rsid w:val="006D6311"/>
    <w:rsid w:val="006D6421"/>
    <w:rsid w:val="006D65BB"/>
    <w:rsid w:val="006D6632"/>
    <w:rsid w:val="006D6841"/>
    <w:rsid w:val="006D6AB1"/>
    <w:rsid w:val="006D6FB7"/>
    <w:rsid w:val="006D7138"/>
    <w:rsid w:val="006D7139"/>
    <w:rsid w:val="006D72B9"/>
    <w:rsid w:val="006D72D0"/>
    <w:rsid w:val="006D76E8"/>
    <w:rsid w:val="006D7B74"/>
    <w:rsid w:val="006D7E1E"/>
    <w:rsid w:val="006D7EDA"/>
    <w:rsid w:val="006E02F5"/>
    <w:rsid w:val="006E02FA"/>
    <w:rsid w:val="006E0958"/>
    <w:rsid w:val="006E0A9A"/>
    <w:rsid w:val="006E0E97"/>
    <w:rsid w:val="006E1087"/>
    <w:rsid w:val="006E1681"/>
    <w:rsid w:val="006E18E3"/>
    <w:rsid w:val="006E1B1F"/>
    <w:rsid w:val="006E1F8B"/>
    <w:rsid w:val="006E2030"/>
    <w:rsid w:val="006E2B3C"/>
    <w:rsid w:val="006E2FA1"/>
    <w:rsid w:val="006E305B"/>
    <w:rsid w:val="006E381B"/>
    <w:rsid w:val="006E39B5"/>
    <w:rsid w:val="006E3BF7"/>
    <w:rsid w:val="006E3D83"/>
    <w:rsid w:val="006E4817"/>
    <w:rsid w:val="006E4B32"/>
    <w:rsid w:val="006E5224"/>
    <w:rsid w:val="006E5332"/>
    <w:rsid w:val="006E551E"/>
    <w:rsid w:val="006E5AF5"/>
    <w:rsid w:val="006E5C80"/>
    <w:rsid w:val="006E5D64"/>
    <w:rsid w:val="006E660E"/>
    <w:rsid w:val="006E6AC1"/>
    <w:rsid w:val="006E6AD7"/>
    <w:rsid w:val="006E6C65"/>
    <w:rsid w:val="006E6E96"/>
    <w:rsid w:val="006E6FFD"/>
    <w:rsid w:val="006E7391"/>
    <w:rsid w:val="006E746B"/>
    <w:rsid w:val="006E75B0"/>
    <w:rsid w:val="006E7A6C"/>
    <w:rsid w:val="006E7DED"/>
    <w:rsid w:val="006F0786"/>
    <w:rsid w:val="006F0D99"/>
    <w:rsid w:val="006F13AF"/>
    <w:rsid w:val="006F167E"/>
    <w:rsid w:val="006F1DB4"/>
    <w:rsid w:val="006F1E96"/>
    <w:rsid w:val="006F1EC4"/>
    <w:rsid w:val="006F21F0"/>
    <w:rsid w:val="006F220A"/>
    <w:rsid w:val="006F2628"/>
    <w:rsid w:val="006F2668"/>
    <w:rsid w:val="006F28A7"/>
    <w:rsid w:val="006F29C7"/>
    <w:rsid w:val="006F316F"/>
    <w:rsid w:val="006F35C1"/>
    <w:rsid w:val="006F379C"/>
    <w:rsid w:val="006F3E57"/>
    <w:rsid w:val="006F3F3F"/>
    <w:rsid w:val="006F4073"/>
    <w:rsid w:val="006F41D2"/>
    <w:rsid w:val="006F4295"/>
    <w:rsid w:val="006F43AC"/>
    <w:rsid w:val="006F445B"/>
    <w:rsid w:val="006F4AF0"/>
    <w:rsid w:val="006F4EC3"/>
    <w:rsid w:val="006F4FFF"/>
    <w:rsid w:val="006F5010"/>
    <w:rsid w:val="006F541E"/>
    <w:rsid w:val="006F555F"/>
    <w:rsid w:val="006F5930"/>
    <w:rsid w:val="006F59A4"/>
    <w:rsid w:val="006F59C6"/>
    <w:rsid w:val="006F5A05"/>
    <w:rsid w:val="006F5C61"/>
    <w:rsid w:val="006F5E3D"/>
    <w:rsid w:val="006F5E4C"/>
    <w:rsid w:val="006F5F15"/>
    <w:rsid w:val="006F6191"/>
    <w:rsid w:val="006F6494"/>
    <w:rsid w:val="006F6531"/>
    <w:rsid w:val="006F6762"/>
    <w:rsid w:val="006F6AC8"/>
    <w:rsid w:val="006F6BE6"/>
    <w:rsid w:val="006F6EC0"/>
    <w:rsid w:val="006F707D"/>
    <w:rsid w:val="006F716E"/>
    <w:rsid w:val="006F725C"/>
    <w:rsid w:val="006F7369"/>
    <w:rsid w:val="006F7401"/>
    <w:rsid w:val="006F7887"/>
    <w:rsid w:val="006F79E3"/>
    <w:rsid w:val="006F7B13"/>
    <w:rsid w:val="006F7EEC"/>
    <w:rsid w:val="0070009D"/>
    <w:rsid w:val="00700319"/>
    <w:rsid w:val="007005F3"/>
    <w:rsid w:val="00700784"/>
    <w:rsid w:val="007007DE"/>
    <w:rsid w:val="00700F9A"/>
    <w:rsid w:val="00701071"/>
    <w:rsid w:val="007017ED"/>
    <w:rsid w:val="007018D3"/>
    <w:rsid w:val="00701E62"/>
    <w:rsid w:val="00701FD6"/>
    <w:rsid w:val="00702292"/>
    <w:rsid w:val="00702510"/>
    <w:rsid w:val="007025E5"/>
    <w:rsid w:val="00702E79"/>
    <w:rsid w:val="0070302F"/>
    <w:rsid w:val="007033B2"/>
    <w:rsid w:val="00703765"/>
    <w:rsid w:val="0070383E"/>
    <w:rsid w:val="007038D8"/>
    <w:rsid w:val="00703C97"/>
    <w:rsid w:val="0070410E"/>
    <w:rsid w:val="007046DB"/>
    <w:rsid w:val="007047A8"/>
    <w:rsid w:val="0070485A"/>
    <w:rsid w:val="00704ECD"/>
    <w:rsid w:val="00705A05"/>
    <w:rsid w:val="00705BCD"/>
    <w:rsid w:val="00705D96"/>
    <w:rsid w:val="00705E77"/>
    <w:rsid w:val="00705F12"/>
    <w:rsid w:val="007061DE"/>
    <w:rsid w:val="0070643C"/>
    <w:rsid w:val="00706A6D"/>
    <w:rsid w:val="00706F4E"/>
    <w:rsid w:val="00707065"/>
    <w:rsid w:val="00707523"/>
    <w:rsid w:val="00707530"/>
    <w:rsid w:val="0071007A"/>
    <w:rsid w:val="00710744"/>
    <w:rsid w:val="00710841"/>
    <w:rsid w:val="00710A2C"/>
    <w:rsid w:val="00710A81"/>
    <w:rsid w:val="00710C98"/>
    <w:rsid w:val="00710F23"/>
    <w:rsid w:val="00711256"/>
    <w:rsid w:val="00711565"/>
    <w:rsid w:val="00711B52"/>
    <w:rsid w:val="00711D24"/>
    <w:rsid w:val="00711EBD"/>
    <w:rsid w:val="00711F67"/>
    <w:rsid w:val="00711FD7"/>
    <w:rsid w:val="00712172"/>
    <w:rsid w:val="0071241C"/>
    <w:rsid w:val="007125EC"/>
    <w:rsid w:val="007125FC"/>
    <w:rsid w:val="00712726"/>
    <w:rsid w:val="00712D30"/>
    <w:rsid w:val="00712DE7"/>
    <w:rsid w:val="007130A5"/>
    <w:rsid w:val="00713686"/>
    <w:rsid w:val="00713878"/>
    <w:rsid w:val="00713974"/>
    <w:rsid w:val="00713D5F"/>
    <w:rsid w:val="00713F29"/>
    <w:rsid w:val="00713F63"/>
    <w:rsid w:val="007140AD"/>
    <w:rsid w:val="007141E0"/>
    <w:rsid w:val="00714834"/>
    <w:rsid w:val="007148BD"/>
    <w:rsid w:val="00714C62"/>
    <w:rsid w:val="00714F8B"/>
    <w:rsid w:val="007150E3"/>
    <w:rsid w:val="00715433"/>
    <w:rsid w:val="00715453"/>
    <w:rsid w:val="007156FD"/>
    <w:rsid w:val="0071580B"/>
    <w:rsid w:val="00715B41"/>
    <w:rsid w:val="00715D19"/>
    <w:rsid w:val="00716026"/>
    <w:rsid w:val="007161DF"/>
    <w:rsid w:val="007169BA"/>
    <w:rsid w:val="00716A29"/>
    <w:rsid w:val="00716B27"/>
    <w:rsid w:val="00717273"/>
    <w:rsid w:val="007175D8"/>
    <w:rsid w:val="007177EC"/>
    <w:rsid w:val="0071797F"/>
    <w:rsid w:val="00717EE5"/>
    <w:rsid w:val="007202D1"/>
    <w:rsid w:val="007203A4"/>
    <w:rsid w:val="007203EF"/>
    <w:rsid w:val="00720983"/>
    <w:rsid w:val="00720DC7"/>
    <w:rsid w:val="00721096"/>
    <w:rsid w:val="00721136"/>
    <w:rsid w:val="007213E3"/>
    <w:rsid w:val="007215DF"/>
    <w:rsid w:val="00721C4C"/>
    <w:rsid w:val="00721D54"/>
    <w:rsid w:val="00722590"/>
    <w:rsid w:val="00722ACC"/>
    <w:rsid w:val="00722C80"/>
    <w:rsid w:val="00722D99"/>
    <w:rsid w:val="00722F9B"/>
    <w:rsid w:val="00723447"/>
    <w:rsid w:val="00723841"/>
    <w:rsid w:val="00723A6D"/>
    <w:rsid w:val="00724280"/>
    <w:rsid w:val="0072437B"/>
    <w:rsid w:val="00724381"/>
    <w:rsid w:val="0072460E"/>
    <w:rsid w:val="0072492C"/>
    <w:rsid w:val="00724C7D"/>
    <w:rsid w:val="00724D6A"/>
    <w:rsid w:val="00724DB6"/>
    <w:rsid w:val="00725443"/>
    <w:rsid w:val="007254C7"/>
    <w:rsid w:val="00725851"/>
    <w:rsid w:val="007258A5"/>
    <w:rsid w:val="00725B73"/>
    <w:rsid w:val="00726533"/>
    <w:rsid w:val="00726685"/>
    <w:rsid w:val="00726A0B"/>
    <w:rsid w:val="00726C2A"/>
    <w:rsid w:val="00726CCB"/>
    <w:rsid w:val="0072717A"/>
    <w:rsid w:val="0072739A"/>
    <w:rsid w:val="00727476"/>
    <w:rsid w:val="007275F1"/>
    <w:rsid w:val="00727F07"/>
    <w:rsid w:val="007302CE"/>
    <w:rsid w:val="0073049D"/>
    <w:rsid w:val="007308C0"/>
    <w:rsid w:val="00730DD4"/>
    <w:rsid w:val="00730F2F"/>
    <w:rsid w:val="00731059"/>
    <w:rsid w:val="00731137"/>
    <w:rsid w:val="00731193"/>
    <w:rsid w:val="0073120E"/>
    <w:rsid w:val="00731860"/>
    <w:rsid w:val="00731B16"/>
    <w:rsid w:val="00732469"/>
    <w:rsid w:val="00733396"/>
    <w:rsid w:val="00733513"/>
    <w:rsid w:val="007335D8"/>
    <w:rsid w:val="007335E3"/>
    <w:rsid w:val="007337FC"/>
    <w:rsid w:val="00733ABB"/>
    <w:rsid w:val="00733DCD"/>
    <w:rsid w:val="0073413E"/>
    <w:rsid w:val="00734244"/>
    <w:rsid w:val="00734D68"/>
    <w:rsid w:val="007353ED"/>
    <w:rsid w:val="00735F33"/>
    <w:rsid w:val="00736398"/>
    <w:rsid w:val="007374BA"/>
    <w:rsid w:val="007375CD"/>
    <w:rsid w:val="007379FD"/>
    <w:rsid w:val="00737CCD"/>
    <w:rsid w:val="00737DDC"/>
    <w:rsid w:val="00737E38"/>
    <w:rsid w:val="007405C4"/>
    <w:rsid w:val="007405E7"/>
    <w:rsid w:val="007407D7"/>
    <w:rsid w:val="007409CC"/>
    <w:rsid w:val="00740ABA"/>
    <w:rsid w:val="00740CEA"/>
    <w:rsid w:val="007410A9"/>
    <w:rsid w:val="00741254"/>
    <w:rsid w:val="007414FB"/>
    <w:rsid w:val="00741632"/>
    <w:rsid w:val="007417A0"/>
    <w:rsid w:val="007417A6"/>
    <w:rsid w:val="00741C70"/>
    <w:rsid w:val="00741D90"/>
    <w:rsid w:val="00741E5C"/>
    <w:rsid w:val="00742260"/>
    <w:rsid w:val="00742285"/>
    <w:rsid w:val="007423CF"/>
    <w:rsid w:val="007427EA"/>
    <w:rsid w:val="00742909"/>
    <w:rsid w:val="00742EAC"/>
    <w:rsid w:val="00742FCE"/>
    <w:rsid w:val="007431FC"/>
    <w:rsid w:val="007437E8"/>
    <w:rsid w:val="007439B6"/>
    <w:rsid w:val="00743AB4"/>
    <w:rsid w:val="007441AD"/>
    <w:rsid w:val="0074456B"/>
    <w:rsid w:val="007446FC"/>
    <w:rsid w:val="00744700"/>
    <w:rsid w:val="00744A58"/>
    <w:rsid w:val="00744DA3"/>
    <w:rsid w:val="00744E83"/>
    <w:rsid w:val="00744FC1"/>
    <w:rsid w:val="0074523F"/>
    <w:rsid w:val="0074524F"/>
    <w:rsid w:val="007455CF"/>
    <w:rsid w:val="007455D4"/>
    <w:rsid w:val="007456E8"/>
    <w:rsid w:val="00745F48"/>
    <w:rsid w:val="0074604D"/>
    <w:rsid w:val="00746334"/>
    <w:rsid w:val="0074636A"/>
    <w:rsid w:val="00746684"/>
    <w:rsid w:val="0074687A"/>
    <w:rsid w:val="00746968"/>
    <w:rsid w:val="00746977"/>
    <w:rsid w:val="00746E30"/>
    <w:rsid w:val="00747105"/>
    <w:rsid w:val="00747179"/>
    <w:rsid w:val="007472D4"/>
    <w:rsid w:val="00747380"/>
    <w:rsid w:val="00747807"/>
    <w:rsid w:val="0074780B"/>
    <w:rsid w:val="00747D5C"/>
    <w:rsid w:val="0075032A"/>
    <w:rsid w:val="00750356"/>
    <w:rsid w:val="00750504"/>
    <w:rsid w:val="00750667"/>
    <w:rsid w:val="00750AC5"/>
    <w:rsid w:val="00750BFA"/>
    <w:rsid w:val="00750E0E"/>
    <w:rsid w:val="00750E5E"/>
    <w:rsid w:val="0075106B"/>
    <w:rsid w:val="007514A1"/>
    <w:rsid w:val="007514D1"/>
    <w:rsid w:val="00751583"/>
    <w:rsid w:val="007515C8"/>
    <w:rsid w:val="00751781"/>
    <w:rsid w:val="00751BC4"/>
    <w:rsid w:val="007520FE"/>
    <w:rsid w:val="00752365"/>
    <w:rsid w:val="00752962"/>
    <w:rsid w:val="00752A4F"/>
    <w:rsid w:val="00752BE1"/>
    <w:rsid w:val="00752CF0"/>
    <w:rsid w:val="007534E5"/>
    <w:rsid w:val="00753881"/>
    <w:rsid w:val="00753C09"/>
    <w:rsid w:val="00753C60"/>
    <w:rsid w:val="00753E02"/>
    <w:rsid w:val="00753F1C"/>
    <w:rsid w:val="00754306"/>
    <w:rsid w:val="0075430E"/>
    <w:rsid w:val="00754377"/>
    <w:rsid w:val="0075440A"/>
    <w:rsid w:val="007544BB"/>
    <w:rsid w:val="0075491C"/>
    <w:rsid w:val="00754B2A"/>
    <w:rsid w:val="00754D66"/>
    <w:rsid w:val="00754D8F"/>
    <w:rsid w:val="0075504D"/>
    <w:rsid w:val="007553C9"/>
    <w:rsid w:val="007554EB"/>
    <w:rsid w:val="007555ED"/>
    <w:rsid w:val="00755C2F"/>
    <w:rsid w:val="00755C7D"/>
    <w:rsid w:val="007560DE"/>
    <w:rsid w:val="007565B0"/>
    <w:rsid w:val="007565BB"/>
    <w:rsid w:val="007566AB"/>
    <w:rsid w:val="00756E89"/>
    <w:rsid w:val="0075703F"/>
    <w:rsid w:val="00757060"/>
    <w:rsid w:val="007578C7"/>
    <w:rsid w:val="007578F0"/>
    <w:rsid w:val="00757B96"/>
    <w:rsid w:val="00757CDA"/>
    <w:rsid w:val="007600B4"/>
    <w:rsid w:val="0076011B"/>
    <w:rsid w:val="00760362"/>
    <w:rsid w:val="00760616"/>
    <w:rsid w:val="00760958"/>
    <w:rsid w:val="00760F35"/>
    <w:rsid w:val="00761313"/>
    <w:rsid w:val="00761917"/>
    <w:rsid w:val="00761A2E"/>
    <w:rsid w:val="00761C52"/>
    <w:rsid w:val="007621A4"/>
    <w:rsid w:val="007623B7"/>
    <w:rsid w:val="00762676"/>
    <w:rsid w:val="00762809"/>
    <w:rsid w:val="00762C91"/>
    <w:rsid w:val="00762D13"/>
    <w:rsid w:val="00762F46"/>
    <w:rsid w:val="00763265"/>
    <w:rsid w:val="007638D3"/>
    <w:rsid w:val="00763D7D"/>
    <w:rsid w:val="00763D86"/>
    <w:rsid w:val="00763DFF"/>
    <w:rsid w:val="007642FF"/>
    <w:rsid w:val="00764347"/>
    <w:rsid w:val="00764843"/>
    <w:rsid w:val="007648E1"/>
    <w:rsid w:val="00765231"/>
    <w:rsid w:val="007655B7"/>
    <w:rsid w:val="007658DF"/>
    <w:rsid w:val="00765A7F"/>
    <w:rsid w:val="00766153"/>
    <w:rsid w:val="0076633D"/>
    <w:rsid w:val="00766478"/>
    <w:rsid w:val="007666DF"/>
    <w:rsid w:val="007667D5"/>
    <w:rsid w:val="00766E78"/>
    <w:rsid w:val="0076714B"/>
    <w:rsid w:val="007675CF"/>
    <w:rsid w:val="00767717"/>
    <w:rsid w:val="0076790F"/>
    <w:rsid w:val="00767F69"/>
    <w:rsid w:val="0077009D"/>
    <w:rsid w:val="00770306"/>
    <w:rsid w:val="00770A56"/>
    <w:rsid w:val="00770BF0"/>
    <w:rsid w:val="00770E71"/>
    <w:rsid w:val="00770E97"/>
    <w:rsid w:val="00770F7C"/>
    <w:rsid w:val="0077129B"/>
    <w:rsid w:val="00771302"/>
    <w:rsid w:val="00771312"/>
    <w:rsid w:val="007713E5"/>
    <w:rsid w:val="00771AD3"/>
    <w:rsid w:val="00771B41"/>
    <w:rsid w:val="007722B0"/>
    <w:rsid w:val="00772430"/>
    <w:rsid w:val="007724EC"/>
    <w:rsid w:val="00772D2F"/>
    <w:rsid w:val="0077312A"/>
    <w:rsid w:val="0077340E"/>
    <w:rsid w:val="007745EB"/>
    <w:rsid w:val="00774924"/>
    <w:rsid w:val="00774930"/>
    <w:rsid w:val="0077496D"/>
    <w:rsid w:val="00774E66"/>
    <w:rsid w:val="007754FE"/>
    <w:rsid w:val="007755E3"/>
    <w:rsid w:val="007759D9"/>
    <w:rsid w:val="00775DC3"/>
    <w:rsid w:val="00775EE1"/>
    <w:rsid w:val="00775F30"/>
    <w:rsid w:val="00775F64"/>
    <w:rsid w:val="00776466"/>
    <w:rsid w:val="00776496"/>
    <w:rsid w:val="007766AC"/>
    <w:rsid w:val="007769A6"/>
    <w:rsid w:val="00776C72"/>
    <w:rsid w:val="00776C93"/>
    <w:rsid w:val="00776D3F"/>
    <w:rsid w:val="00776DE0"/>
    <w:rsid w:val="00776F40"/>
    <w:rsid w:val="007773B6"/>
    <w:rsid w:val="007775C6"/>
    <w:rsid w:val="0077778A"/>
    <w:rsid w:val="0077778D"/>
    <w:rsid w:val="00777BC7"/>
    <w:rsid w:val="00777BED"/>
    <w:rsid w:val="00777C3E"/>
    <w:rsid w:val="00777F14"/>
    <w:rsid w:val="00780269"/>
    <w:rsid w:val="007804C4"/>
    <w:rsid w:val="00780E50"/>
    <w:rsid w:val="00780F49"/>
    <w:rsid w:val="00781334"/>
    <w:rsid w:val="007818ED"/>
    <w:rsid w:val="00781A8A"/>
    <w:rsid w:val="00781C38"/>
    <w:rsid w:val="00781FDA"/>
    <w:rsid w:val="007829C0"/>
    <w:rsid w:val="00782C88"/>
    <w:rsid w:val="00782CC3"/>
    <w:rsid w:val="007834BC"/>
    <w:rsid w:val="007834DD"/>
    <w:rsid w:val="00783659"/>
    <w:rsid w:val="007837AD"/>
    <w:rsid w:val="00783FBF"/>
    <w:rsid w:val="00784104"/>
    <w:rsid w:val="007845F5"/>
    <w:rsid w:val="00784867"/>
    <w:rsid w:val="0078486B"/>
    <w:rsid w:val="00784B58"/>
    <w:rsid w:val="00784C55"/>
    <w:rsid w:val="00784CF7"/>
    <w:rsid w:val="0078508A"/>
    <w:rsid w:val="00785656"/>
    <w:rsid w:val="007856E0"/>
    <w:rsid w:val="00785742"/>
    <w:rsid w:val="007857DD"/>
    <w:rsid w:val="0078591B"/>
    <w:rsid w:val="00785957"/>
    <w:rsid w:val="0078602A"/>
    <w:rsid w:val="007862BD"/>
    <w:rsid w:val="00786409"/>
    <w:rsid w:val="00786D34"/>
    <w:rsid w:val="00786F4E"/>
    <w:rsid w:val="00786FA5"/>
    <w:rsid w:val="00786FF3"/>
    <w:rsid w:val="00787184"/>
    <w:rsid w:val="007872A6"/>
    <w:rsid w:val="007872D3"/>
    <w:rsid w:val="00787418"/>
    <w:rsid w:val="007874AB"/>
    <w:rsid w:val="007874BC"/>
    <w:rsid w:val="00787A41"/>
    <w:rsid w:val="00787AD8"/>
    <w:rsid w:val="00787C0D"/>
    <w:rsid w:val="00787CAF"/>
    <w:rsid w:val="00787DD3"/>
    <w:rsid w:val="00787EC0"/>
    <w:rsid w:val="0079039A"/>
    <w:rsid w:val="00790A10"/>
    <w:rsid w:val="00790AAC"/>
    <w:rsid w:val="00791AEF"/>
    <w:rsid w:val="00791BB7"/>
    <w:rsid w:val="00791CFC"/>
    <w:rsid w:val="00791DAA"/>
    <w:rsid w:val="00791F1D"/>
    <w:rsid w:val="00792196"/>
    <w:rsid w:val="007921D9"/>
    <w:rsid w:val="007924CE"/>
    <w:rsid w:val="007927E3"/>
    <w:rsid w:val="00792964"/>
    <w:rsid w:val="00792D8E"/>
    <w:rsid w:val="0079331B"/>
    <w:rsid w:val="00793783"/>
    <w:rsid w:val="00793D92"/>
    <w:rsid w:val="00794159"/>
    <w:rsid w:val="007942CB"/>
    <w:rsid w:val="007942EB"/>
    <w:rsid w:val="007943EF"/>
    <w:rsid w:val="00794415"/>
    <w:rsid w:val="007949EB"/>
    <w:rsid w:val="00794A04"/>
    <w:rsid w:val="00794F2B"/>
    <w:rsid w:val="00794F70"/>
    <w:rsid w:val="007954A4"/>
    <w:rsid w:val="0079578C"/>
    <w:rsid w:val="00795909"/>
    <w:rsid w:val="00795D68"/>
    <w:rsid w:val="00795E21"/>
    <w:rsid w:val="00796052"/>
    <w:rsid w:val="00796107"/>
    <w:rsid w:val="007967B9"/>
    <w:rsid w:val="007969D8"/>
    <w:rsid w:val="00796B8F"/>
    <w:rsid w:val="00796E23"/>
    <w:rsid w:val="00796EE2"/>
    <w:rsid w:val="0079712B"/>
    <w:rsid w:val="007972D6"/>
    <w:rsid w:val="00797DA4"/>
    <w:rsid w:val="007A00AF"/>
    <w:rsid w:val="007A0423"/>
    <w:rsid w:val="007A0A2C"/>
    <w:rsid w:val="007A0A44"/>
    <w:rsid w:val="007A0B29"/>
    <w:rsid w:val="007A0C4F"/>
    <w:rsid w:val="007A1215"/>
    <w:rsid w:val="007A124C"/>
    <w:rsid w:val="007A1400"/>
    <w:rsid w:val="007A1891"/>
    <w:rsid w:val="007A1991"/>
    <w:rsid w:val="007A1B95"/>
    <w:rsid w:val="007A1BFA"/>
    <w:rsid w:val="007A1C70"/>
    <w:rsid w:val="007A1D1F"/>
    <w:rsid w:val="007A1FE5"/>
    <w:rsid w:val="007A20B6"/>
    <w:rsid w:val="007A27B2"/>
    <w:rsid w:val="007A2EC1"/>
    <w:rsid w:val="007A2F5C"/>
    <w:rsid w:val="007A3291"/>
    <w:rsid w:val="007A3476"/>
    <w:rsid w:val="007A35D7"/>
    <w:rsid w:val="007A3B8C"/>
    <w:rsid w:val="007A3BC8"/>
    <w:rsid w:val="007A3BD2"/>
    <w:rsid w:val="007A3C4F"/>
    <w:rsid w:val="007A3CD9"/>
    <w:rsid w:val="007A3D3F"/>
    <w:rsid w:val="007A4335"/>
    <w:rsid w:val="007A4351"/>
    <w:rsid w:val="007A43CE"/>
    <w:rsid w:val="007A43FF"/>
    <w:rsid w:val="007A46F5"/>
    <w:rsid w:val="007A4809"/>
    <w:rsid w:val="007A48F4"/>
    <w:rsid w:val="007A4C72"/>
    <w:rsid w:val="007A4C77"/>
    <w:rsid w:val="007A5067"/>
    <w:rsid w:val="007A540B"/>
    <w:rsid w:val="007A586A"/>
    <w:rsid w:val="007A5A66"/>
    <w:rsid w:val="007A5AD1"/>
    <w:rsid w:val="007A5C18"/>
    <w:rsid w:val="007A5C70"/>
    <w:rsid w:val="007A5D80"/>
    <w:rsid w:val="007A5ECD"/>
    <w:rsid w:val="007A644E"/>
    <w:rsid w:val="007A6486"/>
    <w:rsid w:val="007A66D9"/>
    <w:rsid w:val="007A6885"/>
    <w:rsid w:val="007A6D7C"/>
    <w:rsid w:val="007A7011"/>
    <w:rsid w:val="007A7168"/>
    <w:rsid w:val="007A7B29"/>
    <w:rsid w:val="007A7B58"/>
    <w:rsid w:val="007A7CF7"/>
    <w:rsid w:val="007A7DA8"/>
    <w:rsid w:val="007B039F"/>
    <w:rsid w:val="007B044F"/>
    <w:rsid w:val="007B084C"/>
    <w:rsid w:val="007B08A8"/>
    <w:rsid w:val="007B09B5"/>
    <w:rsid w:val="007B0AFF"/>
    <w:rsid w:val="007B0BCA"/>
    <w:rsid w:val="007B0E1E"/>
    <w:rsid w:val="007B0F70"/>
    <w:rsid w:val="007B148F"/>
    <w:rsid w:val="007B1537"/>
    <w:rsid w:val="007B158B"/>
    <w:rsid w:val="007B15CD"/>
    <w:rsid w:val="007B1883"/>
    <w:rsid w:val="007B1916"/>
    <w:rsid w:val="007B1AF4"/>
    <w:rsid w:val="007B1E49"/>
    <w:rsid w:val="007B1F79"/>
    <w:rsid w:val="007B218C"/>
    <w:rsid w:val="007B25FA"/>
    <w:rsid w:val="007B289E"/>
    <w:rsid w:val="007B2C43"/>
    <w:rsid w:val="007B2E77"/>
    <w:rsid w:val="007B2EDE"/>
    <w:rsid w:val="007B318F"/>
    <w:rsid w:val="007B3CF0"/>
    <w:rsid w:val="007B3D87"/>
    <w:rsid w:val="007B3E4C"/>
    <w:rsid w:val="007B3E76"/>
    <w:rsid w:val="007B4744"/>
    <w:rsid w:val="007B484E"/>
    <w:rsid w:val="007B4E36"/>
    <w:rsid w:val="007B4F9C"/>
    <w:rsid w:val="007B520E"/>
    <w:rsid w:val="007B5497"/>
    <w:rsid w:val="007B56E1"/>
    <w:rsid w:val="007B596C"/>
    <w:rsid w:val="007B598D"/>
    <w:rsid w:val="007B59F3"/>
    <w:rsid w:val="007B5C43"/>
    <w:rsid w:val="007B614C"/>
    <w:rsid w:val="007B6790"/>
    <w:rsid w:val="007B698A"/>
    <w:rsid w:val="007B6E97"/>
    <w:rsid w:val="007B735F"/>
    <w:rsid w:val="007B798D"/>
    <w:rsid w:val="007B7A58"/>
    <w:rsid w:val="007B7D7A"/>
    <w:rsid w:val="007B7F9D"/>
    <w:rsid w:val="007C00FD"/>
    <w:rsid w:val="007C0136"/>
    <w:rsid w:val="007C049B"/>
    <w:rsid w:val="007C105F"/>
    <w:rsid w:val="007C11C0"/>
    <w:rsid w:val="007C12AB"/>
    <w:rsid w:val="007C12EA"/>
    <w:rsid w:val="007C141D"/>
    <w:rsid w:val="007C14D9"/>
    <w:rsid w:val="007C167D"/>
    <w:rsid w:val="007C193D"/>
    <w:rsid w:val="007C19ED"/>
    <w:rsid w:val="007C1A88"/>
    <w:rsid w:val="007C1AF7"/>
    <w:rsid w:val="007C1E1C"/>
    <w:rsid w:val="007C1F21"/>
    <w:rsid w:val="007C2174"/>
    <w:rsid w:val="007C2CBB"/>
    <w:rsid w:val="007C2D53"/>
    <w:rsid w:val="007C31C8"/>
    <w:rsid w:val="007C33C6"/>
    <w:rsid w:val="007C346E"/>
    <w:rsid w:val="007C3658"/>
    <w:rsid w:val="007C3960"/>
    <w:rsid w:val="007C3DD7"/>
    <w:rsid w:val="007C4404"/>
    <w:rsid w:val="007C4511"/>
    <w:rsid w:val="007C474E"/>
    <w:rsid w:val="007C5091"/>
    <w:rsid w:val="007C50AC"/>
    <w:rsid w:val="007C5D56"/>
    <w:rsid w:val="007C6028"/>
    <w:rsid w:val="007C60CA"/>
    <w:rsid w:val="007C61B3"/>
    <w:rsid w:val="007C61FB"/>
    <w:rsid w:val="007C63B0"/>
    <w:rsid w:val="007C6A68"/>
    <w:rsid w:val="007C71A4"/>
    <w:rsid w:val="007C7AAD"/>
    <w:rsid w:val="007C7EA0"/>
    <w:rsid w:val="007D14A2"/>
    <w:rsid w:val="007D14F3"/>
    <w:rsid w:val="007D18C5"/>
    <w:rsid w:val="007D1D22"/>
    <w:rsid w:val="007D1D2D"/>
    <w:rsid w:val="007D1E4C"/>
    <w:rsid w:val="007D204F"/>
    <w:rsid w:val="007D25EA"/>
    <w:rsid w:val="007D2A2B"/>
    <w:rsid w:val="007D2DFF"/>
    <w:rsid w:val="007D2F68"/>
    <w:rsid w:val="007D326A"/>
    <w:rsid w:val="007D3303"/>
    <w:rsid w:val="007D34D7"/>
    <w:rsid w:val="007D3546"/>
    <w:rsid w:val="007D3702"/>
    <w:rsid w:val="007D3A26"/>
    <w:rsid w:val="007D3A5D"/>
    <w:rsid w:val="007D3D2B"/>
    <w:rsid w:val="007D4291"/>
    <w:rsid w:val="007D4455"/>
    <w:rsid w:val="007D46B0"/>
    <w:rsid w:val="007D4860"/>
    <w:rsid w:val="007D4A90"/>
    <w:rsid w:val="007D4E5A"/>
    <w:rsid w:val="007D4F79"/>
    <w:rsid w:val="007D50DD"/>
    <w:rsid w:val="007D57C3"/>
    <w:rsid w:val="007D5AD1"/>
    <w:rsid w:val="007D6086"/>
    <w:rsid w:val="007D62A5"/>
    <w:rsid w:val="007D66C5"/>
    <w:rsid w:val="007D6C37"/>
    <w:rsid w:val="007D6D61"/>
    <w:rsid w:val="007D722B"/>
    <w:rsid w:val="007D73D2"/>
    <w:rsid w:val="007D74BE"/>
    <w:rsid w:val="007D75E3"/>
    <w:rsid w:val="007D794B"/>
    <w:rsid w:val="007D7A0F"/>
    <w:rsid w:val="007D7B58"/>
    <w:rsid w:val="007D7F69"/>
    <w:rsid w:val="007E00EA"/>
    <w:rsid w:val="007E0235"/>
    <w:rsid w:val="007E02EF"/>
    <w:rsid w:val="007E0362"/>
    <w:rsid w:val="007E048D"/>
    <w:rsid w:val="007E05C4"/>
    <w:rsid w:val="007E0BF7"/>
    <w:rsid w:val="007E0FA6"/>
    <w:rsid w:val="007E13B3"/>
    <w:rsid w:val="007E181C"/>
    <w:rsid w:val="007E1A1C"/>
    <w:rsid w:val="007E1DBD"/>
    <w:rsid w:val="007E2057"/>
    <w:rsid w:val="007E20B5"/>
    <w:rsid w:val="007E24BF"/>
    <w:rsid w:val="007E250A"/>
    <w:rsid w:val="007E28A4"/>
    <w:rsid w:val="007E2A18"/>
    <w:rsid w:val="007E2AFD"/>
    <w:rsid w:val="007E2C9E"/>
    <w:rsid w:val="007E2F72"/>
    <w:rsid w:val="007E2FF2"/>
    <w:rsid w:val="007E35F3"/>
    <w:rsid w:val="007E3764"/>
    <w:rsid w:val="007E3917"/>
    <w:rsid w:val="007E3D4F"/>
    <w:rsid w:val="007E400F"/>
    <w:rsid w:val="007E4027"/>
    <w:rsid w:val="007E4243"/>
    <w:rsid w:val="007E438C"/>
    <w:rsid w:val="007E4581"/>
    <w:rsid w:val="007E4BD7"/>
    <w:rsid w:val="007E5193"/>
    <w:rsid w:val="007E52C0"/>
    <w:rsid w:val="007E52DC"/>
    <w:rsid w:val="007E5347"/>
    <w:rsid w:val="007E5507"/>
    <w:rsid w:val="007E6674"/>
    <w:rsid w:val="007E68F3"/>
    <w:rsid w:val="007E68F5"/>
    <w:rsid w:val="007E6979"/>
    <w:rsid w:val="007E6D9D"/>
    <w:rsid w:val="007E6FF4"/>
    <w:rsid w:val="007E7061"/>
    <w:rsid w:val="007E7424"/>
    <w:rsid w:val="007E7447"/>
    <w:rsid w:val="007E74A4"/>
    <w:rsid w:val="007E781B"/>
    <w:rsid w:val="007E7829"/>
    <w:rsid w:val="007F0393"/>
    <w:rsid w:val="007F047F"/>
    <w:rsid w:val="007F0682"/>
    <w:rsid w:val="007F0CBB"/>
    <w:rsid w:val="007F1563"/>
    <w:rsid w:val="007F15C2"/>
    <w:rsid w:val="007F1777"/>
    <w:rsid w:val="007F189F"/>
    <w:rsid w:val="007F1BCB"/>
    <w:rsid w:val="007F1BF0"/>
    <w:rsid w:val="007F1E40"/>
    <w:rsid w:val="007F1FC7"/>
    <w:rsid w:val="007F22C7"/>
    <w:rsid w:val="007F2699"/>
    <w:rsid w:val="007F27C4"/>
    <w:rsid w:val="007F28BB"/>
    <w:rsid w:val="007F2E94"/>
    <w:rsid w:val="007F3035"/>
    <w:rsid w:val="007F3233"/>
    <w:rsid w:val="007F33CB"/>
    <w:rsid w:val="007F3407"/>
    <w:rsid w:val="007F3563"/>
    <w:rsid w:val="007F35F3"/>
    <w:rsid w:val="007F3817"/>
    <w:rsid w:val="007F3853"/>
    <w:rsid w:val="007F3936"/>
    <w:rsid w:val="007F3B1D"/>
    <w:rsid w:val="007F3D5F"/>
    <w:rsid w:val="007F3D9D"/>
    <w:rsid w:val="007F469D"/>
    <w:rsid w:val="007F47A8"/>
    <w:rsid w:val="007F483E"/>
    <w:rsid w:val="007F4C0C"/>
    <w:rsid w:val="007F4C50"/>
    <w:rsid w:val="007F4C80"/>
    <w:rsid w:val="007F4D01"/>
    <w:rsid w:val="007F5285"/>
    <w:rsid w:val="007F52E7"/>
    <w:rsid w:val="007F54F7"/>
    <w:rsid w:val="007F54FC"/>
    <w:rsid w:val="007F5665"/>
    <w:rsid w:val="007F566B"/>
    <w:rsid w:val="007F5904"/>
    <w:rsid w:val="007F606A"/>
    <w:rsid w:val="007F60AA"/>
    <w:rsid w:val="007F6905"/>
    <w:rsid w:val="007F69E7"/>
    <w:rsid w:val="007F6B07"/>
    <w:rsid w:val="007F7349"/>
    <w:rsid w:val="007F7ABA"/>
    <w:rsid w:val="007F7C9E"/>
    <w:rsid w:val="007F7DE1"/>
    <w:rsid w:val="007F7E91"/>
    <w:rsid w:val="008001C4"/>
    <w:rsid w:val="0080033A"/>
    <w:rsid w:val="0080055A"/>
    <w:rsid w:val="00800980"/>
    <w:rsid w:val="00800A7A"/>
    <w:rsid w:val="00800A96"/>
    <w:rsid w:val="00800B51"/>
    <w:rsid w:val="00800B85"/>
    <w:rsid w:val="00800D16"/>
    <w:rsid w:val="00800D39"/>
    <w:rsid w:val="00800FC4"/>
    <w:rsid w:val="00801044"/>
    <w:rsid w:val="00801266"/>
    <w:rsid w:val="0080148E"/>
    <w:rsid w:val="00801679"/>
    <w:rsid w:val="0080172F"/>
    <w:rsid w:val="00801A04"/>
    <w:rsid w:val="008020B6"/>
    <w:rsid w:val="0080279F"/>
    <w:rsid w:val="00802AB4"/>
    <w:rsid w:val="008030FA"/>
    <w:rsid w:val="0080313B"/>
    <w:rsid w:val="00803BBF"/>
    <w:rsid w:val="0080416C"/>
    <w:rsid w:val="00804283"/>
    <w:rsid w:val="00804651"/>
    <w:rsid w:val="00804707"/>
    <w:rsid w:val="008048B4"/>
    <w:rsid w:val="00804CFC"/>
    <w:rsid w:val="00804DED"/>
    <w:rsid w:val="00804EC8"/>
    <w:rsid w:val="00804F09"/>
    <w:rsid w:val="00805B4E"/>
    <w:rsid w:val="00805D6A"/>
    <w:rsid w:val="00805E8A"/>
    <w:rsid w:val="0080604B"/>
    <w:rsid w:val="008067B3"/>
    <w:rsid w:val="00806BB7"/>
    <w:rsid w:val="00806E68"/>
    <w:rsid w:val="00806F29"/>
    <w:rsid w:val="008070F5"/>
    <w:rsid w:val="008071B5"/>
    <w:rsid w:val="008072CE"/>
    <w:rsid w:val="00807464"/>
    <w:rsid w:val="00807715"/>
    <w:rsid w:val="00807D32"/>
    <w:rsid w:val="00807E24"/>
    <w:rsid w:val="00807EF9"/>
    <w:rsid w:val="00807F60"/>
    <w:rsid w:val="00807FD6"/>
    <w:rsid w:val="00810196"/>
    <w:rsid w:val="008102E3"/>
    <w:rsid w:val="00810575"/>
    <w:rsid w:val="00810727"/>
    <w:rsid w:val="00810740"/>
    <w:rsid w:val="00810B4F"/>
    <w:rsid w:val="00810F48"/>
    <w:rsid w:val="00811069"/>
    <w:rsid w:val="008114DA"/>
    <w:rsid w:val="00811DE6"/>
    <w:rsid w:val="008121C4"/>
    <w:rsid w:val="008122DA"/>
    <w:rsid w:val="008124DB"/>
    <w:rsid w:val="00812523"/>
    <w:rsid w:val="00813689"/>
    <w:rsid w:val="0081368A"/>
    <w:rsid w:val="008136BE"/>
    <w:rsid w:val="008138D0"/>
    <w:rsid w:val="00813A4E"/>
    <w:rsid w:val="00813AFE"/>
    <w:rsid w:val="00813B3D"/>
    <w:rsid w:val="00813D4A"/>
    <w:rsid w:val="00813EDA"/>
    <w:rsid w:val="00814042"/>
    <w:rsid w:val="00814377"/>
    <w:rsid w:val="00814417"/>
    <w:rsid w:val="00814507"/>
    <w:rsid w:val="00814B10"/>
    <w:rsid w:val="00814B97"/>
    <w:rsid w:val="00814DD9"/>
    <w:rsid w:val="0081505F"/>
    <w:rsid w:val="00815620"/>
    <w:rsid w:val="00815929"/>
    <w:rsid w:val="0081592A"/>
    <w:rsid w:val="00815B8D"/>
    <w:rsid w:val="0081619C"/>
    <w:rsid w:val="00816573"/>
    <w:rsid w:val="00816AB4"/>
    <w:rsid w:val="00816C3D"/>
    <w:rsid w:val="00816E1F"/>
    <w:rsid w:val="0081717E"/>
    <w:rsid w:val="008171A7"/>
    <w:rsid w:val="0081771E"/>
    <w:rsid w:val="0081791D"/>
    <w:rsid w:val="00817BB9"/>
    <w:rsid w:val="00817C95"/>
    <w:rsid w:val="00817F87"/>
    <w:rsid w:val="0082086E"/>
    <w:rsid w:val="0082091E"/>
    <w:rsid w:val="00820982"/>
    <w:rsid w:val="00820AF0"/>
    <w:rsid w:val="00820D79"/>
    <w:rsid w:val="00820DF3"/>
    <w:rsid w:val="0082102B"/>
    <w:rsid w:val="008214AF"/>
    <w:rsid w:val="00821A43"/>
    <w:rsid w:val="00821B0F"/>
    <w:rsid w:val="00822873"/>
    <w:rsid w:val="00822CA1"/>
    <w:rsid w:val="00822E68"/>
    <w:rsid w:val="008234ED"/>
    <w:rsid w:val="00823684"/>
    <w:rsid w:val="00823CDF"/>
    <w:rsid w:val="00823E1C"/>
    <w:rsid w:val="00824506"/>
    <w:rsid w:val="008245ED"/>
    <w:rsid w:val="00824810"/>
    <w:rsid w:val="00824C87"/>
    <w:rsid w:val="00824EC2"/>
    <w:rsid w:val="00825105"/>
    <w:rsid w:val="00825276"/>
    <w:rsid w:val="00825464"/>
    <w:rsid w:val="008258FC"/>
    <w:rsid w:val="00825945"/>
    <w:rsid w:val="00825B4B"/>
    <w:rsid w:val="00825E98"/>
    <w:rsid w:val="00826077"/>
    <w:rsid w:val="008260A9"/>
    <w:rsid w:val="008274D4"/>
    <w:rsid w:val="00827573"/>
    <w:rsid w:val="00827BA3"/>
    <w:rsid w:val="008302DE"/>
    <w:rsid w:val="008306B8"/>
    <w:rsid w:val="008313CC"/>
    <w:rsid w:val="00831765"/>
    <w:rsid w:val="00831768"/>
    <w:rsid w:val="008317D5"/>
    <w:rsid w:val="008318C9"/>
    <w:rsid w:val="00831905"/>
    <w:rsid w:val="008319D5"/>
    <w:rsid w:val="00831C85"/>
    <w:rsid w:val="00831C9A"/>
    <w:rsid w:val="00831F16"/>
    <w:rsid w:val="008325EC"/>
    <w:rsid w:val="0083260A"/>
    <w:rsid w:val="00832715"/>
    <w:rsid w:val="00832AB6"/>
    <w:rsid w:val="00832B64"/>
    <w:rsid w:val="00832CC7"/>
    <w:rsid w:val="00832E3E"/>
    <w:rsid w:val="00833131"/>
    <w:rsid w:val="00833450"/>
    <w:rsid w:val="0083373E"/>
    <w:rsid w:val="00833851"/>
    <w:rsid w:val="00833DC0"/>
    <w:rsid w:val="00833DD7"/>
    <w:rsid w:val="00833E48"/>
    <w:rsid w:val="008341AF"/>
    <w:rsid w:val="00834443"/>
    <w:rsid w:val="00834663"/>
    <w:rsid w:val="00834826"/>
    <w:rsid w:val="008349AC"/>
    <w:rsid w:val="00834BEC"/>
    <w:rsid w:val="0083550D"/>
    <w:rsid w:val="00835A79"/>
    <w:rsid w:val="00835BA7"/>
    <w:rsid w:val="00835C58"/>
    <w:rsid w:val="008360CD"/>
    <w:rsid w:val="00836171"/>
    <w:rsid w:val="0083632E"/>
    <w:rsid w:val="0083666A"/>
    <w:rsid w:val="008367A9"/>
    <w:rsid w:val="00836AB2"/>
    <w:rsid w:val="00836CFA"/>
    <w:rsid w:val="00836D2B"/>
    <w:rsid w:val="008371DA"/>
    <w:rsid w:val="00837BE0"/>
    <w:rsid w:val="00837CD8"/>
    <w:rsid w:val="008400B2"/>
    <w:rsid w:val="0084038C"/>
    <w:rsid w:val="008405E7"/>
    <w:rsid w:val="00840AD9"/>
    <w:rsid w:val="00840C22"/>
    <w:rsid w:val="00840F65"/>
    <w:rsid w:val="008413F5"/>
    <w:rsid w:val="00841B8B"/>
    <w:rsid w:val="00841BA3"/>
    <w:rsid w:val="00841E09"/>
    <w:rsid w:val="00842225"/>
    <w:rsid w:val="0084252D"/>
    <w:rsid w:val="00842650"/>
    <w:rsid w:val="00842A94"/>
    <w:rsid w:val="00842D35"/>
    <w:rsid w:val="008430B3"/>
    <w:rsid w:val="00843AC7"/>
    <w:rsid w:val="00843C4C"/>
    <w:rsid w:val="00843D30"/>
    <w:rsid w:val="008442E9"/>
    <w:rsid w:val="00844421"/>
    <w:rsid w:val="008447DF"/>
    <w:rsid w:val="00844AEF"/>
    <w:rsid w:val="00844EA1"/>
    <w:rsid w:val="0084532B"/>
    <w:rsid w:val="0084552A"/>
    <w:rsid w:val="008457C9"/>
    <w:rsid w:val="00845879"/>
    <w:rsid w:val="008459A1"/>
    <w:rsid w:val="00845C7B"/>
    <w:rsid w:val="00845F2A"/>
    <w:rsid w:val="0084633A"/>
    <w:rsid w:val="00846385"/>
    <w:rsid w:val="0084654F"/>
    <w:rsid w:val="008465E0"/>
    <w:rsid w:val="008466D2"/>
    <w:rsid w:val="00846718"/>
    <w:rsid w:val="00846B18"/>
    <w:rsid w:val="00846C8C"/>
    <w:rsid w:val="008472B6"/>
    <w:rsid w:val="008472BF"/>
    <w:rsid w:val="00847325"/>
    <w:rsid w:val="00847542"/>
    <w:rsid w:val="00847A70"/>
    <w:rsid w:val="00847C02"/>
    <w:rsid w:val="00847F25"/>
    <w:rsid w:val="00847FC5"/>
    <w:rsid w:val="00850304"/>
    <w:rsid w:val="00850373"/>
    <w:rsid w:val="0085045F"/>
    <w:rsid w:val="00850497"/>
    <w:rsid w:val="00850737"/>
    <w:rsid w:val="0085084A"/>
    <w:rsid w:val="00850B2A"/>
    <w:rsid w:val="00850EEE"/>
    <w:rsid w:val="008512EC"/>
    <w:rsid w:val="00851698"/>
    <w:rsid w:val="008517BE"/>
    <w:rsid w:val="00851897"/>
    <w:rsid w:val="00851AF8"/>
    <w:rsid w:val="00851D57"/>
    <w:rsid w:val="00851DD5"/>
    <w:rsid w:val="00851E5B"/>
    <w:rsid w:val="00851E62"/>
    <w:rsid w:val="00851F75"/>
    <w:rsid w:val="00852C12"/>
    <w:rsid w:val="00852D0A"/>
    <w:rsid w:val="00852FEF"/>
    <w:rsid w:val="00853290"/>
    <w:rsid w:val="008534A2"/>
    <w:rsid w:val="0085353D"/>
    <w:rsid w:val="00853609"/>
    <w:rsid w:val="008538B6"/>
    <w:rsid w:val="008538BD"/>
    <w:rsid w:val="00853A74"/>
    <w:rsid w:val="00853D6C"/>
    <w:rsid w:val="008545A4"/>
    <w:rsid w:val="00854612"/>
    <w:rsid w:val="00854698"/>
    <w:rsid w:val="00854740"/>
    <w:rsid w:val="0085497C"/>
    <w:rsid w:val="00854B15"/>
    <w:rsid w:val="00854CC8"/>
    <w:rsid w:val="00855056"/>
    <w:rsid w:val="008550BC"/>
    <w:rsid w:val="0085516E"/>
    <w:rsid w:val="0085539F"/>
    <w:rsid w:val="008553FB"/>
    <w:rsid w:val="0085569B"/>
    <w:rsid w:val="00855BA3"/>
    <w:rsid w:val="00855E82"/>
    <w:rsid w:val="00856277"/>
    <w:rsid w:val="00856289"/>
    <w:rsid w:val="00856A47"/>
    <w:rsid w:val="00856C43"/>
    <w:rsid w:val="00856DD3"/>
    <w:rsid w:val="00857037"/>
    <w:rsid w:val="00857068"/>
    <w:rsid w:val="008570BF"/>
    <w:rsid w:val="00857247"/>
    <w:rsid w:val="0085732D"/>
    <w:rsid w:val="00857653"/>
    <w:rsid w:val="008577FE"/>
    <w:rsid w:val="0085791D"/>
    <w:rsid w:val="00857E21"/>
    <w:rsid w:val="008605C7"/>
    <w:rsid w:val="00860667"/>
    <w:rsid w:val="00860743"/>
    <w:rsid w:val="00860996"/>
    <w:rsid w:val="00860C5C"/>
    <w:rsid w:val="00860D7A"/>
    <w:rsid w:val="0086102A"/>
    <w:rsid w:val="008610AF"/>
    <w:rsid w:val="008619D5"/>
    <w:rsid w:val="0086220E"/>
    <w:rsid w:val="0086223E"/>
    <w:rsid w:val="0086246F"/>
    <w:rsid w:val="0086265A"/>
    <w:rsid w:val="00862707"/>
    <w:rsid w:val="00862868"/>
    <w:rsid w:val="0086287C"/>
    <w:rsid w:val="00863015"/>
    <w:rsid w:val="0086305B"/>
    <w:rsid w:val="0086310B"/>
    <w:rsid w:val="0086395E"/>
    <w:rsid w:val="00863D0E"/>
    <w:rsid w:val="00863D67"/>
    <w:rsid w:val="008641D4"/>
    <w:rsid w:val="00864306"/>
    <w:rsid w:val="008645BD"/>
    <w:rsid w:val="00864B0A"/>
    <w:rsid w:val="00864C3C"/>
    <w:rsid w:val="00864E86"/>
    <w:rsid w:val="00865057"/>
    <w:rsid w:val="008650EC"/>
    <w:rsid w:val="008654F3"/>
    <w:rsid w:val="0086596B"/>
    <w:rsid w:val="008659C4"/>
    <w:rsid w:val="00865B40"/>
    <w:rsid w:val="00865D4F"/>
    <w:rsid w:val="008666E5"/>
    <w:rsid w:val="00867015"/>
    <w:rsid w:val="008670A4"/>
    <w:rsid w:val="008675D1"/>
    <w:rsid w:val="008679F9"/>
    <w:rsid w:val="00867B13"/>
    <w:rsid w:val="00867CBF"/>
    <w:rsid w:val="00870232"/>
    <w:rsid w:val="0087034C"/>
    <w:rsid w:val="00870A7F"/>
    <w:rsid w:val="00871101"/>
    <w:rsid w:val="008714D5"/>
    <w:rsid w:val="00871505"/>
    <w:rsid w:val="008717A2"/>
    <w:rsid w:val="008717ED"/>
    <w:rsid w:val="0087184D"/>
    <w:rsid w:val="00871E01"/>
    <w:rsid w:val="00871EB1"/>
    <w:rsid w:val="00872641"/>
    <w:rsid w:val="00872B00"/>
    <w:rsid w:val="008735D3"/>
    <w:rsid w:val="00873BC3"/>
    <w:rsid w:val="00873EAC"/>
    <w:rsid w:val="00873F78"/>
    <w:rsid w:val="008742B7"/>
    <w:rsid w:val="0087450D"/>
    <w:rsid w:val="00874A2E"/>
    <w:rsid w:val="00874D3E"/>
    <w:rsid w:val="00874FDE"/>
    <w:rsid w:val="00875459"/>
    <w:rsid w:val="00875786"/>
    <w:rsid w:val="00875AF1"/>
    <w:rsid w:val="00875EE7"/>
    <w:rsid w:val="00876987"/>
    <w:rsid w:val="00876A56"/>
    <w:rsid w:val="00876F3B"/>
    <w:rsid w:val="00877433"/>
    <w:rsid w:val="008775EC"/>
    <w:rsid w:val="0087772F"/>
    <w:rsid w:val="008777C3"/>
    <w:rsid w:val="00877D48"/>
    <w:rsid w:val="00877DA4"/>
    <w:rsid w:val="00877F52"/>
    <w:rsid w:val="00880301"/>
    <w:rsid w:val="00880442"/>
    <w:rsid w:val="00880672"/>
    <w:rsid w:val="008807D0"/>
    <w:rsid w:val="00880E8C"/>
    <w:rsid w:val="00880EFA"/>
    <w:rsid w:val="008811A5"/>
    <w:rsid w:val="008812F6"/>
    <w:rsid w:val="00881401"/>
    <w:rsid w:val="0088166C"/>
    <w:rsid w:val="008816D2"/>
    <w:rsid w:val="00881A59"/>
    <w:rsid w:val="00881CA4"/>
    <w:rsid w:val="00881E9C"/>
    <w:rsid w:val="00882109"/>
    <w:rsid w:val="008823EE"/>
    <w:rsid w:val="008826C9"/>
    <w:rsid w:val="00882A07"/>
    <w:rsid w:val="00882BB2"/>
    <w:rsid w:val="00882DB9"/>
    <w:rsid w:val="00882FD2"/>
    <w:rsid w:val="00883079"/>
    <w:rsid w:val="008833E4"/>
    <w:rsid w:val="008833E5"/>
    <w:rsid w:val="00883682"/>
    <w:rsid w:val="0088392A"/>
    <w:rsid w:val="0088393A"/>
    <w:rsid w:val="00883C5E"/>
    <w:rsid w:val="00884177"/>
    <w:rsid w:val="008845F7"/>
    <w:rsid w:val="0088483A"/>
    <w:rsid w:val="00884F6C"/>
    <w:rsid w:val="00884F74"/>
    <w:rsid w:val="00885101"/>
    <w:rsid w:val="00885426"/>
    <w:rsid w:val="008858E1"/>
    <w:rsid w:val="008859CC"/>
    <w:rsid w:val="00885A6C"/>
    <w:rsid w:val="00885BC0"/>
    <w:rsid w:val="00886124"/>
    <w:rsid w:val="0088635B"/>
    <w:rsid w:val="00886459"/>
    <w:rsid w:val="00886AD7"/>
    <w:rsid w:val="00886E25"/>
    <w:rsid w:val="008872FA"/>
    <w:rsid w:val="00887508"/>
    <w:rsid w:val="0088779A"/>
    <w:rsid w:val="008877EC"/>
    <w:rsid w:val="00887841"/>
    <w:rsid w:val="00887B2D"/>
    <w:rsid w:val="00887B2E"/>
    <w:rsid w:val="008900CF"/>
    <w:rsid w:val="00890254"/>
    <w:rsid w:val="0089025B"/>
    <w:rsid w:val="008909D9"/>
    <w:rsid w:val="00890C65"/>
    <w:rsid w:val="00890D9F"/>
    <w:rsid w:val="008911C8"/>
    <w:rsid w:val="0089137D"/>
    <w:rsid w:val="008914A5"/>
    <w:rsid w:val="008914E7"/>
    <w:rsid w:val="00891C24"/>
    <w:rsid w:val="00891CC4"/>
    <w:rsid w:val="00891D8C"/>
    <w:rsid w:val="00891F1D"/>
    <w:rsid w:val="00892C35"/>
    <w:rsid w:val="00892F76"/>
    <w:rsid w:val="00893084"/>
    <w:rsid w:val="0089325B"/>
    <w:rsid w:val="008932A6"/>
    <w:rsid w:val="00893540"/>
    <w:rsid w:val="008935FB"/>
    <w:rsid w:val="0089389A"/>
    <w:rsid w:val="00893C71"/>
    <w:rsid w:val="00893EB5"/>
    <w:rsid w:val="008940A0"/>
    <w:rsid w:val="00894113"/>
    <w:rsid w:val="0089443A"/>
    <w:rsid w:val="00894709"/>
    <w:rsid w:val="008947CB"/>
    <w:rsid w:val="00894ACA"/>
    <w:rsid w:val="00894E0C"/>
    <w:rsid w:val="00894E26"/>
    <w:rsid w:val="0089516A"/>
    <w:rsid w:val="00895433"/>
    <w:rsid w:val="00895441"/>
    <w:rsid w:val="00895525"/>
    <w:rsid w:val="0089556A"/>
    <w:rsid w:val="00895966"/>
    <w:rsid w:val="00895B5C"/>
    <w:rsid w:val="008962CA"/>
    <w:rsid w:val="00896333"/>
    <w:rsid w:val="008964C3"/>
    <w:rsid w:val="0089689B"/>
    <w:rsid w:val="00896B11"/>
    <w:rsid w:val="00896B95"/>
    <w:rsid w:val="00896BA4"/>
    <w:rsid w:val="00896EE7"/>
    <w:rsid w:val="00896FE6"/>
    <w:rsid w:val="0089711E"/>
    <w:rsid w:val="0089735D"/>
    <w:rsid w:val="00897460"/>
    <w:rsid w:val="008978A0"/>
    <w:rsid w:val="008A00F4"/>
    <w:rsid w:val="008A014E"/>
    <w:rsid w:val="008A04D3"/>
    <w:rsid w:val="008A05F0"/>
    <w:rsid w:val="008A069B"/>
    <w:rsid w:val="008A0848"/>
    <w:rsid w:val="008A08C0"/>
    <w:rsid w:val="008A1055"/>
    <w:rsid w:val="008A1176"/>
    <w:rsid w:val="008A118B"/>
    <w:rsid w:val="008A11B0"/>
    <w:rsid w:val="008A19E6"/>
    <w:rsid w:val="008A2363"/>
    <w:rsid w:val="008A24AC"/>
    <w:rsid w:val="008A2A26"/>
    <w:rsid w:val="008A2C58"/>
    <w:rsid w:val="008A2C99"/>
    <w:rsid w:val="008A308E"/>
    <w:rsid w:val="008A3105"/>
    <w:rsid w:val="008A3182"/>
    <w:rsid w:val="008A362A"/>
    <w:rsid w:val="008A36F6"/>
    <w:rsid w:val="008A3726"/>
    <w:rsid w:val="008A389A"/>
    <w:rsid w:val="008A3B62"/>
    <w:rsid w:val="008A401C"/>
    <w:rsid w:val="008A4144"/>
    <w:rsid w:val="008A455A"/>
    <w:rsid w:val="008A4645"/>
    <w:rsid w:val="008A4820"/>
    <w:rsid w:val="008A4958"/>
    <w:rsid w:val="008A49BE"/>
    <w:rsid w:val="008A4A9A"/>
    <w:rsid w:val="008A4B87"/>
    <w:rsid w:val="008A4D2B"/>
    <w:rsid w:val="008A4F9F"/>
    <w:rsid w:val="008A5229"/>
    <w:rsid w:val="008A53F6"/>
    <w:rsid w:val="008A563D"/>
    <w:rsid w:val="008A5940"/>
    <w:rsid w:val="008A5CF0"/>
    <w:rsid w:val="008A5F52"/>
    <w:rsid w:val="008A5FC0"/>
    <w:rsid w:val="008A6319"/>
    <w:rsid w:val="008A6860"/>
    <w:rsid w:val="008A69DB"/>
    <w:rsid w:val="008A6AAC"/>
    <w:rsid w:val="008A6D65"/>
    <w:rsid w:val="008A6F60"/>
    <w:rsid w:val="008A7475"/>
    <w:rsid w:val="008A7E0D"/>
    <w:rsid w:val="008A7F47"/>
    <w:rsid w:val="008B06A3"/>
    <w:rsid w:val="008B075C"/>
    <w:rsid w:val="008B07BD"/>
    <w:rsid w:val="008B0909"/>
    <w:rsid w:val="008B0A80"/>
    <w:rsid w:val="008B0AFC"/>
    <w:rsid w:val="008B0D64"/>
    <w:rsid w:val="008B1090"/>
    <w:rsid w:val="008B10CE"/>
    <w:rsid w:val="008B112E"/>
    <w:rsid w:val="008B1254"/>
    <w:rsid w:val="008B13EE"/>
    <w:rsid w:val="008B163E"/>
    <w:rsid w:val="008B1975"/>
    <w:rsid w:val="008B1C4F"/>
    <w:rsid w:val="008B1D62"/>
    <w:rsid w:val="008B1E50"/>
    <w:rsid w:val="008B1F77"/>
    <w:rsid w:val="008B260B"/>
    <w:rsid w:val="008B2EBD"/>
    <w:rsid w:val="008B3396"/>
    <w:rsid w:val="008B356F"/>
    <w:rsid w:val="008B37CC"/>
    <w:rsid w:val="008B37FD"/>
    <w:rsid w:val="008B3A1A"/>
    <w:rsid w:val="008B3D7F"/>
    <w:rsid w:val="008B3E98"/>
    <w:rsid w:val="008B400D"/>
    <w:rsid w:val="008B41F1"/>
    <w:rsid w:val="008B468E"/>
    <w:rsid w:val="008B4730"/>
    <w:rsid w:val="008B481E"/>
    <w:rsid w:val="008B4BAF"/>
    <w:rsid w:val="008B501F"/>
    <w:rsid w:val="008B5030"/>
    <w:rsid w:val="008B51B3"/>
    <w:rsid w:val="008B561C"/>
    <w:rsid w:val="008B56B3"/>
    <w:rsid w:val="008B592D"/>
    <w:rsid w:val="008B5962"/>
    <w:rsid w:val="008B5D1F"/>
    <w:rsid w:val="008B5D79"/>
    <w:rsid w:val="008B60FD"/>
    <w:rsid w:val="008B622A"/>
    <w:rsid w:val="008B641C"/>
    <w:rsid w:val="008B66BC"/>
    <w:rsid w:val="008B6D9C"/>
    <w:rsid w:val="008B6E3F"/>
    <w:rsid w:val="008B7032"/>
    <w:rsid w:val="008B70FE"/>
    <w:rsid w:val="008B712A"/>
    <w:rsid w:val="008B71AF"/>
    <w:rsid w:val="008B72FF"/>
    <w:rsid w:val="008B758E"/>
    <w:rsid w:val="008B76B1"/>
    <w:rsid w:val="008B7AE1"/>
    <w:rsid w:val="008B7B74"/>
    <w:rsid w:val="008C0129"/>
    <w:rsid w:val="008C0166"/>
    <w:rsid w:val="008C01A0"/>
    <w:rsid w:val="008C0851"/>
    <w:rsid w:val="008C0BC5"/>
    <w:rsid w:val="008C0C38"/>
    <w:rsid w:val="008C0CAC"/>
    <w:rsid w:val="008C0CF2"/>
    <w:rsid w:val="008C11CA"/>
    <w:rsid w:val="008C18DC"/>
    <w:rsid w:val="008C19DE"/>
    <w:rsid w:val="008C1A18"/>
    <w:rsid w:val="008C1E19"/>
    <w:rsid w:val="008C22FC"/>
    <w:rsid w:val="008C23C7"/>
    <w:rsid w:val="008C240C"/>
    <w:rsid w:val="008C27A8"/>
    <w:rsid w:val="008C2896"/>
    <w:rsid w:val="008C2B74"/>
    <w:rsid w:val="008C2CF0"/>
    <w:rsid w:val="008C33B3"/>
    <w:rsid w:val="008C33F8"/>
    <w:rsid w:val="008C3415"/>
    <w:rsid w:val="008C386F"/>
    <w:rsid w:val="008C388B"/>
    <w:rsid w:val="008C3C05"/>
    <w:rsid w:val="008C3C6A"/>
    <w:rsid w:val="008C3DC6"/>
    <w:rsid w:val="008C42A3"/>
    <w:rsid w:val="008C4344"/>
    <w:rsid w:val="008C43FD"/>
    <w:rsid w:val="008C4559"/>
    <w:rsid w:val="008C4622"/>
    <w:rsid w:val="008C495F"/>
    <w:rsid w:val="008C497D"/>
    <w:rsid w:val="008C4FA5"/>
    <w:rsid w:val="008C52C8"/>
    <w:rsid w:val="008C538C"/>
    <w:rsid w:val="008C55D9"/>
    <w:rsid w:val="008C5767"/>
    <w:rsid w:val="008C57C4"/>
    <w:rsid w:val="008C5A05"/>
    <w:rsid w:val="008C5C73"/>
    <w:rsid w:val="008C5D4D"/>
    <w:rsid w:val="008C5FA9"/>
    <w:rsid w:val="008C6196"/>
    <w:rsid w:val="008C62D4"/>
    <w:rsid w:val="008C6484"/>
    <w:rsid w:val="008C6777"/>
    <w:rsid w:val="008C75D1"/>
    <w:rsid w:val="008C7A8C"/>
    <w:rsid w:val="008C7ADE"/>
    <w:rsid w:val="008C7DB5"/>
    <w:rsid w:val="008D00A3"/>
    <w:rsid w:val="008D0163"/>
    <w:rsid w:val="008D0191"/>
    <w:rsid w:val="008D0BF6"/>
    <w:rsid w:val="008D0C6D"/>
    <w:rsid w:val="008D0CB9"/>
    <w:rsid w:val="008D0F74"/>
    <w:rsid w:val="008D104F"/>
    <w:rsid w:val="008D14CE"/>
    <w:rsid w:val="008D1703"/>
    <w:rsid w:val="008D1B48"/>
    <w:rsid w:val="008D1C04"/>
    <w:rsid w:val="008D1C49"/>
    <w:rsid w:val="008D1CC0"/>
    <w:rsid w:val="008D248B"/>
    <w:rsid w:val="008D2752"/>
    <w:rsid w:val="008D294A"/>
    <w:rsid w:val="008D3576"/>
    <w:rsid w:val="008D35BA"/>
    <w:rsid w:val="008D3832"/>
    <w:rsid w:val="008D3F5A"/>
    <w:rsid w:val="008D4072"/>
    <w:rsid w:val="008D40A6"/>
    <w:rsid w:val="008D41BF"/>
    <w:rsid w:val="008D4442"/>
    <w:rsid w:val="008D4483"/>
    <w:rsid w:val="008D44E6"/>
    <w:rsid w:val="008D46AC"/>
    <w:rsid w:val="008D4717"/>
    <w:rsid w:val="008D473D"/>
    <w:rsid w:val="008D4D0B"/>
    <w:rsid w:val="008D51C1"/>
    <w:rsid w:val="008D53B0"/>
    <w:rsid w:val="008D5624"/>
    <w:rsid w:val="008D57A5"/>
    <w:rsid w:val="008D5925"/>
    <w:rsid w:val="008D5D42"/>
    <w:rsid w:val="008D5E81"/>
    <w:rsid w:val="008D5F37"/>
    <w:rsid w:val="008D63DD"/>
    <w:rsid w:val="008D68A9"/>
    <w:rsid w:val="008D70F6"/>
    <w:rsid w:val="008D76A1"/>
    <w:rsid w:val="008D76BA"/>
    <w:rsid w:val="008D780B"/>
    <w:rsid w:val="008D789A"/>
    <w:rsid w:val="008D7915"/>
    <w:rsid w:val="008E011C"/>
    <w:rsid w:val="008E0A28"/>
    <w:rsid w:val="008E0C1C"/>
    <w:rsid w:val="008E0CD7"/>
    <w:rsid w:val="008E1546"/>
    <w:rsid w:val="008E156E"/>
    <w:rsid w:val="008E1593"/>
    <w:rsid w:val="008E17C4"/>
    <w:rsid w:val="008E1E7F"/>
    <w:rsid w:val="008E1EEA"/>
    <w:rsid w:val="008E2573"/>
    <w:rsid w:val="008E26FA"/>
    <w:rsid w:val="008E2760"/>
    <w:rsid w:val="008E2F22"/>
    <w:rsid w:val="008E3010"/>
    <w:rsid w:val="008E3142"/>
    <w:rsid w:val="008E31D7"/>
    <w:rsid w:val="008E3364"/>
    <w:rsid w:val="008E3736"/>
    <w:rsid w:val="008E3BA6"/>
    <w:rsid w:val="008E428A"/>
    <w:rsid w:val="008E467A"/>
    <w:rsid w:val="008E4744"/>
    <w:rsid w:val="008E484A"/>
    <w:rsid w:val="008E4B92"/>
    <w:rsid w:val="008E4CD7"/>
    <w:rsid w:val="008E4D96"/>
    <w:rsid w:val="008E4E40"/>
    <w:rsid w:val="008E4E51"/>
    <w:rsid w:val="008E50E6"/>
    <w:rsid w:val="008E52B8"/>
    <w:rsid w:val="008E5302"/>
    <w:rsid w:val="008E5848"/>
    <w:rsid w:val="008E6443"/>
    <w:rsid w:val="008E664A"/>
    <w:rsid w:val="008E66A1"/>
    <w:rsid w:val="008E66E9"/>
    <w:rsid w:val="008E68DF"/>
    <w:rsid w:val="008E6A25"/>
    <w:rsid w:val="008E6ADA"/>
    <w:rsid w:val="008E6BDB"/>
    <w:rsid w:val="008E71DA"/>
    <w:rsid w:val="008E7398"/>
    <w:rsid w:val="008E773C"/>
    <w:rsid w:val="008E7B07"/>
    <w:rsid w:val="008E7DC3"/>
    <w:rsid w:val="008E7FDA"/>
    <w:rsid w:val="008F00BC"/>
    <w:rsid w:val="008F0216"/>
    <w:rsid w:val="008F042A"/>
    <w:rsid w:val="008F0646"/>
    <w:rsid w:val="008F0910"/>
    <w:rsid w:val="008F0E9F"/>
    <w:rsid w:val="008F11C5"/>
    <w:rsid w:val="008F1668"/>
    <w:rsid w:val="008F1950"/>
    <w:rsid w:val="008F1B4A"/>
    <w:rsid w:val="008F1C67"/>
    <w:rsid w:val="008F24D3"/>
    <w:rsid w:val="008F24F4"/>
    <w:rsid w:val="008F24FF"/>
    <w:rsid w:val="008F27A0"/>
    <w:rsid w:val="008F291D"/>
    <w:rsid w:val="008F2C83"/>
    <w:rsid w:val="008F389B"/>
    <w:rsid w:val="008F3901"/>
    <w:rsid w:val="008F3A90"/>
    <w:rsid w:val="008F3F7D"/>
    <w:rsid w:val="008F41D3"/>
    <w:rsid w:val="008F429C"/>
    <w:rsid w:val="008F44CC"/>
    <w:rsid w:val="008F4B4D"/>
    <w:rsid w:val="008F4C7A"/>
    <w:rsid w:val="008F4EC3"/>
    <w:rsid w:val="008F521D"/>
    <w:rsid w:val="008F5359"/>
    <w:rsid w:val="008F55B2"/>
    <w:rsid w:val="008F5629"/>
    <w:rsid w:val="008F5643"/>
    <w:rsid w:val="008F5694"/>
    <w:rsid w:val="008F5711"/>
    <w:rsid w:val="008F5A01"/>
    <w:rsid w:val="008F632C"/>
    <w:rsid w:val="008F6386"/>
    <w:rsid w:val="008F6BAF"/>
    <w:rsid w:val="008F6BCA"/>
    <w:rsid w:val="008F710D"/>
    <w:rsid w:val="008F7353"/>
    <w:rsid w:val="008F7513"/>
    <w:rsid w:val="008F7B0C"/>
    <w:rsid w:val="008F7D31"/>
    <w:rsid w:val="008F7D6A"/>
    <w:rsid w:val="008F7E36"/>
    <w:rsid w:val="008F7E6E"/>
    <w:rsid w:val="00900129"/>
    <w:rsid w:val="009004BF"/>
    <w:rsid w:val="00900525"/>
    <w:rsid w:val="00900747"/>
    <w:rsid w:val="00900B53"/>
    <w:rsid w:val="00900D56"/>
    <w:rsid w:val="00900EDE"/>
    <w:rsid w:val="009011E3"/>
    <w:rsid w:val="00901665"/>
    <w:rsid w:val="0090196E"/>
    <w:rsid w:val="00901CB2"/>
    <w:rsid w:val="0090231B"/>
    <w:rsid w:val="00902552"/>
    <w:rsid w:val="00902B8A"/>
    <w:rsid w:val="00902D07"/>
    <w:rsid w:val="00902DA4"/>
    <w:rsid w:val="00903141"/>
    <w:rsid w:val="009033F2"/>
    <w:rsid w:val="00903401"/>
    <w:rsid w:val="009035B4"/>
    <w:rsid w:val="00903901"/>
    <w:rsid w:val="00903BBE"/>
    <w:rsid w:val="00903E52"/>
    <w:rsid w:val="00903E85"/>
    <w:rsid w:val="00903F34"/>
    <w:rsid w:val="00904243"/>
    <w:rsid w:val="009042B3"/>
    <w:rsid w:val="009042D7"/>
    <w:rsid w:val="00904522"/>
    <w:rsid w:val="00904632"/>
    <w:rsid w:val="009046E4"/>
    <w:rsid w:val="00904939"/>
    <w:rsid w:val="00904C92"/>
    <w:rsid w:val="009052B3"/>
    <w:rsid w:val="0090549F"/>
    <w:rsid w:val="00905FD7"/>
    <w:rsid w:val="00906131"/>
    <w:rsid w:val="0090616A"/>
    <w:rsid w:val="0090647B"/>
    <w:rsid w:val="009065CF"/>
    <w:rsid w:val="0090690C"/>
    <w:rsid w:val="00906D96"/>
    <w:rsid w:val="00906F0D"/>
    <w:rsid w:val="00906F4B"/>
    <w:rsid w:val="00906F85"/>
    <w:rsid w:val="00906FB9"/>
    <w:rsid w:val="00907108"/>
    <w:rsid w:val="00907411"/>
    <w:rsid w:val="00907F2D"/>
    <w:rsid w:val="009101F9"/>
    <w:rsid w:val="0091028A"/>
    <w:rsid w:val="0091033F"/>
    <w:rsid w:val="0091139A"/>
    <w:rsid w:val="009114A9"/>
    <w:rsid w:val="009117C7"/>
    <w:rsid w:val="00911925"/>
    <w:rsid w:val="00911BB4"/>
    <w:rsid w:val="00911BCA"/>
    <w:rsid w:val="00911CC0"/>
    <w:rsid w:val="0091203A"/>
    <w:rsid w:val="00912085"/>
    <w:rsid w:val="009124A3"/>
    <w:rsid w:val="00912559"/>
    <w:rsid w:val="0091269A"/>
    <w:rsid w:val="0091272C"/>
    <w:rsid w:val="00912B53"/>
    <w:rsid w:val="00912DDD"/>
    <w:rsid w:val="00912EB8"/>
    <w:rsid w:val="00912F4C"/>
    <w:rsid w:val="0091353D"/>
    <w:rsid w:val="009136BA"/>
    <w:rsid w:val="00913736"/>
    <w:rsid w:val="00913A7D"/>
    <w:rsid w:val="00913F6E"/>
    <w:rsid w:val="0091409F"/>
    <w:rsid w:val="009142E8"/>
    <w:rsid w:val="00914415"/>
    <w:rsid w:val="00914438"/>
    <w:rsid w:val="00914498"/>
    <w:rsid w:val="00914600"/>
    <w:rsid w:val="0091461A"/>
    <w:rsid w:val="009149F9"/>
    <w:rsid w:val="00914DE8"/>
    <w:rsid w:val="00914FE0"/>
    <w:rsid w:val="0091504B"/>
    <w:rsid w:val="009156E4"/>
    <w:rsid w:val="00915BBB"/>
    <w:rsid w:val="00915BCA"/>
    <w:rsid w:val="0091605C"/>
    <w:rsid w:val="009160CF"/>
    <w:rsid w:val="009162A8"/>
    <w:rsid w:val="0091654A"/>
    <w:rsid w:val="009167D4"/>
    <w:rsid w:val="00916874"/>
    <w:rsid w:val="00916A36"/>
    <w:rsid w:val="00916AB3"/>
    <w:rsid w:val="009174E2"/>
    <w:rsid w:val="0092002B"/>
    <w:rsid w:val="009201AA"/>
    <w:rsid w:val="00920B95"/>
    <w:rsid w:val="00920CB2"/>
    <w:rsid w:val="00920E1C"/>
    <w:rsid w:val="00921149"/>
    <w:rsid w:val="00921283"/>
    <w:rsid w:val="0092134A"/>
    <w:rsid w:val="009216AC"/>
    <w:rsid w:val="009216DB"/>
    <w:rsid w:val="009216F3"/>
    <w:rsid w:val="00921B80"/>
    <w:rsid w:val="00922329"/>
    <w:rsid w:val="009227EE"/>
    <w:rsid w:val="0092288A"/>
    <w:rsid w:val="00922E54"/>
    <w:rsid w:val="00922EAF"/>
    <w:rsid w:val="0092314C"/>
    <w:rsid w:val="009231A7"/>
    <w:rsid w:val="009232AA"/>
    <w:rsid w:val="00923348"/>
    <w:rsid w:val="00923531"/>
    <w:rsid w:val="00923669"/>
    <w:rsid w:val="009237FC"/>
    <w:rsid w:val="00923978"/>
    <w:rsid w:val="00923A84"/>
    <w:rsid w:val="00923C15"/>
    <w:rsid w:val="00923DDC"/>
    <w:rsid w:val="00923EED"/>
    <w:rsid w:val="00923FC9"/>
    <w:rsid w:val="00924FEC"/>
    <w:rsid w:val="0092559B"/>
    <w:rsid w:val="009256EF"/>
    <w:rsid w:val="00925AF0"/>
    <w:rsid w:val="00925B30"/>
    <w:rsid w:val="00925CEF"/>
    <w:rsid w:val="009261BF"/>
    <w:rsid w:val="00926336"/>
    <w:rsid w:val="009263DB"/>
    <w:rsid w:val="00926CAB"/>
    <w:rsid w:val="00926F96"/>
    <w:rsid w:val="00926FAF"/>
    <w:rsid w:val="009271CF"/>
    <w:rsid w:val="00927846"/>
    <w:rsid w:val="00927A4D"/>
    <w:rsid w:val="00930113"/>
    <w:rsid w:val="0093033F"/>
    <w:rsid w:val="00930F2E"/>
    <w:rsid w:val="00931148"/>
    <w:rsid w:val="0093118C"/>
    <w:rsid w:val="00931627"/>
    <w:rsid w:val="00931931"/>
    <w:rsid w:val="0093199B"/>
    <w:rsid w:val="00931E21"/>
    <w:rsid w:val="00931EC4"/>
    <w:rsid w:val="00932009"/>
    <w:rsid w:val="009324D0"/>
    <w:rsid w:val="00932556"/>
    <w:rsid w:val="00932610"/>
    <w:rsid w:val="00932668"/>
    <w:rsid w:val="0093271D"/>
    <w:rsid w:val="00932928"/>
    <w:rsid w:val="00933539"/>
    <w:rsid w:val="009335E6"/>
    <w:rsid w:val="00933703"/>
    <w:rsid w:val="00933C15"/>
    <w:rsid w:val="00933C7B"/>
    <w:rsid w:val="00933FC3"/>
    <w:rsid w:val="0093405C"/>
    <w:rsid w:val="0093406B"/>
    <w:rsid w:val="0093489C"/>
    <w:rsid w:val="00934921"/>
    <w:rsid w:val="009349A7"/>
    <w:rsid w:val="009349AE"/>
    <w:rsid w:val="00934EF3"/>
    <w:rsid w:val="0093502A"/>
    <w:rsid w:val="00935451"/>
    <w:rsid w:val="009354F3"/>
    <w:rsid w:val="00935773"/>
    <w:rsid w:val="00935B87"/>
    <w:rsid w:val="00935CEF"/>
    <w:rsid w:val="00935E1C"/>
    <w:rsid w:val="00936473"/>
    <w:rsid w:val="009364B5"/>
    <w:rsid w:val="009365EE"/>
    <w:rsid w:val="00936724"/>
    <w:rsid w:val="009369E3"/>
    <w:rsid w:val="00936A74"/>
    <w:rsid w:val="00936E5D"/>
    <w:rsid w:val="0093718A"/>
    <w:rsid w:val="0093770A"/>
    <w:rsid w:val="009377BE"/>
    <w:rsid w:val="00937AF9"/>
    <w:rsid w:val="00937E1A"/>
    <w:rsid w:val="00937E76"/>
    <w:rsid w:val="00937EC7"/>
    <w:rsid w:val="00940335"/>
    <w:rsid w:val="00940655"/>
    <w:rsid w:val="00940863"/>
    <w:rsid w:val="00940F6B"/>
    <w:rsid w:val="009411BC"/>
    <w:rsid w:val="009411E8"/>
    <w:rsid w:val="00941713"/>
    <w:rsid w:val="00941747"/>
    <w:rsid w:val="00941D1D"/>
    <w:rsid w:val="00941F13"/>
    <w:rsid w:val="009422B7"/>
    <w:rsid w:val="00942768"/>
    <w:rsid w:val="00942A3C"/>
    <w:rsid w:val="00942C34"/>
    <w:rsid w:val="00942C57"/>
    <w:rsid w:val="00942D23"/>
    <w:rsid w:val="00942F70"/>
    <w:rsid w:val="0094325B"/>
    <w:rsid w:val="00943568"/>
    <w:rsid w:val="00943642"/>
    <w:rsid w:val="00943670"/>
    <w:rsid w:val="0094374D"/>
    <w:rsid w:val="00943B0E"/>
    <w:rsid w:val="00943C86"/>
    <w:rsid w:val="00943ECE"/>
    <w:rsid w:val="00944081"/>
    <w:rsid w:val="009441B7"/>
    <w:rsid w:val="009441D5"/>
    <w:rsid w:val="0094490F"/>
    <w:rsid w:val="00944A3F"/>
    <w:rsid w:val="00944A69"/>
    <w:rsid w:val="00944B63"/>
    <w:rsid w:val="00944DE6"/>
    <w:rsid w:val="00944E1E"/>
    <w:rsid w:val="00944F71"/>
    <w:rsid w:val="00945B44"/>
    <w:rsid w:val="00945DD5"/>
    <w:rsid w:val="0094604B"/>
    <w:rsid w:val="009462DB"/>
    <w:rsid w:val="00946A62"/>
    <w:rsid w:val="00946D39"/>
    <w:rsid w:val="00947101"/>
    <w:rsid w:val="0094729B"/>
    <w:rsid w:val="00947313"/>
    <w:rsid w:val="00947384"/>
    <w:rsid w:val="00947A9D"/>
    <w:rsid w:val="00947DA9"/>
    <w:rsid w:val="00947EF6"/>
    <w:rsid w:val="00950315"/>
    <w:rsid w:val="0095070E"/>
    <w:rsid w:val="00950DA5"/>
    <w:rsid w:val="0095155A"/>
    <w:rsid w:val="0095168A"/>
    <w:rsid w:val="009516B3"/>
    <w:rsid w:val="00952075"/>
    <w:rsid w:val="009529E5"/>
    <w:rsid w:val="00952BFF"/>
    <w:rsid w:val="00952E3E"/>
    <w:rsid w:val="00953036"/>
    <w:rsid w:val="0095319D"/>
    <w:rsid w:val="00953271"/>
    <w:rsid w:val="0095335D"/>
    <w:rsid w:val="00953402"/>
    <w:rsid w:val="009535EC"/>
    <w:rsid w:val="0095364E"/>
    <w:rsid w:val="009536D3"/>
    <w:rsid w:val="009537E7"/>
    <w:rsid w:val="00953945"/>
    <w:rsid w:val="00953FD4"/>
    <w:rsid w:val="009548B8"/>
    <w:rsid w:val="009549E6"/>
    <w:rsid w:val="00954E7D"/>
    <w:rsid w:val="009551B5"/>
    <w:rsid w:val="009558AD"/>
    <w:rsid w:val="00955BD7"/>
    <w:rsid w:val="00955C96"/>
    <w:rsid w:val="00955F41"/>
    <w:rsid w:val="00956466"/>
    <w:rsid w:val="009564EB"/>
    <w:rsid w:val="00956EDF"/>
    <w:rsid w:val="00956FBC"/>
    <w:rsid w:val="00957040"/>
    <w:rsid w:val="00957117"/>
    <w:rsid w:val="00957237"/>
    <w:rsid w:val="00957465"/>
    <w:rsid w:val="00957564"/>
    <w:rsid w:val="00957652"/>
    <w:rsid w:val="00957833"/>
    <w:rsid w:val="0095796A"/>
    <w:rsid w:val="00957B2C"/>
    <w:rsid w:val="00957D04"/>
    <w:rsid w:val="00960389"/>
    <w:rsid w:val="009603A7"/>
    <w:rsid w:val="00960802"/>
    <w:rsid w:val="00960863"/>
    <w:rsid w:val="009609C5"/>
    <w:rsid w:val="00960AF2"/>
    <w:rsid w:val="00960D48"/>
    <w:rsid w:val="00960F44"/>
    <w:rsid w:val="00961038"/>
    <w:rsid w:val="00961276"/>
    <w:rsid w:val="0096178B"/>
    <w:rsid w:val="009619F9"/>
    <w:rsid w:val="00961DC5"/>
    <w:rsid w:val="00962345"/>
    <w:rsid w:val="00962B9D"/>
    <w:rsid w:val="00962D8B"/>
    <w:rsid w:val="00962F4F"/>
    <w:rsid w:val="0096317C"/>
    <w:rsid w:val="009634C5"/>
    <w:rsid w:val="00963548"/>
    <w:rsid w:val="00963A2D"/>
    <w:rsid w:val="00963AE6"/>
    <w:rsid w:val="00963B8F"/>
    <w:rsid w:val="00963B95"/>
    <w:rsid w:val="00963CF9"/>
    <w:rsid w:val="0096414B"/>
    <w:rsid w:val="00964359"/>
    <w:rsid w:val="0096490E"/>
    <w:rsid w:val="009650BC"/>
    <w:rsid w:val="00965224"/>
    <w:rsid w:val="00965466"/>
    <w:rsid w:val="0096555F"/>
    <w:rsid w:val="009657DA"/>
    <w:rsid w:val="0096601F"/>
    <w:rsid w:val="0096606F"/>
    <w:rsid w:val="009660BC"/>
    <w:rsid w:val="009661DD"/>
    <w:rsid w:val="0096698C"/>
    <w:rsid w:val="00966D67"/>
    <w:rsid w:val="0096702D"/>
    <w:rsid w:val="00967379"/>
    <w:rsid w:val="009673A3"/>
    <w:rsid w:val="00967829"/>
    <w:rsid w:val="00967856"/>
    <w:rsid w:val="00967AFA"/>
    <w:rsid w:val="00967C9B"/>
    <w:rsid w:val="00967E3B"/>
    <w:rsid w:val="00967FB4"/>
    <w:rsid w:val="00970F11"/>
    <w:rsid w:val="0097107A"/>
    <w:rsid w:val="009712E8"/>
    <w:rsid w:val="00971372"/>
    <w:rsid w:val="009713D3"/>
    <w:rsid w:val="00971660"/>
    <w:rsid w:val="009717E8"/>
    <w:rsid w:val="00971C96"/>
    <w:rsid w:val="00971E7B"/>
    <w:rsid w:val="009728B0"/>
    <w:rsid w:val="009729AE"/>
    <w:rsid w:val="00972D02"/>
    <w:rsid w:val="00973205"/>
    <w:rsid w:val="00973B42"/>
    <w:rsid w:val="00973BF4"/>
    <w:rsid w:val="00973C1B"/>
    <w:rsid w:val="00973CD2"/>
    <w:rsid w:val="00973D1C"/>
    <w:rsid w:val="00973E99"/>
    <w:rsid w:val="00973FA1"/>
    <w:rsid w:val="00973FC7"/>
    <w:rsid w:val="009740D1"/>
    <w:rsid w:val="0097434E"/>
    <w:rsid w:val="0097475A"/>
    <w:rsid w:val="0097503E"/>
    <w:rsid w:val="00975091"/>
    <w:rsid w:val="009750FD"/>
    <w:rsid w:val="00975209"/>
    <w:rsid w:val="00975510"/>
    <w:rsid w:val="00975592"/>
    <w:rsid w:val="0097580E"/>
    <w:rsid w:val="00975A5F"/>
    <w:rsid w:val="0097623D"/>
    <w:rsid w:val="00976BF7"/>
    <w:rsid w:val="00976DB0"/>
    <w:rsid w:val="00977088"/>
    <w:rsid w:val="00977291"/>
    <w:rsid w:val="00977B61"/>
    <w:rsid w:val="00977D84"/>
    <w:rsid w:val="00980184"/>
    <w:rsid w:val="00980433"/>
    <w:rsid w:val="00980472"/>
    <w:rsid w:val="00980846"/>
    <w:rsid w:val="009808C9"/>
    <w:rsid w:val="00980A67"/>
    <w:rsid w:val="0098146E"/>
    <w:rsid w:val="00981857"/>
    <w:rsid w:val="00981914"/>
    <w:rsid w:val="00981942"/>
    <w:rsid w:val="0098220C"/>
    <w:rsid w:val="00982393"/>
    <w:rsid w:val="009825AE"/>
    <w:rsid w:val="00982790"/>
    <w:rsid w:val="009828A4"/>
    <w:rsid w:val="00982B69"/>
    <w:rsid w:val="00982D7A"/>
    <w:rsid w:val="00982F95"/>
    <w:rsid w:val="009830F7"/>
    <w:rsid w:val="009832CC"/>
    <w:rsid w:val="00983681"/>
    <w:rsid w:val="0098383F"/>
    <w:rsid w:val="00983B3B"/>
    <w:rsid w:val="00983B7F"/>
    <w:rsid w:val="0098421E"/>
    <w:rsid w:val="00984483"/>
    <w:rsid w:val="0098472E"/>
    <w:rsid w:val="00984761"/>
    <w:rsid w:val="00984945"/>
    <w:rsid w:val="00984AC8"/>
    <w:rsid w:val="00985648"/>
    <w:rsid w:val="0098581B"/>
    <w:rsid w:val="00985977"/>
    <w:rsid w:val="00985BB4"/>
    <w:rsid w:val="00986181"/>
    <w:rsid w:val="0098620A"/>
    <w:rsid w:val="0098623F"/>
    <w:rsid w:val="009862B3"/>
    <w:rsid w:val="009864AE"/>
    <w:rsid w:val="009866E9"/>
    <w:rsid w:val="009868AF"/>
    <w:rsid w:val="00986A48"/>
    <w:rsid w:val="00986B28"/>
    <w:rsid w:val="009872BD"/>
    <w:rsid w:val="009873A2"/>
    <w:rsid w:val="009874B2"/>
    <w:rsid w:val="009875DB"/>
    <w:rsid w:val="00987CB6"/>
    <w:rsid w:val="0099012A"/>
    <w:rsid w:val="00990144"/>
    <w:rsid w:val="00990320"/>
    <w:rsid w:val="0099078D"/>
    <w:rsid w:val="00990A8D"/>
    <w:rsid w:val="00990AEB"/>
    <w:rsid w:val="00990CC3"/>
    <w:rsid w:val="00990F73"/>
    <w:rsid w:val="0099188D"/>
    <w:rsid w:val="009918B1"/>
    <w:rsid w:val="00991E9D"/>
    <w:rsid w:val="00992384"/>
    <w:rsid w:val="00992669"/>
    <w:rsid w:val="00992742"/>
    <w:rsid w:val="00992D04"/>
    <w:rsid w:val="00993151"/>
    <w:rsid w:val="00993260"/>
    <w:rsid w:val="00993BD9"/>
    <w:rsid w:val="00993DC1"/>
    <w:rsid w:val="00994154"/>
    <w:rsid w:val="009941AA"/>
    <w:rsid w:val="009944A2"/>
    <w:rsid w:val="00994594"/>
    <w:rsid w:val="00994A23"/>
    <w:rsid w:val="00994CFA"/>
    <w:rsid w:val="00995097"/>
    <w:rsid w:val="0099528F"/>
    <w:rsid w:val="00995324"/>
    <w:rsid w:val="00995AAA"/>
    <w:rsid w:val="00995CD6"/>
    <w:rsid w:val="00995CE3"/>
    <w:rsid w:val="00996029"/>
    <w:rsid w:val="009966AF"/>
    <w:rsid w:val="00996949"/>
    <w:rsid w:val="00996AE6"/>
    <w:rsid w:val="00996DD3"/>
    <w:rsid w:val="0099728C"/>
    <w:rsid w:val="0099799A"/>
    <w:rsid w:val="00997E72"/>
    <w:rsid w:val="00997ED7"/>
    <w:rsid w:val="00997FEC"/>
    <w:rsid w:val="009A0059"/>
    <w:rsid w:val="009A01A0"/>
    <w:rsid w:val="009A0213"/>
    <w:rsid w:val="009A0273"/>
    <w:rsid w:val="009A04A1"/>
    <w:rsid w:val="009A077E"/>
    <w:rsid w:val="009A0FDB"/>
    <w:rsid w:val="009A124D"/>
    <w:rsid w:val="009A12C7"/>
    <w:rsid w:val="009A15BD"/>
    <w:rsid w:val="009A1615"/>
    <w:rsid w:val="009A16F9"/>
    <w:rsid w:val="009A1724"/>
    <w:rsid w:val="009A1A56"/>
    <w:rsid w:val="009A1D71"/>
    <w:rsid w:val="009A21B4"/>
    <w:rsid w:val="009A2266"/>
    <w:rsid w:val="009A2621"/>
    <w:rsid w:val="009A292E"/>
    <w:rsid w:val="009A374A"/>
    <w:rsid w:val="009A3A06"/>
    <w:rsid w:val="009A3EEF"/>
    <w:rsid w:val="009A40D9"/>
    <w:rsid w:val="009A41E5"/>
    <w:rsid w:val="009A4465"/>
    <w:rsid w:val="009A460C"/>
    <w:rsid w:val="009A4888"/>
    <w:rsid w:val="009A4995"/>
    <w:rsid w:val="009A4C55"/>
    <w:rsid w:val="009A4DBC"/>
    <w:rsid w:val="009A50EA"/>
    <w:rsid w:val="009A51BD"/>
    <w:rsid w:val="009A51E6"/>
    <w:rsid w:val="009A5411"/>
    <w:rsid w:val="009A545C"/>
    <w:rsid w:val="009A5474"/>
    <w:rsid w:val="009A54FE"/>
    <w:rsid w:val="009A5701"/>
    <w:rsid w:val="009A57EE"/>
    <w:rsid w:val="009A594E"/>
    <w:rsid w:val="009A6670"/>
    <w:rsid w:val="009A6793"/>
    <w:rsid w:val="009A6813"/>
    <w:rsid w:val="009A6B44"/>
    <w:rsid w:val="009A72BE"/>
    <w:rsid w:val="009A7667"/>
    <w:rsid w:val="009A7848"/>
    <w:rsid w:val="009A78A7"/>
    <w:rsid w:val="009A7951"/>
    <w:rsid w:val="009A7970"/>
    <w:rsid w:val="009A7A62"/>
    <w:rsid w:val="009B00C2"/>
    <w:rsid w:val="009B02F3"/>
    <w:rsid w:val="009B04CC"/>
    <w:rsid w:val="009B0653"/>
    <w:rsid w:val="009B098D"/>
    <w:rsid w:val="009B0A8F"/>
    <w:rsid w:val="009B0B77"/>
    <w:rsid w:val="009B0D72"/>
    <w:rsid w:val="009B0F66"/>
    <w:rsid w:val="009B130C"/>
    <w:rsid w:val="009B1317"/>
    <w:rsid w:val="009B135F"/>
    <w:rsid w:val="009B146C"/>
    <w:rsid w:val="009B1633"/>
    <w:rsid w:val="009B174E"/>
    <w:rsid w:val="009B1981"/>
    <w:rsid w:val="009B2075"/>
    <w:rsid w:val="009B2098"/>
    <w:rsid w:val="009B26D0"/>
    <w:rsid w:val="009B276C"/>
    <w:rsid w:val="009B2842"/>
    <w:rsid w:val="009B33F0"/>
    <w:rsid w:val="009B350F"/>
    <w:rsid w:val="009B3694"/>
    <w:rsid w:val="009B3723"/>
    <w:rsid w:val="009B3743"/>
    <w:rsid w:val="009B400C"/>
    <w:rsid w:val="009B4235"/>
    <w:rsid w:val="009B462D"/>
    <w:rsid w:val="009B48C1"/>
    <w:rsid w:val="009B4AA1"/>
    <w:rsid w:val="009B4B43"/>
    <w:rsid w:val="009B4B5E"/>
    <w:rsid w:val="009B4BBB"/>
    <w:rsid w:val="009B54BD"/>
    <w:rsid w:val="009B595B"/>
    <w:rsid w:val="009B5A16"/>
    <w:rsid w:val="009B5D2E"/>
    <w:rsid w:val="009B5DF2"/>
    <w:rsid w:val="009B5E76"/>
    <w:rsid w:val="009B5F5A"/>
    <w:rsid w:val="009B5F95"/>
    <w:rsid w:val="009B67BA"/>
    <w:rsid w:val="009B68FA"/>
    <w:rsid w:val="009B6973"/>
    <w:rsid w:val="009B69DC"/>
    <w:rsid w:val="009B6BF2"/>
    <w:rsid w:val="009B6C70"/>
    <w:rsid w:val="009B710A"/>
    <w:rsid w:val="009B716D"/>
    <w:rsid w:val="009B73B8"/>
    <w:rsid w:val="009B7423"/>
    <w:rsid w:val="009B78EE"/>
    <w:rsid w:val="009B7993"/>
    <w:rsid w:val="009B7D81"/>
    <w:rsid w:val="009B7E5D"/>
    <w:rsid w:val="009C0001"/>
    <w:rsid w:val="009C05B4"/>
    <w:rsid w:val="009C1045"/>
    <w:rsid w:val="009C1134"/>
    <w:rsid w:val="009C1151"/>
    <w:rsid w:val="009C1414"/>
    <w:rsid w:val="009C1446"/>
    <w:rsid w:val="009C195D"/>
    <w:rsid w:val="009C1DC7"/>
    <w:rsid w:val="009C2A14"/>
    <w:rsid w:val="009C2EAB"/>
    <w:rsid w:val="009C3212"/>
    <w:rsid w:val="009C358C"/>
    <w:rsid w:val="009C37EE"/>
    <w:rsid w:val="009C3ACB"/>
    <w:rsid w:val="009C4007"/>
    <w:rsid w:val="009C473A"/>
    <w:rsid w:val="009C4A96"/>
    <w:rsid w:val="009C4C3C"/>
    <w:rsid w:val="009C4F15"/>
    <w:rsid w:val="009C514A"/>
    <w:rsid w:val="009C540E"/>
    <w:rsid w:val="009C5C33"/>
    <w:rsid w:val="009C606E"/>
    <w:rsid w:val="009C6444"/>
    <w:rsid w:val="009C6705"/>
    <w:rsid w:val="009C7292"/>
    <w:rsid w:val="009C74F7"/>
    <w:rsid w:val="009C777B"/>
    <w:rsid w:val="009C78F7"/>
    <w:rsid w:val="009C792E"/>
    <w:rsid w:val="009C7F4C"/>
    <w:rsid w:val="009C7F6D"/>
    <w:rsid w:val="009D000D"/>
    <w:rsid w:val="009D027A"/>
    <w:rsid w:val="009D03C9"/>
    <w:rsid w:val="009D059C"/>
    <w:rsid w:val="009D06E0"/>
    <w:rsid w:val="009D0A12"/>
    <w:rsid w:val="009D0C95"/>
    <w:rsid w:val="009D1106"/>
    <w:rsid w:val="009D1121"/>
    <w:rsid w:val="009D1160"/>
    <w:rsid w:val="009D126A"/>
    <w:rsid w:val="009D1506"/>
    <w:rsid w:val="009D1A11"/>
    <w:rsid w:val="009D2331"/>
    <w:rsid w:val="009D23FD"/>
    <w:rsid w:val="009D250A"/>
    <w:rsid w:val="009D2760"/>
    <w:rsid w:val="009D293F"/>
    <w:rsid w:val="009D2A40"/>
    <w:rsid w:val="009D2AB2"/>
    <w:rsid w:val="009D2DCE"/>
    <w:rsid w:val="009D344A"/>
    <w:rsid w:val="009D36EB"/>
    <w:rsid w:val="009D39E7"/>
    <w:rsid w:val="009D3C19"/>
    <w:rsid w:val="009D3D36"/>
    <w:rsid w:val="009D3FE1"/>
    <w:rsid w:val="009D44D3"/>
    <w:rsid w:val="009D4847"/>
    <w:rsid w:val="009D4EB4"/>
    <w:rsid w:val="009D4F2D"/>
    <w:rsid w:val="009D50E0"/>
    <w:rsid w:val="009D5179"/>
    <w:rsid w:val="009D5295"/>
    <w:rsid w:val="009D5733"/>
    <w:rsid w:val="009D5891"/>
    <w:rsid w:val="009D5A5A"/>
    <w:rsid w:val="009D5F7E"/>
    <w:rsid w:val="009D61D8"/>
    <w:rsid w:val="009D63C2"/>
    <w:rsid w:val="009D6554"/>
    <w:rsid w:val="009D65DE"/>
    <w:rsid w:val="009D6690"/>
    <w:rsid w:val="009D6833"/>
    <w:rsid w:val="009D710E"/>
    <w:rsid w:val="009D717E"/>
    <w:rsid w:val="009D728C"/>
    <w:rsid w:val="009D73D4"/>
    <w:rsid w:val="009D7549"/>
    <w:rsid w:val="009D7F45"/>
    <w:rsid w:val="009E04BF"/>
    <w:rsid w:val="009E077A"/>
    <w:rsid w:val="009E0BA1"/>
    <w:rsid w:val="009E0FAD"/>
    <w:rsid w:val="009E1098"/>
    <w:rsid w:val="009E1967"/>
    <w:rsid w:val="009E1ADB"/>
    <w:rsid w:val="009E1E20"/>
    <w:rsid w:val="009E1E95"/>
    <w:rsid w:val="009E208F"/>
    <w:rsid w:val="009E2A5B"/>
    <w:rsid w:val="009E2CE5"/>
    <w:rsid w:val="009E3338"/>
    <w:rsid w:val="009E384F"/>
    <w:rsid w:val="009E38D1"/>
    <w:rsid w:val="009E3E65"/>
    <w:rsid w:val="009E3FB7"/>
    <w:rsid w:val="009E42B7"/>
    <w:rsid w:val="009E434F"/>
    <w:rsid w:val="009E44E5"/>
    <w:rsid w:val="009E47D2"/>
    <w:rsid w:val="009E499F"/>
    <w:rsid w:val="009E4D95"/>
    <w:rsid w:val="009E501F"/>
    <w:rsid w:val="009E5669"/>
    <w:rsid w:val="009E5A00"/>
    <w:rsid w:val="009E5D90"/>
    <w:rsid w:val="009E6608"/>
    <w:rsid w:val="009E6774"/>
    <w:rsid w:val="009E69DA"/>
    <w:rsid w:val="009E6D9B"/>
    <w:rsid w:val="009E6ED8"/>
    <w:rsid w:val="009E6FAA"/>
    <w:rsid w:val="009E74CD"/>
    <w:rsid w:val="009E74E8"/>
    <w:rsid w:val="009E7CD7"/>
    <w:rsid w:val="009E7E07"/>
    <w:rsid w:val="009F008B"/>
    <w:rsid w:val="009F03FF"/>
    <w:rsid w:val="009F0580"/>
    <w:rsid w:val="009F0A51"/>
    <w:rsid w:val="009F0F17"/>
    <w:rsid w:val="009F10E1"/>
    <w:rsid w:val="009F14E5"/>
    <w:rsid w:val="009F1679"/>
    <w:rsid w:val="009F17CC"/>
    <w:rsid w:val="009F21D3"/>
    <w:rsid w:val="009F220F"/>
    <w:rsid w:val="009F23AF"/>
    <w:rsid w:val="009F2661"/>
    <w:rsid w:val="009F2A0E"/>
    <w:rsid w:val="009F2B00"/>
    <w:rsid w:val="009F2B29"/>
    <w:rsid w:val="009F2BC6"/>
    <w:rsid w:val="009F2C7A"/>
    <w:rsid w:val="009F36E2"/>
    <w:rsid w:val="009F3915"/>
    <w:rsid w:val="009F4049"/>
    <w:rsid w:val="009F4A8F"/>
    <w:rsid w:val="009F4AB4"/>
    <w:rsid w:val="009F4BE6"/>
    <w:rsid w:val="009F507A"/>
    <w:rsid w:val="009F5617"/>
    <w:rsid w:val="009F563E"/>
    <w:rsid w:val="009F58A9"/>
    <w:rsid w:val="009F593A"/>
    <w:rsid w:val="009F5B69"/>
    <w:rsid w:val="009F5BC9"/>
    <w:rsid w:val="009F5E07"/>
    <w:rsid w:val="009F5EFB"/>
    <w:rsid w:val="009F6425"/>
    <w:rsid w:val="009F6525"/>
    <w:rsid w:val="009F6549"/>
    <w:rsid w:val="009F66FB"/>
    <w:rsid w:val="009F6BC4"/>
    <w:rsid w:val="009F6DC0"/>
    <w:rsid w:val="009F7225"/>
    <w:rsid w:val="009F726B"/>
    <w:rsid w:val="009F76A3"/>
    <w:rsid w:val="009F791A"/>
    <w:rsid w:val="00A00129"/>
    <w:rsid w:val="00A001B7"/>
    <w:rsid w:val="00A0038E"/>
    <w:rsid w:val="00A00828"/>
    <w:rsid w:val="00A0093B"/>
    <w:rsid w:val="00A00B53"/>
    <w:rsid w:val="00A00E0C"/>
    <w:rsid w:val="00A00E44"/>
    <w:rsid w:val="00A00EE7"/>
    <w:rsid w:val="00A0226B"/>
    <w:rsid w:val="00A022B5"/>
    <w:rsid w:val="00A023C9"/>
    <w:rsid w:val="00A0251C"/>
    <w:rsid w:val="00A02A08"/>
    <w:rsid w:val="00A02AAE"/>
    <w:rsid w:val="00A02E3E"/>
    <w:rsid w:val="00A02F6A"/>
    <w:rsid w:val="00A02FC4"/>
    <w:rsid w:val="00A03088"/>
    <w:rsid w:val="00A032FA"/>
    <w:rsid w:val="00A034D2"/>
    <w:rsid w:val="00A035C4"/>
    <w:rsid w:val="00A03F1E"/>
    <w:rsid w:val="00A041A6"/>
    <w:rsid w:val="00A041D8"/>
    <w:rsid w:val="00A041E1"/>
    <w:rsid w:val="00A04232"/>
    <w:rsid w:val="00A0457B"/>
    <w:rsid w:val="00A04920"/>
    <w:rsid w:val="00A04941"/>
    <w:rsid w:val="00A04D3E"/>
    <w:rsid w:val="00A04F57"/>
    <w:rsid w:val="00A0504D"/>
    <w:rsid w:val="00A055CE"/>
    <w:rsid w:val="00A0587A"/>
    <w:rsid w:val="00A05AD3"/>
    <w:rsid w:val="00A06114"/>
    <w:rsid w:val="00A06196"/>
    <w:rsid w:val="00A06602"/>
    <w:rsid w:val="00A069C3"/>
    <w:rsid w:val="00A06A28"/>
    <w:rsid w:val="00A06D93"/>
    <w:rsid w:val="00A0706B"/>
    <w:rsid w:val="00A070DD"/>
    <w:rsid w:val="00A0719B"/>
    <w:rsid w:val="00A072EC"/>
    <w:rsid w:val="00A07948"/>
    <w:rsid w:val="00A07BB3"/>
    <w:rsid w:val="00A103AA"/>
    <w:rsid w:val="00A103DE"/>
    <w:rsid w:val="00A10605"/>
    <w:rsid w:val="00A106B9"/>
    <w:rsid w:val="00A10DCA"/>
    <w:rsid w:val="00A11145"/>
    <w:rsid w:val="00A113F6"/>
    <w:rsid w:val="00A114E9"/>
    <w:rsid w:val="00A12040"/>
    <w:rsid w:val="00A1243E"/>
    <w:rsid w:val="00A1252E"/>
    <w:rsid w:val="00A12A1D"/>
    <w:rsid w:val="00A12A57"/>
    <w:rsid w:val="00A12DD9"/>
    <w:rsid w:val="00A1341C"/>
    <w:rsid w:val="00A13661"/>
    <w:rsid w:val="00A1372F"/>
    <w:rsid w:val="00A13A4C"/>
    <w:rsid w:val="00A13A89"/>
    <w:rsid w:val="00A13E63"/>
    <w:rsid w:val="00A14113"/>
    <w:rsid w:val="00A14508"/>
    <w:rsid w:val="00A1491D"/>
    <w:rsid w:val="00A14A67"/>
    <w:rsid w:val="00A151C6"/>
    <w:rsid w:val="00A15223"/>
    <w:rsid w:val="00A1535A"/>
    <w:rsid w:val="00A155FA"/>
    <w:rsid w:val="00A156E4"/>
    <w:rsid w:val="00A16017"/>
    <w:rsid w:val="00A1601A"/>
    <w:rsid w:val="00A161B8"/>
    <w:rsid w:val="00A164AF"/>
    <w:rsid w:val="00A166F4"/>
    <w:rsid w:val="00A16814"/>
    <w:rsid w:val="00A16B19"/>
    <w:rsid w:val="00A1752F"/>
    <w:rsid w:val="00A1797F"/>
    <w:rsid w:val="00A17AAD"/>
    <w:rsid w:val="00A17C5B"/>
    <w:rsid w:val="00A17FA5"/>
    <w:rsid w:val="00A203D3"/>
    <w:rsid w:val="00A20431"/>
    <w:rsid w:val="00A208F2"/>
    <w:rsid w:val="00A20C3B"/>
    <w:rsid w:val="00A20FEF"/>
    <w:rsid w:val="00A212D7"/>
    <w:rsid w:val="00A218C8"/>
    <w:rsid w:val="00A21CBD"/>
    <w:rsid w:val="00A2213E"/>
    <w:rsid w:val="00A22BC9"/>
    <w:rsid w:val="00A235BF"/>
    <w:rsid w:val="00A2372A"/>
    <w:rsid w:val="00A237F3"/>
    <w:rsid w:val="00A24704"/>
    <w:rsid w:val="00A247D3"/>
    <w:rsid w:val="00A24CF8"/>
    <w:rsid w:val="00A24D50"/>
    <w:rsid w:val="00A251B4"/>
    <w:rsid w:val="00A2546E"/>
    <w:rsid w:val="00A2663A"/>
    <w:rsid w:val="00A26A75"/>
    <w:rsid w:val="00A26D87"/>
    <w:rsid w:val="00A26EAA"/>
    <w:rsid w:val="00A26F0D"/>
    <w:rsid w:val="00A277ED"/>
    <w:rsid w:val="00A2799C"/>
    <w:rsid w:val="00A27C78"/>
    <w:rsid w:val="00A27CF3"/>
    <w:rsid w:val="00A301E0"/>
    <w:rsid w:val="00A30204"/>
    <w:rsid w:val="00A3059A"/>
    <w:rsid w:val="00A30BAC"/>
    <w:rsid w:val="00A30BE3"/>
    <w:rsid w:val="00A30D76"/>
    <w:rsid w:val="00A31003"/>
    <w:rsid w:val="00A316A0"/>
    <w:rsid w:val="00A318B2"/>
    <w:rsid w:val="00A31B0D"/>
    <w:rsid w:val="00A320B8"/>
    <w:rsid w:val="00A32A30"/>
    <w:rsid w:val="00A32FBE"/>
    <w:rsid w:val="00A33A16"/>
    <w:rsid w:val="00A33B9F"/>
    <w:rsid w:val="00A3403A"/>
    <w:rsid w:val="00A34317"/>
    <w:rsid w:val="00A34CFD"/>
    <w:rsid w:val="00A34EE3"/>
    <w:rsid w:val="00A35104"/>
    <w:rsid w:val="00A352DA"/>
    <w:rsid w:val="00A35378"/>
    <w:rsid w:val="00A354B7"/>
    <w:rsid w:val="00A354CC"/>
    <w:rsid w:val="00A356F4"/>
    <w:rsid w:val="00A35ACE"/>
    <w:rsid w:val="00A35DD3"/>
    <w:rsid w:val="00A35DDB"/>
    <w:rsid w:val="00A35E50"/>
    <w:rsid w:val="00A361FD"/>
    <w:rsid w:val="00A3678C"/>
    <w:rsid w:val="00A367CF"/>
    <w:rsid w:val="00A36CAE"/>
    <w:rsid w:val="00A36F07"/>
    <w:rsid w:val="00A3722E"/>
    <w:rsid w:val="00A3731D"/>
    <w:rsid w:val="00A37BAA"/>
    <w:rsid w:val="00A37E06"/>
    <w:rsid w:val="00A4039E"/>
    <w:rsid w:val="00A4094A"/>
    <w:rsid w:val="00A40B11"/>
    <w:rsid w:val="00A40D4A"/>
    <w:rsid w:val="00A40F98"/>
    <w:rsid w:val="00A4108C"/>
    <w:rsid w:val="00A410DA"/>
    <w:rsid w:val="00A41501"/>
    <w:rsid w:val="00A417C7"/>
    <w:rsid w:val="00A4182E"/>
    <w:rsid w:val="00A418B7"/>
    <w:rsid w:val="00A422ED"/>
    <w:rsid w:val="00A4235B"/>
    <w:rsid w:val="00A42D35"/>
    <w:rsid w:val="00A42D79"/>
    <w:rsid w:val="00A42E49"/>
    <w:rsid w:val="00A42F42"/>
    <w:rsid w:val="00A4304C"/>
    <w:rsid w:val="00A432FB"/>
    <w:rsid w:val="00A432FD"/>
    <w:rsid w:val="00A43360"/>
    <w:rsid w:val="00A4349F"/>
    <w:rsid w:val="00A434B7"/>
    <w:rsid w:val="00A43C6D"/>
    <w:rsid w:val="00A443FF"/>
    <w:rsid w:val="00A447E3"/>
    <w:rsid w:val="00A44A78"/>
    <w:rsid w:val="00A44B7F"/>
    <w:rsid w:val="00A44ED1"/>
    <w:rsid w:val="00A450D4"/>
    <w:rsid w:val="00A451A7"/>
    <w:rsid w:val="00A45660"/>
    <w:rsid w:val="00A4569B"/>
    <w:rsid w:val="00A45817"/>
    <w:rsid w:val="00A45AF7"/>
    <w:rsid w:val="00A45B37"/>
    <w:rsid w:val="00A45C9F"/>
    <w:rsid w:val="00A45D04"/>
    <w:rsid w:val="00A460AD"/>
    <w:rsid w:val="00A46131"/>
    <w:rsid w:val="00A46428"/>
    <w:rsid w:val="00A46C9A"/>
    <w:rsid w:val="00A46E19"/>
    <w:rsid w:val="00A47067"/>
    <w:rsid w:val="00A47763"/>
    <w:rsid w:val="00A47A74"/>
    <w:rsid w:val="00A47AEE"/>
    <w:rsid w:val="00A47D61"/>
    <w:rsid w:val="00A47E4B"/>
    <w:rsid w:val="00A50AAA"/>
    <w:rsid w:val="00A50E4D"/>
    <w:rsid w:val="00A51196"/>
    <w:rsid w:val="00A51298"/>
    <w:rsid w:val="00A51636"/>
    <w:rsid w:val="00A51950"/>
    <w:rsid w:val="00A51E92"/>
    <w:rsid w:val="00A52A01"/>
    <w:rsid w:val="00A52FDB"/>
    <w:rsid w:val="00A530F0"/>
    <w:rsid w:val="00A53331"/>
    <w:rsid w:val="00A5333A"/>
    <w:rsid w:val="00A533B9"/>
    <w:rsid w:val="00A534EA"/>
    <w:rsid w:val="00A53725"/>
    <w:rsid w:val="00A53765"/>
    <w:rsid w:val="00A53804"/>
    <w:rsid w:val="00A53817"/>
    <w:rsid w:val="00A5398E"/>
    <w:rsid w:val="00A540BF"/>
    <w:rsid w:val="00A54143"/>
    <w:rsid w:val="00A545B0"/>
    <w:rsid w:val="00A5477E"/>
    <w:rsid w:val="00A548EC"/>
    <w:rsid w:val="00A5496C"/>
    <w:rsid w:val="00A549FA"/>
    <w:rsid w:val="00A54E21"/>
    <w:rsid w:val="00A55400"/>
    <w:rsid w:val="00A55A1F"/>
    <w:rsid w:val="00A55B18"/>
    <w:rsid w:val="00A55BAC"/>
    <w:rsid w:val="00A55CB3"/>
    <w:rsid w:val="00A55E98"/>
    <w:rsid w:val="00A55ED6"/>
    <w:rsid w:val="00A561D3"/>
    <w:rsid w:val="00A56202"/>
    <w:rsid w:val="00A5653B"/>
    <w:rsid w:val="00A56F0A"/>
    <w:rsid w:val="00A570AC"/>
    <w:rsid w:val="00A570F8"/>
    <w:rsid w:val="00A571B0"/>
    <w:rsid w:val="00A572D9"/>
    <w:rsid w:val="00A573ED"/>
    <w:rsid w:val="00A57776"/>
    <w:rsid w:val="00A57B80"/>
    <w:rsid w:val="00A57CFA"/>
    <w:rsid w:val="00A57DA3"/>
    <w:rsid w:val="00A57F78"/>
    <w:rsid w:val="00A601CB"/>
    <w:rsid w:val="00A604BB"/>
    <w:rsid w:val="00A604FB"/>
    <w:rsid w:val="00A60523"/>
    <w:rsid w:val="00A60BDA"/>
    <w:rsid w:val="00A60CEC"/>
    <w:rsid w:val="00A611BD"/>
    <w:rsid w:val="00A6133F"/>
    <w:rsid w:val="00A614DF"/>
    <w:rsid w:val="00A61840"/>
    <w:rsid w:val="00A618ED"/>
    <w:rsid w:val="00A61CF3"/>
    <w:rsid w:val="00A6219A"/>
    <w:rsid w:val="00A62466"/>
    <w:rsid w:val="00A6286A"/>
    <w:rsid w:val="00A6298F"/>
    <w:rsid w:val="00A63105"/>
    <w:rsid w:val="00A633E8"/>
    <w:rsid w:val="00A635B3"/>
    <w:rsid w:val="00A63970"/>
    <w:rsid w:val="00A641FC"/>
    <w:rsid w:val="00A644F7"/>
    <w:rsid w:val="00A64859"/>
    <w:rsid w:val="00A64B3C"/>
    <w:rsid w:val="00A64C2E"/>
    <w:rsid w:val="00A64CC5"/>
    <w:rsid w:val="00A64D05"/>
    <w:rsid w:val="00A651D2"/>
    <w:rsid w:val="00A652FF"/>
    <w:rsid w:val="00A658E6"/>
    <w:rsid w:val="00A6617D"/>
    <w:rsid w:val="00A6622B"/>
    <w:rsid w:val="00A6649C"/>
    <w:rsid w:val="00A66517"/>
    <w:rsid w:val="00A66918"/>
    <w:rsid w:val="00A66A25"/>
    <w:rsid w:val="00A66AD3"/>
    <w:rsid w:val="00A6715F"/>
    <w:rsid w:val="00A67462"/>
    <w:rsid w:val="00A67588"/>
    <w:rsid w:val="00A67793"/>
    <w:rsid w:val="00A679B9"/>
    <w:rsid w:val="00A67D15"/>
    <w:rsid w:val="00A702B9"/>
    <w:rsid w:val="00A70419"/>
    <w:rsid w:val="00A7041B"/>
    <w:rsid w:val="00A706A8"/>
    <w:rsid w:val="00A71115"/>
    <w:rsid w:val="00A714C6"/>
    <w:rsid w:val="00A715F1"/>
    <w:rsid w:val="00A719BE"/>
    <w:rsid w:val="00A71B9B"/>
    <w:rsid w:val="00A71D9C"/>
    <w:rsid w:val="00A71F6D"/>
    <w:rsid w:val="00A71FED"/>
    <w:rsid w:val="00A7219E"/>
    <w:rsid w:val="00A728C5"/>
    <w:rsid w:val="00A72A7F"/>
    <w:rsid w:val="00A72B69"/>
    <w:rsid w:val="00A72C55"/>
    <w:rsid w:val="00A72F5B"/>
    <w:rsid w:val="00A7390C"/>
    <w:rsid w:val="00A73A4D"/>
    <w:rsid w:val="00A74076"/>
    <w:rsid w:val="00A74563"/>
    <w:rsid w:val="00A746D6"/>
    <w:rsid w:val="00A749BD"/>
    <w:rsid w:val="00A74A65"/>
    <w:rsid w:val="00A74C43"/>
    <w:rsid w:val="00A74F57"/>
    <w:rsid w:val="00A75264"/>
    <w:rsid w:val="00A7535B"/>
    <w:rsid w:val="00A75B0D"/>
    <w:rsid w:val="00A75B1F"/>
    <w:rsid w:val="00A75F12"/>
    <w:rsid w:val="00A7633E"/>
    <w:rsid w:val="00A763ED"/>
    <w:rsid w:val="00A7647D"/>
    <w:rsid w:val="00A7662B"/>
    <w:rsid w:val="00A7665E"/>
    <w:rsid w:val="00A76DAC"/>
    <w:rsid w:val="00A76E88"/>
    <w:rsid w:val="00A770FE"/>
    <w:rsid w:val="00A774D1"/>
    <w:rsid w:val="00A776A0"/>
    <w:rsid w:val="00A800B1"/>
    <w:rsid w:val="00A806E0"/>
    <w:rsid w:val="00A8071F"/>
    <w:rsid w:val="00A809EF"/>
    <w:rsid w:val="00A80FAA"/>
    <w:rsid w:val="00A81039"/>
    <w:rsid w:val="00A811D6"/>
    <w:rsid w:val="00A814AF"/>
    <w:rsid w:val="00A815C1"/>
    <w:rsid w:val="00A818BD"/>
    <w:rsid w:val="00A81AA3"/>
    <w:rsid w:val="00A81E56"/>
    <w:rsid w:val="00A81EE0"/>
    <w:rsid w:val="00A81FDF"/>
    <w:rsid w:val="00A820BC"/>
    <w:rsid w:val="00A822C4"/>
    <w:rsid w:val="00A82AB4"/>
    <w:rsid w:val="00A82ACD"/>
    <w:rsid w:val="00A82B16"/>
    <w:rsid w:val="00A82CBF"/>
    <w:rsid w:val="00A83077"/>
    <w:rsid w:val="00A832A4"/>
    <w:rsid w:val="00A8359A"/>
    <w:rsid w:val="00A836A6"/>
    <w:rsid w:val="00A83A71"/>
    <w:rsid w:val="00A83D63"/>
    <w:rsid w:val="00A83E31"/>
    <w:rsid w:val="00A84646"/>
    <w:rsid w:val="00A847E6"/>
    <w:rsid w:val="00A84B3D"/>
    <w:rsid w:val="00A84C5A"/>
    <w:rsid w:val="00A850FF"/>
    <w:rsid w:val="00A85283"/>
    <w:rsid w:val="00A8539B"/>
    <w:rsid w:val="00A854DC"/>
    <w:rsid w:val="00A85528"/>
    <w:rsid w:val="00A8574F"/>
    <w:rsid w:val="00A857A0"/>
    <w:rsid w:val="00A85836"/>
    <w:rsid w:val="00A85EA8"/>
    <w:rsid w:val="00A860A9"/>
    <w:rsid w:val="00A86321"/>
    <w:rsid w:val="00A86362"/>
    <w:rsid w:val="00A8675D"/>
    <w:rsid w:val="00A86780"/>
    <w:rsid w:val="00A86F0B"/>
    <w:rsid w:val="00A86F85"/>
    <w:rsid w:val="00A87526"/>
    <w:rsid w:val="00A8760E"/>
    <w:rsid w:val="00A903CF"/>
    <w:rsid w:val="00A905AC"/>
    <w:rsid w:val="00A906BB"/>
    <w:rsid w:val="00A908EE"/>
    <w:rsid w:val="00A90A0F"/>
    <w:rsid w:val="00A90A7F"/>
    <w:rsid w:val="00A90C42"/>
    <w:rsid w:val="00A911FB"/>
    <w:rsid w:val="00A9164E"/>
    <w:rsid w:val="00A91B17"/>
    <w:rsid w:val="00A9281C"/>
    <w:rsid w:val="00A92898"/>
    <w:rsid w:val="00A92DC6"/>
    <w:rsid w:val="00A932DB"/>
    <w:rsid w:val="00A93A39"/>
    <w:rsid w:val="00A94324"/>
    <w:rsid w:val="00A943CD"/>
    <w:rsid w:val="00A94554"/>
    <w:rsid w:val="00A9471E"/>
    <w:rsid w:val="00A9496F"/>
    <w:rsid w:val="00A94995"/>
    <w:rsid w:val="00A94A95"/>
    <w:rsid w:val="00A94DA8"/>
    <w:rsid w:val="00A94DE4"/>
    <w:rsid w:val="00A94DFB"/>
    <w:rsid w:val="00A94E45"/>
    <w:rsid w:val="00A95559"/>
    <w:rsid w:val="00A9556D"/>
    <w:rsid w:val="00A95574"/>
    <w:rsid w:val="00A95A50"/>
    <w:rsid w:val="00A961E8"/>
    <w:rsid w:val="00A965EB"/>
    <w:rsid w:val="00A96762"/>
    <w:rsid w:val="00A96A58"/>
    <w:rsid w:val="00A96D90"/>
    <w:rsid w:val="00A96EC8"/>
    <w:rsid w:val="00A972BB"/>
    <w:rsid w:val="00A976F4"/>
    <w:rsid w:val="00A97AD7"/>
    <w:rsid w:val="00A97D10"/>
    <w:rsid w:val="00A97E1E"/>
    <w:rsid w:val="00AA00FD"/>
    <w:rsid w:val="00AA03BB"/>
    <w:rsid w:val="00AA046F"/>
    <w:rsid w:val="00AA1C18"/>
    <w:rsid w:val="00AA2692"/>
    <w:rsid w:val="00AA2AE7"/>
    <w:rsid w:val="00AA2D40"/>
    <w:rsid w:val="00AA2E88"/>
    <w:rsid w:val="00AA2F08"/>
    <w:rsid w:val="00AA317C"/>
    <w:rsid w:val="00AA31A3"/>
    <w:rsid w:val="00AA32B8"/>
    <w:rsid w:val="00AA32C8"/>
    <w:rsid w:val="00AA3347"/>
    <w:rsid w:val="00AA3892"/>
    <w:rsid w:val="00AA3922"/>
    <w:rsid w:val="00AA403A"/>
    <w:rsid w:val="00AA40DF"/>
    <w:rsid w:val="00AA43B8"/>
    <w:rsid w:val="00AA443C"/>
    <w:rsid w:val="00AA44EB"/>
    <w:rsid w:val="00AA472B"/>
    <w:rsid w:val="00AA4796"/>
    <w:rsid w:val="00AA47C6"/>
    <w:rsid w:val="00AA4999"/>
    <w:rsid w:val="00AA51DD"/>
    <w:rsid w:val="00AA53AC"/>
    <w:rsid w:val="00AA5BEE"/>
    <w:rsid w:val="00AA6155"/>
    <w:rsid w:val="00AA6685"/>
    <w:rsid w:val="00AA688C"/>
    <w:rsid w:val="00AA6A1D"/>
    <w:rsid w:val="00AA6BD9"/>
    <w:rsid w:val="00AA6C65"/>
    <w:rsid w:val="00AA6F7F"/>
    <w:rsid w:val="00AA71C5"/>
    <w:rsid w:val="00AA72E0"/>
    <w:rsid w:val="00AA74E5"/>
    <w:rsid w:val="00AA74F9"/>
    <w:rsid w:val="00AA79AB"/>
    <w:rsid w:val="00AA7BE2"/>
    <w:rsid w:val="00AB040A"/>
    <w:rsid w:val="00AB0707"/>
    <w:rsid w:val="00AB07DF"/>
    <w:rsid w:val="00AB0893"/>
    <w:rsid w:val="00AB08CD"/>
    <w:rsid w:val="00AB0FA7"/>
    <w:rsid w:val="00AB1323"/>
    <w:rsid w:val="00AB1421"/>
    <w:rsid w:val="00AB1504"/>
    <w:rsid w:val="00AB1613"/>
    <w:rsid w:val="00AB1718"/>
    <w:rsid w:val="00AB230E"/>
    <w:rsid w:val="00AB23D1"/>
    <w:rsid w:val="00AB2673"/>
    <w:rsid w:val="00AB279E"/>
    <w:rsid w:val="00AB2A17"/>
    <w:rsid w:val="00AB2B0A"/>
    <w:rsid w:val="00AB2C97"/>
    <w:rsid w:val="00AB2D58"/>
    <w:rsid w:val="00AB3611"/>
    <w:rsid w:val="00AB379F"/>
    <w:rsid w:val="00AB37AE"/>
    <w:rsid w:val="00AB3D76"/>
    <w:rsid w:val="00AB3EDB"/>
    <w:rsid w:val="00AB3F2E"/>
    <w:rsid w:val="00AB401A"/>
    <w:rsid w:val="00AB409B"/>
    <w:rsid w:val="00AB431F"/>
    <w:rsid w:val="00AB46E6"/>
    <w:rsid w:val="00AB4766"/>
    <w:rsid w:val="00AB4837"/>
    <w:rsid w:val="00AB4913"/>
    <w:rsid w:val="00AB4B72"/>
    <w:rsid w:val="00AB4BEC"/>
    <w:rsid w:val="00AB4EE7"/>
    <w:rsid w:val="00AB543F"/>
    <w:rsid w:val="00AB5A4E"/>
    <w:rsid w:val="00AB5AE5"/>
    <w:rsid w:val="00AB5C8B"/>
    <w:rsid w:val="00AB5F04"/>
    <w:rsid w:val="00AB5FEE"/>
    <w:rsid w:val="00AB66BA"/>
    <w:rsid w:val="00AB6920"/>
    <w:rsid w:val="00AB6DA2"/>
    <w:rsid w:val="00AB6E80"/>
    <w:rsid w:val="00AB6EF6"/>
    <w:rsid w:val="00AB740A"/>
    <w:rsid w:val="00AB7594"/>
    <w:rsid w:val="00AB7649"/>
    <w:rsid w:val="00AB76E2"/>
    <w:rsid w:val="00AB7875"/>
    <w:rsid w:val="00AB78F0"/>
    <w:rsid w:val="00AB7BE2"/>
    <w:rsid w:val="00AB7D94"/>
    <w:rsid w:val="00AC0014"/>
    <w:rsid w:val="00AC0202"/>
    <w:rsid w:val="00AC0308"/>
    <w:rsid w:val="00AC037C"/>
    <w:rsid w:val="00AC05A6"/>
    <w:rsid w:val="00AC08B1"/>
    <w:rsid w:val="00AC0D5B"/>
    <w:rsid w:val="00AC17D4"/>
    <w:rsid w:val="00AC1907"/>
    <w:rsid w:val="00AC19B9"/>
    <w:rsid w:val="00AC1B98"/>
    <w:rsid w:val="00AC21A2"/>
    <w:rsid w:val="00AC2219"/>
    <w:rsid w:val="00AC230A"/>
    <w:rsid w:val="00AC25AD"/>
    <w:rsid w:val="00AC28FF"/>
    <w:rsid w:val="00AC29F0"/>
    <w:rsid w:val="00AC2C2E"/>
    <w:rsid w:val="00AC3042"/>
    <w:rsid w:val="00AC3D62"/>
    <w:rsid w:val="00AC40AB"/>
    <w:rsid w:val="00AC43DF"/>
    <w:rsid w:val="00AC44AF"/>
    <w:rsid w:val="00AC4687"/>
    <w:rsid w:val="00AC4765"/>
    <w:rsid w:val="00AC481F"/>
    <w:rsid w:val="00AC484F"/>
    <w:rsid w:val="00AC488D"/>
    <w:rsid w:val="00AC48DC"/>
    <w:rsid w:val="00AC4E3B"/>
    <w:rsid w:val="00AC58E8"/>
    <w:rsid w:val="00AC5F1A"/>
    <w:rsid w:val="00AC6168"/>
    <w:rsid w:val="00AC6172"/>
    <w:rsid w:val="00AC629A"/>
    <w:rsid w:val="00AC69A5"/>
    <w:rsid w:val="00AC6CE2"/>
    <w:rsid w:val="00AC6DFA"/>
    <w:rsid w:val="00AC6EFD"/>
    <w:rsid w:val="00AC70FE"/>
    <w:rsid w:val="00AC74AB"/>
    <w:rsid w:val="00AC756B"/>
    <w:rsid w:val="00AC77F8"/>
    <w:rsid w:val="00AC7AD8"/>
    <w:rsid w:val="00AC7B86"/>
    <w:rsid w:val="00AC7D63"/>
    <w:rsid w:val="00AC7F05"/>
    <w:rsid w:val="00AC7F20"/>
    <w:rsid w:val="00AD015A"/>
    <w:rsid w:val="00AD0346"/>
    <w:rsid w:val="00AD0510"/>
    <w:rsid w:val="00AD09B8"/>
    <w:rsid w:val="00AD09D7"/>
    <w:rsid w:val="00AD0B70"/>
    <w:rsid w:val="00AD0D5E"/>
    <w:rsid w:val="00AD1164"/>
    <w:rsid w:val="00AD11D9"/>
    <w:rsid w:val="00AD12D6"/>
    <w:rsid w:val="00AD1315"/>
    <w:rsid w:val="00AD1402"/>
    <w:rsid w:val="00AD14E5"/>
    <w:rsid w:val="00AD151C"/>
    <w:rsid w:val="00AD163B"/>
    <w:rsid w:val="00AD1955"/>
    <w:rsid w:val="00AD1AD2"/>
    <w:rsid w:val="00AD1CD4"/>
    <w:rsid w:val="00AD1D0D"/>
    <w:rsid w:val="00AD1EF7"/>
    <w:rsid w:val="00AD234D"/>
    <w:rsid w:val="00AD25A9"/>
    <w:rsid w:val="00AD2851"/>
    <w:rsid w:val="00AD312A"/>
    <w:rsid w:val="00AD3130"/>
    <w:rsid w:val="00AD3277"/>
    <w:rsid w:val="00AD3372"/>
    <w:rsid w:val="00AD35C9"/>
    <w:rsid w:val="00AD398B"/>
    <w:rsid w:val="00AD39DF"/>
    <w:rsid w:val="00AD3BB0"/>
    <w:rsid w:val="00AD3D1F"/>
    <w:rsid w:val="00AD3D91"/>
    <w:rsid w:val="00AD3DCF"/>
    <w:rsid w:val="00AD4848"/>
    <w:rsid w:val="00AD4944"/>
    <w:rsid w:val="00AD4AB8"/>
    <w:rsid w:val="00AD4CEC"/>
    <w:rsid w:val="00AD507A"/>
    <w:rsid w:val="00AD583E"/>
    <w:rsid w:val="00AD59B7"/>
    <w:rsid w:val="00AD5D26"/>
    <w:rsid w:val="00AD5F14"/>
    <w:rsid w:val="00AD628C"/>
    <w:rsid w:val="00AD6566"/>
    <w:rsid w:val="00AD6638"/>
    <w:rsid w:val="00AD6682"/>
    <w:rsid w:val="00AD66AF"/>
    <w:rsid w:val="00AD69E6"/>
    <w:rsid w:val="00AD6A0E"/>
    <w:rsid w:val="00AD6B42"/>
    <w:rsid w:val="00AD70A8"/>
    <w:rsid w:val="00AD70C2"/>
    <w:rsid w:val="00AD7292"/>
    <w:rsid w:val="00AD72C0"/>
    <w:rsid w:val="00AD770D"/>
    <w:rsid w:val="00AD78FD"/>
    <w:rsid w:val="00AD7A25"/>
    <w:rsid w:val="00AD7CBB"/>
    <w:rsid w:val="00AE0532"/>
    <w:rsid w:val="00AE05AB"/>
    <w:rsid w:val="00AE0B83"/>
    <w:rsid w:val="00AE0FF9"/>
    <w:rsid w:val="00AE104F"/>
    <w:rsid w:val="00AE1290"/>
    <w:rsid w:val="00AE12B9"/>
    <w:rsid w:val="00AE14B9"/>
    <w:rsid w:val="00AE1B9E"/>
    <w:rsid w:val="00AE1BDD"/>
    <w:rsid w:val="00AE1C81"/>
    <w:rsid w:val="00AE1D6F"/>
    <w:rsid w:val="00AE1E66"/>
    <w:rsid w:val="00AE1F5B"/>
    <w:rsid w:val="00AE206F"/>
    <w:rsid w:val="00AE2351"/>
    <w:rsid w:val="00AE2703"/>
    <w:rsid w:val="00AE273F"/>
    <w:rsid w:val="00AE29A3"/>
    <w:rsid w:val="00AE2A14"/>
    <w:rsid w:val="00AE2A1E"/>
    <w:rsid w:val="00AE2D14"/>
    <w:rsid w:val="00AE34CF"/>
    <w:rsid w:val="00AE3631"/>
    <w:rsid w:val="00AE36E6"/>
    <w:rsid w:val="00AE39AF"/>
    <w:rsid w:val="00AE3B05"/>
    <w:rsid w:val="00AE3C61"/>
    <w:rsid w:val="00AE3CC0"/>
    <w:rsid w:val="00AE429B"/>
    <w:rsid w:val="00AE42E6"/>
    <w:rsid w:val="00AE4A59"/>
    <w:rsid w:val="00AE4B25"/>
    <w:rsid w:val="00AE4B72"/>
    <w:rsid w:val="00AE4D80"/>
    <w:rsid w:val="00AE5608"/>
    <w:rsid w:val="00AE57FF"/>
    <w:rsid w:val="00AE5ABE"/>
    <w:rsid w:val="00AE5B82"/>
    <w:rsid w:val="00AE5C16"/>
    <w:rsid w:val="00AE610A"/>
    <w:rsid w:val="00AE6229"/>
    <w:rsid w:val="00AE63D0"/>
    <w:rsid w:val="00AE6546"/>
    <w:rsid w:val="00AE6661"/>
    <w:rsid w:val="00AE6787"/>
    <w:rsid w:val="00AE67CE"/>
    <w:rsid w:val="00AE6D0E"/>
    <w:rsid w:val="00AE6E6B"/>
    <w:rsid w:val="00AE6F8C"/>
    <w:rsid w:val="00AE71BB"/>
    <w:rsid w:val="00AE74B2"/>
    <w:rsid w:val="00AE7DC0"/>
    <w:rsid w:val="00AE7F85"/>
    <w:rsid w:val="00AF001C"/>
    <w:rsid w:val="00AF0156"/>
    <w:rsid w:val="00AF024B"/>
    <w:rsid w:val="00AF02A6"/>
    <w:rsid w:val="00AF0344"/>
    <w:rsid w:val="00AF03FD"/>
    <w:rsid w:val="00AF045A"/>
    <w:rsid w:val="00AF0547"/>
    <w:rsid w:val="00AF07A0"/>
    <w:rsid w:val="00AF0FCF"/>
    <w:rsid w:val="00AF11D4"/>
    <w:rsid w:val="00AF1885"/>
    <w:rsid w:val="00AF1BC0"/>
    <w:rsid w:val="00AF1D0E"/>
    <w:rsid w:val="00AF1E8A"/>
    <w:rsid w:val="00AF1F53"/>
    <w:rsid w:val="00AF2334"/>
    <w:rsid w:val="00AF29BA"/>
    <w:rsid w:val="00AF29D0"/>
    <w:rsid w:val="00AF30A5"/>
    <w:rsid w:val="00AF3297"/>
    <w:rsid w:val="00AF3505"/>
    <w:rsid w:val="00AF355A"/>
    <w:rsid w:val="00AF3658"/>
    <w:rsid w:val="00AF3937"/>
    <w:rsid w:val="00AF3B78"/>
    <w:rsid w:val="00AF3E4D"/>
    <w:rsid w:val="00AF43E3"/>
    <w:rsid w:val="00AF4614"/>
    <w:rsid w:val="00AF461E"/>
    <w:rsid w:val="00AF469D"/>
    <w:rsid w:val="00AF4783"/>
    <w:rsid w:val="00AF483F"/>
    <w:rsid w:val="00AF4A6F"/>
    <w:rsid w:val="00AF50D6"/>
    <w:rsid w:val="00AF5127"/>
    <w:rsid w:val="00AF5369"/>
    <w:rsid w:val="00AF5469"/>
    <w:rsid w:val="00AF552F"/>
    <w:rsid w:val="00AF5597"/>
    <w:rsid w:val="00AF59F9"/>
    <w:rsid w:val="00AF60A4"/>
    <w:rsid w:val="00AF621F"/>
    <w:rsid w:val="00AF643E"/>
    <w:rsid w:val="00AF64DE"/>
    <w:rsid w:val="00AF68AB"/>
    <w:rsid w:val="00AF6D42"/>
    <w:rsid w:val="00AF6EFB"/>
    <w:rsid w:val="00AF72F3"/>
    <w:rsid w:val="00AF79D7"/>
    <w:rsid w:val="00B005D9"/>
    <w:rsid w:val="00B00663"/>
    <w:rsid w:val="00B0073B"/>
    <w:rsid w:val="00B00D0A"/>
    <w:rsid w:val="00B01104"/>
    <w:rsid w:val="00B0113B"/>
    <w:rsid w:val="00B01349"/>
    <w:rsid w:val="00B01513"/>
    <w:rsid w:val="00B01614"/>
    <w:rsid w:val="00B01A2C"/>
    <w:rsid w:val="00B0241E"/>
    <w:rsid w:val="00B0258D"/>
    <w:rsid w:val="00B02A2C"/>
    <w:rsid w:val="00B02A38"/>
    <w:rsid w:val="00B033C0"/>
    <w:rsid w:val="00B035AD"/>
    <w:rsid w:val="00B03C40"/>
    <w:rsid w:val="00B03F7D"/>
    <w:rsid w:val="00B03FB0"/>
    <w:rsid w:val="00B0434C"/>
    <w:rsid w:val="00B0442A"/>
    <w:rsid w:val="00B046B8"/>
    <w:rsid w:val="00B04965"/>
    <w:rsid w:val="00B04EC0"/>
    <w:rsid w:val="00B04FF3"/>
    <w:rsid w:val="00B05447"/>
    <w:rsid w:val="00B05473"/>
    <w:rsid w:val="00B05585"/>
    <w:rsid w:val="00B05954"/>
    <w:rsid w:val="00B06171"/>
    <w:rsid w:val="00B06882"/>
    <w:rsid w:val="00B06974"/>
    <w:rsid w:val="00B06AB7"/>
    <w:rsid w:val="00B0737D"/>
    <w:rsid w:val="00B0749C"/>
    <w:rsid w:val="00B078BB"/>
    <w:rsid w:val="00B07A58"/>
    <w:rsid w:val="00B07AE4"/>
    <w:rsid w:val="00B07E1A"/>
    <w:rsid w:val="00B10014"/>
    <w:rsid w:val="00B1053C"/>
    <w:rsid w:val="00B107BF"/>
    <w:rsid w:val="00B107C2"/>
    <w:rsid w:val="00B10A72"/>
    <w:rsid w:val="00B112ED"/>
    <w:rsid w:val="00B113E0"/>
    <w:rsid w:val="00B1140B"/>
    <w:rsid w:val="00B11562"/>
    <w:rsid w:val="00B1159C"/>
    <w:rsid w:val="00B11C19"/>
    <w:rsid w:val="00B11C3A"/>
    <w:rsid w:val="00B12807"/>
    <w:rsid w:val="00B12B5F"/>
    <w:rsid w:val="00B12C0C"/>
    <w:rsid w:val="00B1304E"/>
    <w:rsid w:val="00B13787"/>
    <w:rsid w:val="00B13864"/>
    <w:rsid w:val="00B13A9A"/>
    <w:rsid w:val="00B13B7C"/>
    <w:rsid w:val="00B13D11"/>
    <w:rsid w:val="00B13F0E"/>
    <w:rsid w:val="00B1413F"/>
    <w:rsid w:val="00B141B4"/>
    <w:rsid w:val="00B145D5"/>
    <w:rsid w:val="00B14668"/>
    <w:rsid w:val="00B14944"/>
    <w:rsid w:val="00B14C2D"/>
    <w:rsid w:val="00B14D4E"/>
    <w:rsid w:val="00B14DB7"/>
    <w:rsid w:val="00B14E35"/>
    <w:rsid w:val="00B14E67"/>
    <w:rsid w:val="00B14EB5"/>
    <w:rsid w:val="00B14FC0"/>
    <w:rsid w:val="00B150A0"/>
    <w:rsid w:val="00B150CA"/>
    <w:rsid w:val="00B15199"/>
    <w:rsid w:val="00B15394"/>
    <w:rsid w:val="00B154E6"/>
    <w:rsid w:val="00B15FC8"/>
    <w:rsid w:val="00B16059"/>
    <w:rsid w:val="00B163ED"/>
    <w:rsid w:val="00B16467"/>
    <w:rsid w:val="00B166A9"/>
    <w:rsid w:val="00B16785"/>
    <w:rsid w:val="00B167E6"/>
    <w:rsid w:val="00B16956"/>
    <w:rsid w:val="00B1770E"/>
    <w:rsid w:val="00B1798E"/>
    <w:rsid w:val="00B17AD2"/>
    <w:rsid w:val="00B17FB0"/>
    <w:rsid w:val="00B20E21"/>
    <w:rsid w:val="00B21008"/>
    <w:rsid w:val="00B21145"/>
    <w:rsid w:val="00B21279"/>
    <w:rsid w:val="00B213D9"/>
    <w:rsid w:val="00B214E9"/>
    <w:rsid w:val="00B2169F"/>
    <w:rsid w:val="00B223D4"/>
    <w:rsid w:val="00B22AE8"/>
    <w:rsid w:val="00B22C27"/>
    <w:rsid w:val="00B22D99"/>
    <w:rsid w:val="00B22DD8"/>
    <w:rsid w:val="00B22E4D"/>
    <w:rsid w:val="00B230E5"/>
    <w:rsid w:val="00B23325"/>
    <w:rsid w:val="00B23934"/>
    <w:rsid w:val="00B23BCB"/>
    <w:rsid w:val="00B23EBA"/>
    <w:rsid w:val="00B2407B"/>
    <w:rsid w:val="00B241AE"/>
    <w:rsid w:val="00B25076"/>
    <w:rsid w:val="00B2520D"/>
    <w:rsid w:val="00B25321"/>
    <w:rsid w:val="00B254E9"/>
    <w:rsid w:val="00B25571"/>
    <w:rsid w:val="00B257AA"/>
    <w:rsid w:val="00B25BF3"/>
    <w:rsid w:val="00B25FDA"/>
    <w:rsid w:val="00B2638D"/>
    <w:rsid w:val="00B2643A"/>
    <w:rsid w:val="00B26C8D"/>
    <w:rsid w:val="00B27930"/>
    <w:rsid w:val="00B27A18"/>
    <w:rsid w:val="00B27C06"/>
    <w:rsid w:val="00B27C9F"/>
    <w:rsid w:val="00B27F91"/>
    <w:rsid w:val="00B30278"/>
    <w:rsid w:val="00B3070D"/>
    <w:rsid w:val="00B30A3F"/>
    <w:rsid w:val="00B30B29"/>
    <w:rsid w:val="00B3105C"/>
    <w:rsid w:val="00B31407"/>
    <w:rsid w:val="00B31A76"/>
    <w:rsid w:val="00B31A99"/>
    <w:rsid w:val="00B31D5E"/>
    <w:rsid w:val="00B32002"/>
    <w:rsid w:val="00B320FF"/>
    <w:rsid w:val="00B323A4"/>
    <w:rsid w:val="00B328B9"/>
    <w:rsid w:val="00B32DA2"/>
    <w:rsid w:val="00B32EA2"/>
    <w:rsid w:val="00B33022"/>
    <w:rsid w:val="00B331EF"/>
    <w:rsid w:val="00B33816"/>
    <w:rsid w:val="00B33921"/>
    <w:rsid w:val="00B33AB5"/>
    <w:rsid w:val="00B33BD6"/>
    <w:rsid w:val="00B33CDB"/>
    <w:rsid w:val="00B341FE"/>
    <w:rsid w:val="00B3428E"/>
    <w:rsid w:val="00B34385"/>
    <w:rsid w:val="00B3489C"/>
    <w:rsid w:val="00B348FC"/>
    <w:rsid w:val="00B34D0D"/>
    <w:rsid w:val="00B3539A"/>
    <w:rsid w:val="00B35944"/>
    <w:rsid w:val="00B35995"/>
    <w:rsid w:val="00B359BA"/>
    <w:rsid w:val="00B35A4C"/>
    <w:rsid w:val="00B35AC0"/>
    <w:rsid w:val="00B35BEE"/>
    <w:rsid w:val="00B35BFB"/>
    <w:rsid w:val="00B35EF2"/>
    <w:rsid w:val="00B35F0A"/>
    <w:rsid w:val="00B360AA"/>
    <w:rsid w:val="00B36178"/>
    <w:rsid w:val="00B3680F"/>
    <w:rsid w:val="00B36830"/>
    <w:rsid w:val="00B369A4"/>
    <w:rsid w:val="00B36A1A"/>
    <w:rsid w:val="00B36A3B"/>
    <w:rsid w:val="00B36A63"/>
    <w:rsid w:val="00B36B46"/>
    <w:rsid w:val="00B36C04"/>
    <w:rsid w:val="00B36DB2"/>
    <w:rsid w:val="00B36FF5"/>
    <w:rsid w:val="00B37094"/>
    <w:rsid w:val="00B37488"/>
    <w:rsid w:val="00B37982"/>
    <w:rsid w:val="00B37BA9"/>
    <w:rsid w:val="00B37D3D"/>
    <w:rsid w:val="00B40245"/>
    <w:rsid w:val="00B40364"/>
    <w:rsid w:val="00B4050E"/>
    <w:rsid w:val="00B409D0"/>
    <w:rsid w:val="00B40ADE"/>
    <w:rsid w:val="00B415B8"/>
    <w:rsid w:val="00B4197B"/>
    <w:rsid w:val="00B41C99"/>
    <w:rsid w:val="00B41EA1"/>
    <w:rsid w:val="00B41F59"/>
    <w:rsid w:val="00B42379"/>
    <w:rsid w:val="00B4275C"/>
    <w:rsid w:val="00B42F0E"/>
    <w:rsid w:val="00B4322F"/>
    <w:rsid w:val="00B43DA6"/>
    <w:rsid w:val="00B440AF"/>
    <w:rsid w:val="00B447F9"/>
    <w:rsid w:val="00B4496A"/>
    <w:rsid w:val="00B44A2E"/>
    <w:rsid w:val="00B44D5E"/>
    <w:rsid w:val="00B4503C"/>
    <w:rsid w:val="00B459D9"/>
    <w:rsid w:val="00B45B25"/>
    <w:rsid w:val="00B45C55"/>
    <w:rsid w:val="00B46056"/>
    <w:rsid w:val="00B462E7"/>
    <w:rsid w:val="00B463C9"/>
    <w:rsid w:val="00B469F6"/>
    <w:rsid w:val="00B46B5A"/>
    <w:rsid w:val="00B46E96"/>
    <w:rsid w:val="00B4715F"/>
    <w:rsid w:val="00B47468"/>
    <w:rsid w:val="00B478D8"/>
    <w:rsid w:val="00B47B46"/>
    <w:rsid w:val="00B47E20"/>
    <w:rsid w:val="00B47EF9"/>
    <w:rsid w:val="00B47F56"/>
    <w:rsid w:val="00B47F71"/>
    <w:rsid w:val="00B5008A"/>
    <w:rsid w:val="00B5014B"/>
    <w:rsid w:val="00B50481"/>
    <w:rsid w:val="00B504C8"/>
    <w:rsid w:val="00B504FC"/>
    <w:rsid w:val="00B50654"/>
    <w:rsid w:val="00B50772"/>
    <w:rsid w:val="00B5078D"/>
    <w:rsid w:val="00B50A57"/>
    <w:rsid w:val="00B50DF2"/>
    <w:rsid w:val="00B50EE5"/>
    <w:rsid w:val="00B51107"/>
    <w:rsid w:val="00B513AD"/>
    <w:rsid w:val="00B5145B"/>
    <w:rsid w:val="00B514F0"/>
    <w:rsid w:val="00B51758"/>
    <w:rsid w:val="00B51AAA"/>
    <w:rsid w:val="00B51CFD"/>
    <w:rsid w:val="00B51DA6"/>
    <w:rsid w:val="00B521B6"/>
    <w:rsid w:val="00B52B86"/>
    <w:rsid w:val="00B52DA4"/>
    <w:rsid w:val="00B531B0"/>
    <w:rsid w:val="00B5323D"/>
    <w:rsid w:val="00B532D8"/>
    <w:rsid w:val="00B537ED"/>
    <w:rsid w:val="00B540FF"/>
    <w:rsid w:val="00B54508"/>
    <w:rsid w:val="00B5466C"/>
    <w:rsid w:val="00B547B4"/>
    <w:rsid w:val="00B547BA"/>
    <w:rsid w:val="00B547EC"/>
    <w:rsid w:val="00B54885"/>
    <w:rsid w:val="00B5495A"/>
    <w:rsid w:val="00B54ACE"/>
    <w:rsid w:val="00B54E76"/>
    <w:rsid w:val="00B550DF"/>
    <w:rsid w:val="00B55A1D"/>
    <w:rsid w:val="00B55B38"/>
    <w:rsid w:val="00B55BAC"/>
    <w:rsid w:val="00B55C03"/>
    <w:rsid w:val="00B55F40"/>
    <w:rsid w:val="00B56081"/>
    <w:rsid w:val="00B56467"/>
    <w:rsid w:val="00B565D2"/>
    <w:rsid w:val="00B56708"/>
    <w:rsid w:val="00B5673C"/>
    <w:rsid w:val="00B56B91"/>
    <w:rsid w:val="00B56D93"/>
    <w:rsid w:val="00B57428"/>
    <w:rsid w:val="00B578ED"/>
    <w:rsid w:val="00B57A1F"/>
    <w:rsid w:val="00B57BF5"/>
    <w:rsid w:val="00B57ED2"/>
    <w:rsid w:val="00B6050A"/>
    <w:rsid w:val="00B6051F"/>
    <w:rsid w:val="00B60818"/>
    <w:rsid w:val="00B609E7"/>
    <w:rsid w:val="00B60B87"/>
    <w:rsid w:val="00B60CB4"/>
    <w:rsid w:val="00B6186E"/>
    <w:rsid w:val="00B61B41"/>
    <w:rsid w:val="00B620A3"/>
    <w:rsid w:val="00B6243F"/>
    <w:rsid w:val="00B626B2"/>
    <w:rsid w:val="00B62728"/>
    <w:rsid w:val="00B62804"/>
    <w:rsid w:val="00B62940"/>
    <w:rsid w:val="00B62FCD"/>
    <w:rsid w:val="00B63342"/>
    <w:rsid w:val="00B6339D"/>
    <w:rsid w:val="00B63537"/>
    <w:rsid w:val="00B63571"/>
    <w:rsid w:val="00B63994"/>
    <w:rsid w:val="00B63D8E"/>
    <w:rsid w:val="00B63FAE"/>
    <w:rsid w:val="00B644B2"/>
    <w:rsid w:val="00B6466E"/>
    <w:rsid w:val="00B648A2"/>
    <w:rsid w:val="00B64E8E"/>
    <w:rsid w:val="00B64F9C"/>
    <w:rsid w:val="00B654F3"/>
    <w:rsid w:val="00B6553C"/>
    <w:rsid w:val="00B6587D"/>
    <w:rsid w:val="00B658F2"/>
    <w:rsid w:val="00B65A9A"/>
    <w:rsid w:val="00B65E59"/>
    <w:rsid w:val="00B65FA4"/>
    <w:rsid w:val="00B6643B"/>
    <w:rsid w:val="00B6677B"/>
    <w:rsid w:val="00B66B82"/>
    <w:rsid w:val="00B671BF"/>
    <w:rsid w:val="00B67208"/>
    <w:rsid w:val="00B6743F"/>
    <w:rsid w:val="00B6793A"/>
    <w:rsid w:val="00B67B62"/>
    <w:rsid w:val="00B67BAC"/>
    <w:rsid w:val="00B7013B"/>
    <w:rsid w:val="00B70192"/>
    <w:rsid w:val="00B701DD"/>
    <w:rsid w:val="00B705DE"/>
    <w:rsid w:val="00B70AB3"/>
    <w:rsid w:val="00B70F5E"/>
    <w:rsid w:val="00B71392"/>
    <w:rsid w:val="00B71B79"/>
    <w:rsid w:val="00B71C85"/>
    <w:rsid w:val="00B71DE4"/>
    <w:rsid w:val="00B71E1A"/>
    <w:rsid w:val="00B72495"/>
    <w:rsid w:val="00B7264D"/>
    <w:rsid w:val="00B72E60"/>
    <w:rsid w:val="00B72FC2"/>
    <w:rsid w:val="00B731E5"/>
    <w:rsid w:val="00B733CB"/>
    <w:rsid w:val="00B73417"/>
    <w:rsid w:val="00B74149"/>
    <w:rsid w:val="00B7427C"/>
    <w:rsid w:val="00B7441D"/>
    <w:rsid w:val="00B74648"/>
    <w:rsid w:val="00B74D91"/>
    <w:rsid w:val="00B74EA1"/>
    <w:rsid w:val="00B74EBE"/>
    <w:rsid w:val="00B750FD"/>
    <w:rsid w:val="00B75156"/>
    <w:rsid w:val="00B7527C"/>
    <w:rsid w:val="00B75E12"/>
    <w:rsid w:val="00B76002"/>
    <w:rsid w:val="00B76199"/>
    <w:rsid w:val="00B76285"/>
    <w:rsid w:val="00B762AA"/>
    <w:rsid w:val="00B762C6"/>
    <w:rsid w:val="00B76705"/>
    <w:rsid w:val="00B76BF8"/>
    <w:rsid w:val="00B77369"/>
    <w:rsid w:val="00B7757E"/>
    <w:rsid w:val="00B7770D"/>
    <w:rsid w:val="00B77B98"/>
    <w:rsid w:val="00B77F77"/>
    <w:rsid w:val="00B8027D"/>
    <w:rsid w:val="00B80714"/>
    <w:rsid w:val="00B8095B"/>
    <w:rsid w:val="00B809DE"/>
    <w:rsid w:val="00B80E75"/>
    <w:rsid w:val="00B80FD0"/>
    <w:rsid w:val="00B81240"/>
    <w:rsid w:val="00B8178A"/>
    <w:rsid w:val="00B81815"/>
    <w:rsid w:val="00B81921"/>
    <w:rsid w:val="00B81E8C"/>
    <w:rsid w:val="00B82115"/>
    <w:rsid w:val="00B82121"/>
    <w:rsid w:val="00B82595"/>
    <w:rsid w:val="00B826F0"/>
    <w:rsid w:val="00B82890"/>
    <w:rsid w:val="00B82BDD"/>
    <w:rsid w:val="00B82E99"/>
    <w:rsid w:val="00B831EE"/>
    <w:rsid w:val="00B83380"/>
    <w:rsid w:val="00B8389F"/>
    <w:rsid w:val="00B83B87"/>
    <w:rsid w:val="00B83EFB"/>
    <w:rsid w:val="00B83FAB"/>
    <w:rsid w:val="00B8425A"/>
    <w:rsid w:val="00B845F4"/>
    <w:rsid w:val="00B847D1"/>
    <w:rsid w:val="00B84904"/>
    <w:rsid w:val="00B84B38"/>
    <w:rsid w:val="00B84C9B"/>
    <w:rsid w:val="00B84F38"/>
    <w:rsid w:val="00B85058"/>
    <w:rsid w:val="00B852E5"/>
    <w:rsid w:val="00B85CFC"/>
    <w:rsid w:val="00B8600C"/>
    <w:rsid w:val="00B86155"/>
    <w:rsid w:val="00B86190"/>
    <w:rsid w:val="00B86AA7"/>
    <w:rsid w:val="00B86BE6"/>
    <w:rsid w:val="00B86C23"/>
    <w:rsid w:val="00B8700E"/>
    <w:rsid w:val="00B875F4"/>
    <w:rsid w:val="00B877DC"/>
    <w:rsid w:val="00B87914"/>
    <w:rsid w:val="00B879B0"/>
    <w:rsid w:val="00B87A4F"/>
    <w:rsid w:val="00B87AF6"/>
    <w:rsid w:val="00B87D14"/>
    <w:rsid w:val="00B90782"/>
    <w:rsid w:val="00B90F25"/>
    <w:rsid w:val="00B9104B"/>
    <w:rsid w:val="00B912B8"/>
    <w:rsid w:val="00B9158C"/>
    <w:rsid w:val="00B91C73"/>
    <w:rsid w:val="00B91C8D"/>
    <w:rsid w:val="00B91E03"/>
    <w:rsid w:val="00B92333"/>
    <w:rsid w:val="00B9276B"/>
    <w:rsid w:val="00B9286D"/>
    <w:rsid w:val="00B92A07"/>
    <w:rsid w:val="00B92ACD"/>
    <w:rsid w:val="00B931C8"/>
    <w:rsid w:val="00B93A74"/>
    <w:rsid w:val="00B93F4B"/>
    <w:rsid w:val="00B93FAC"/>
    <w:rsid w:val="00B94152"/>
    <w:rsid w:val="00B9417F"/>
    <w:rsid w:val="00B94425"/>
    <w:rsid w:val="00B94589"/>
    <w:rsid w:val="00B9468A"/>
    <w:rsid w:val="00B949D8"/>
    <w:rsid w:val="00B94A1D"/>
    <w:rsid w:val="00B94AD8"/>
    <w:rsid w:val="00B94B0C"/>
    <w:rsid w:val="00B94D62"/>
    <w:rsid w:val="00B94DD6"/>
    <w:rsid w:val="00B950D8"/>
    <w:rsid w:val="00B955D4"/>
    <w:rsid w:val="00B95646"/>
    <w:rsid w:val="00B9585D"/>
    <w:rsid w:val="00B95914"/>
    <w:rsid w:val="00B95A0D"/>
    <w:rsid w:val="00B95AA9"/>
    <w:rsid w:val="00B95BAF"/>
    <w:rsid w:val="00B95D9B"/>
    <w:rsid w:val="00B962F7"/>
    <w:rsid w:val="00B9666C"/>
    <w:rsid w:val="00B96A00"/>
    <w:rsid w:val="00B96AEC"/>
    <w:rsid w:val="00B96FDF"/>
    <w:rsid w:val="00B972A3"/>
    <w:rsid w:val="00B97652"/>
    <w:rsid w:val="00B978AB"/>
    <w:rsid w:val="00B97AAD"/>
    <w:rsid w:val="00B97C09"/>
    <w:rsid w:val="00B97DD4"/>
    <w:rsid w:val="00B97E29"/>
    <w:rsid w:val="00B97EA7"/>
    <w:rsid w:val="00BA0A26"/>
    <w:rsid w:val="00BA0C1B"/>
    <w:rsid w:val="00BA0C20"/>
    <w:rsid w:val="00BA0C5D"/>
    <w:rsid w:val="00BA0F6A"/>
    <w:rsid w:val="00BA1518"/>
    <w:rsid w:val="00BA1553"/>
    <w:rsid w:val="00BA15C1"/>
    <w:rsid w:val="00BA1751"/>
    <w:rsid w:val="00BA17FA"/>
    <w:rsid w:val="00BA19DA"/>
    <w:rsid w:val="00BA1FBE"/>
    <w:rsid w:val="00BA217B"/>
    <w:rsid w:val="00BA22CB"/>
    <w:rsid w:val="00BA230E"/>
    <w:rsid w:val="00BA2596"/>
    <w:rsid w:val="00BA2616"/>
    <w:rsid w:val="00BA2A03"/>
    <w:rsid w:val="00BA2A87"/>
    <w:rsid w:val="00BA2C2F"/>
    <w:rsid w:val="00BA2E0E"/>
    <w:rsid w:val="00BA2E2E"/>
    <w:rsid w:val="00BA3957"/>
    <w:rsid w:val="00BA3CFA"/>
    <w:rsid w:val="00BA3FC7"/>
    <w:rsid w:val="00BA43E7"/>
    <w:rsid w:val="00BA4494"/>
    <w:rsid w:val="00BA4878"/>
    <w:rsid w:val="00BA4AD3"/>
    <w:rsid w:val="00BA4E59"/>
    <w:rsid w:val="00BA507F"/>
    <w:rsid w:val="00BA5428"/>
    <w:rsid w:val="00BA55FD"/>
    <w:rsid w:val="00BA5F78"/>
    <w:rsid w:val="00BA6267"/>
    <w:rsid w:val="00BA62ED"/>
    <w:rsid w:val="00BA6699"/>
    <w:rsid w:val="00BA68E4"/>
    <w:rsid w:val="00BA6BF9"/>
    <w:rsid w:val="00BA6D4D"/>
    <w:rsid w:val="00BA6FB2"/>
    <w:rsid w:val="00BA73CF"/>
    <w:rsid w:val="00BA74C4"/>
    <w:rsid w:val="00BA7B81"/>
    <w:rsid w:val="00BA7E20"/>
    <w:rsid w:val="00BB0213"/>
    <w:rsid w:val="00BB092C"/>
    <w:rsid w:val="00BB0BF6"/>
    <w:rsid w:val="00BB0C3E"/>
    <w:rsid w:val="00BB0E7E"/>
    <w:rsid w:val="00BB0EDC"/>
    <w:rsid w:val="00BB0F5B"/>
    <w:rsid w:val="00BB12A6"/>
    <w:rsid w:val="00BB14BB"/>
    <w:rsid w:val="00BB15D8"/>
    <w:rsid w:val="00BB199D"/>
    <w:rsid w:val="00BB1FB3"/>
    <w:rsid w:val="00BB1FF3"/>
    <w:rsid w:val="00BB219C"/>
    <w:rsid w:val="00BB25FD"/>
    <w:rsid w:val="00BB2DCF"/>
    <w:rsid w:val="00BB2F18"/>
    <w:rsid w:val="00BB2F2A"/>
    <w:rsid w:val="00BB31B6"/>
    <w:rsid w:val="00BB36EB"/>
    <w:rsid w:val="00BB3707"/>
    <w:rsid w:val="00BB38C3"/>
    <w:rsid w:val="00BB3A2B"/>
    <w:rsid w:val="00BB3BE5"/>
    <w:rsid w:val="00BB4002"/>
    <w:rsid w:val="00BB46A1"/>
    <w:rsid w:val="00BB4815"/>
    <w:rsid w:val="00BB4CDF"/>
    <w:rsid w:val="00BB4D8B"/>
    <w:rsid w:val="00BB4F38"/>
    <w:rsid w:val="00BB52C1"/>
    <w:rsid w:val="00BB568C"/>
    <w:rsid w:val="00BB577C"/>
    <w:rsid w:val="00BB57A4"/>
    <w:rsid w:val="00BB5903"/>
    <w:rsid w:val="00BB5FE5"/>
    <w:rsid w:val="00BB61F2"/>
    <w:rsid w:val="00BB6B93"/>
    <w:rsid w:val="00BB6DE0"/>
    <w:rsid w:val="00BB6E73"/>
    <w:rsid w:val="00BB7035"/>
    <w:rsid w:val="00BB7958"/>
    <w:rsid w:val="00BB7C5A"/>
    <w:rsid w:val="00BB7CCD"/>
    <w:rsid w:val="00BB7DBB"/>
    <w:rsid w:val="00BB7E8C"/>
    <w:rsid w:val="00BC0787"/>
    <w:rsid w:val="00BC09BE"/>
    <w:rsid w:val="00BC0B39"/>
    <w:rsid w:val="00BC0EBD"/>
    <w:rsid w:val="00BC10E3"/>
    <w:rsid w:val="00BC1235"/>
    <w:rsid w:val="00BC1751"/>
    <w:rsid w:val="00BC1789"/>
    <w:rsid w:val="00BC1794"/>
    <w:rsid w:val="00BC1C30"/>
    <w:rsid w:val="00BC1C93"/>
    <w:rsid w:val="00BC1D4C"/>
    <w:rsid w:val="00BC22FC"/>
    <w:rsid w:val="00BC28B3"/>
    <w:rsid w:val="00BC29D4"/>
    <w:rsid w:val="00BC2A58"/>
    <w:rsid w:val="00BC2DB6"/>
    <w:rsid w:val="00BC353D"/>
    <w:rsid w:val="00BC42BF"/>
    <w:rsid w:val="00BC43E6"/>
    <w:rsid w:val="00BC4A3B"/>
    <w:rsid w:val="00BC4ADB"/>
    <w:rsid w:val="00BC4C2A"/>
    <w:rsid w:val="00BC5516"/>
    <w:rsid w:val="00BC5D4B"/>
    <w:rsid w:val="00BC5DA1"/>
    <w:rsid w:val="00BC5EB2"/>
    <w:rsid w:val="00BC6526"/>
    <w:rsid w:val="00BC6AA9"/>
    <w:rsid w:val="00BC7014"/>
    <w:rsid w:val="00BC734E"/>
    <w:rsid w:val="00BC7762"/>
    <w:rsid w:val="00BC7938"/>
    <w:rsid w:val="00BC7BDC"/>
    <w:rsid w:val="00BC7CED"/>
    <w:rsid w:val="00BC7E13"/>
    <w:rsid w:val="00BD0BDC"/>
    <w:rsid w:val="00BD0C50"/>
    <w:rsid w:val="00BD0C8F"/>
    <w:rsid w:val="00BD0F9B"/>
    <w:rsid w:val="00BD1137"/>
    <w:rsid w:val="00BD1259"/>
    <w:rsid w:val="00BD125E"/>
    <w:rsid w:val="00BD14A2"/>
    <w:rsid w:val="00BD1595"/>
    <w:rsid w:val="00BD16AA"/>
    <w:rsid w:val="00BD1AC7"/>
    <w:rsid w:val="00BD1C1F"/>
    <w:rsid w:val="00BD1DE0"/>
    <w:rsid w:val="00BD231E"/>
    <w:rsid w:val="00BD33E8"/>
    <w:rsid w:val="00BD3550"/>
    <w:rsid w:val="00BD35AE"/>
    <w:rsid w:val="00BD35CE"/>
    <w:rsid w:val="00BD36F9"/>
    <w:rsid w:val="00BD3762"/>
    <w:rsid w:val="00BD3933"/>
    <w:rsid w:val="00BD3C13"/>
    <w:rsid w:val="00BD3DC7"/>
    <w:rsid w:val="00BD3F8D"/>
    <w:rsid w:val="00BD44B2"/>
    <w:rsid w:val="00BD45A0"/>
    <w:rsid w:val="00BD4826"/>
    <w:rsid w:val="00BD48B3"/>
    <w:rsid w:val="00BD4E4E"/>
    <w:rsid w:val="00BD4FC0"/>
    <w:rsid w:val="00BD5981"/>
    <w:rsid w:val="00BD5AA0"/>
    <w:rsid w:val="00BD5BA6"/>
    <w:rsid w:val="00BD5E5B"/>
    <w:rsid w:val="00BD5F85"/>
    <w:rsid w:val="00BD61DC"/>
    <w:rsid w:val="00BD61DD"/>
    <w:rsid w:val="00BD62C8"/>
    <w:rsid w:val="00BD66F8"/>
    <w:rsid w:val="00BD6A08"/>
    <w:rsid w:val="00BD7225"/>
    <w:rsid w:val="00BD7A7C"/>
    <w:rsid w:val="00BD7B83"/>
    <w:rsid w:val="00BD7E2B"/>
    <w:rsid w:val="00BD7E99"/>
    <w:rsid w:val="00BD7F2B"/>
    <w:rsid w:val="00BE038C"/>
    <w:rsid w:val="00BE0A46"/>
    <w:rsid w:val="00BE0C56"/>
    <w:rsid w:val="00BE1115"/>
    <w:rsid w:val="00BE11FF"/>
    <w:rsid w:val="00BE134A"/>
    <w:rsid w:val="00BE13FC"/>
    <w:rsid w:val="00BE1575"/>
    <w:rsid w:val="00BE160D"/>
    <w:rsid w:val="00BE1750"/>
    <w:rsid w:val="00BE1959"/>
    <w:rsid w:val="00BE19F0"/>
    <w:rsid w:val="00BE1DFC"/>
    <w:rsid w:val="00BE22DA"/>
    <w:rsid w:val="00BE24C4"/>
    <w:rsid w:val="00BE26E2"/>
    <w:rsid w:val="00BE2746"/>
    <w:rsid w:val="00BE2AF1"/>
    <w:rsid w:val="00BE2BB7"/>
    <w:rsid w:val="00BE2C1B"/>
    <w:rsid w:val="00BE2CE3"/>
    <w:rsid w:val="00BE342A"/>
    <w:rsid w:val="00BE34F2"/>
    <w:rsid w:val="00BE35EA"/>
    <w:rsid w:val="00BE379E"/>
    <w:rsid w:val="00BE3938"/>
    <w:rsid w:val="00BE3ACD"/>
    <w:rsid w:val="00BE3EED"/>
    <w:rsid w:val="00BE3F2B"/>
    <w:rsid w:val="00BE4073"/>
    <w:rsid w:val="00BE4321"/>
    <w:rsid w:val="00BE44CB"/>
    <w:rsid w:val="00BE45EA"/>
    <w:rsid w:val="00BE4748"/>
    <w:rsid w:val="00BE475B"/>
    <w:rsid w:val="00BE4CBA"/>
    <w:rsid w:val="00BE4CE8"/>
    <w:rsid w:val="00BE55A4"/>
    <w:rsid w:val="00BE561A"/>
    <w:rsid w:val="00BE59FF"/>
    <w:rsid w:val="00BE5C06"/>
    <w:rsid w:val="00BE5C28"/>
    <w:rsid w:val="00BE6550"/>
    <w:rsid w:val="00BE6D40"/>
    <w:rsid w:val="00BE75D5"/>
    <w:rsid w:val="00BE787B"/>
    <w:rsid w:val="00BE7B35"/>
    <w:rsid w:val="00BE7CC1"/>
    <w:rsid w:val="00BE7CD6"/>
    <w:rsid w:val="00BE7E6F"/>
    <w:rsid w:val="00BE7E8D"/>
    <w:rsid w:val="00BE7F3E"/>
    <w:rsid w:val="00BE7FCA"/>
    <w:rsid w:val="00BE7FD3"/>
    <w:rsid w:val="00BE7FDC"/>
    <w:rsid w:val="00BF005E"/>
    <w:rsid w:val="00BF081F"/>
    <w:rsid w:val="00BF106E"/>
    <w:rsid w:val="00BF122A"/>
    <w:rsid w:val="00BF13FB"/>
    <w:rsid w:val="00BF177C"/>
    <w:rsid w:val="00BF188D"/>
    <w:rsid w:val="00BF1970"/>
    <w:rsid w:val="00BF1A78"/>
    <w:rsid w:val="00BF1EE6"/>
    <w:rsid w:val="00BF1FA2"/>
    <w:rsid w:val="00BF20E8"/>
    <w:rsid w:val="00BF2250"/>
    <w:rsid w:val="00BF26AA"/>
    <w:rsid w:val="00BF2804"/>
    <w:rsid w:val="00BF28C9"/>
    <w:rsid w:val="00BF28CC"/>
    <w:rsid w:val="00BF296D"/>
    <w:rsid w:val="00BF32B3"/>
    <w:rsid w:val="00BF36A2"/>
    <w:rsid w:val="00BF37D7"/>
    <w:rsid w:val="00BF3BAC"/>
    <w:rsid w:val="00BF3FAB"/>
    <w:rsid w:val="00BF4421"/>
    <w:rsid w:val="00BF4978"/>
    <w:rsid w:val="00BF4DEB"/>
    <w:rsid w:val="00BF5188"/>
    <w:rsid w:val="00BF51EC"/>
    <w:rsid w:val="00BF530B"/>
    <w:rsid w:val="00BF56CD"/>
    <w:rsid w:val="00BF57F2"/>
    <w:rsid w:val="00BF5C97"/>
    <w:rsid w:val="00BF5D73"/>
    <w:rsid w:val="00BF603E"/>
    <w:rsid w:val="00BF62C2"/>
    <w:rsid w:val="00BF6465"/>
    <w:rsid w:val="00BF686C"/>
    <w:rsid w:val="00BF688D"/>
    <w:rsid w:val="00BF69E5"/>
    <w:rsid w:val="00BF6C2E"/>
    <w:rsid w:val="00BF6C96"/>
    <w:rsid w:val="00BF6CC0"/>
    <w:rsid w:val="00BF6DFF"/>
    <w:rsid w:val="00BF6E7F"/>
    <w:rsid w:val="00BF6EB2"/>
    <w:rsid w:val="00BF6FD9"/>
    <w:rsid w:val="00BF70EF"/>
    <w:rsid w:val="00BF710E"/>
    <w:rsid w:val="00BF7596"/>
    <w:rsid w:val="00BF75A7"/>
    <w:rsid w:val="00BF7661"/>
    <w:rsid w:val="00BF79AE"/>
    <w:rsid w:val="00BF7D37"/>
    <w:rsid w:val="00BF7E8E"/>
    <w:rsid w:val="00C00219"/>
    <w:rsid w:val="00C002FD"/>
    <w:rsid w:val="00C004D5"/>
    <w:rsid w:val="00C00B1A"/>
    <w:rsid w:val="00C00B98"/>
    <w:rsid w:val="00C00D57"/>
    <w:rsid w:val="00C0127B"/>
    <w:rsid w:val="00C0145F"/>
    <w:rsid w:val="00C0193E"/>
    <w:rsid w:val="00C01AB1"/>
    <w:rsid w:val="00C01BB7"/>
    <w:rsid w:val="00C01C36"/>
    <w:rsid w:val="00C01C83"/>
    <w:rsid w:val="00C0296B"/>
    <w:rsid w:val="00C02BD6"/>
    <w:rsid w:val="00C02D6E"/>
    <w:rsid w:val="00C03287"/>
    <w:rsid w:val="00C0368F"/>
    <w:rsid w:val="00C038A9"/>
    <w:rsid w:val="00C03B6E"/>
    <w:rsid w:val="00C03C8A"/>
    <w:rsid w:val="00C03DE3"/>
    <w:rsid w:val="00C04050"/>
    <w:rsid w:val="00C044C2"/>
    <w:rsid w:val="00C0471A"/>
    <w:rsid w:val="00C04793"/>
    <w:rsid w:val="00C052D8"/>
    <w:rsid w:val="00C05557"/>
    <w:rsid w:val="00C056A1"/>
    <w:rsid w:val="00C05CE7"/>
    <w:rsid w:val="00C05D3A"/>
    <w:rsid w:val="00C0601B"/>
    <w:rsid w:val="00C060F0"/>
    <w:rsid w:val="00C0618D"/>
    <w:rsid w:val="00C06204"/>
    <w:rsid w:val="00C06419"/>
    <w:rsid w:val="00C065E4"/>
    <w:rsid w:val="00C0663B"/>
    <w:rsid w:val="00C066C0"/>
    <w:rsid w:val="00C06956"/>
    <w:rsid w:val="00C06A2E"/>
    <w:rsid w:val="00C06D16"/>
    <w:rsid w:val="00C06E5D"/>
    <w:rsid w:val="00C06F2F"/>
    <w:rsid w:val="00C072A6"/>
    <w:rsid w:val="00C07318"/>
    <w:rsid w:val="00C073AB"/>
    <w:rsid w:val="00C07825"/>
    <w:rsid w:val="00C07873"/>
    <w:rsid w:val="00C07903"/>
    <w:rsid w:val="00C07AD6"/>
    <w:rsid w:val="00C07CA0"/>
    <w:rsid w:val="00C07CA2"/>
    <w:rsid w:val="00C07CC3"/>
    <w:rsid w:val="00C100B2"/>
    <w:rsid w:val="00C10396"/>
    <w:rsid w:val="00C107CC"/>
    <w:rsid w:val="00C10A7F"/>
    <w:rsid w:val="00C10B08"/>
    <w:rsid w:val="00C10BC2"/>
    <w:rsid w:val="00C114D0"/>
    <w:rsid w:val="00C115DB"/>
    <w:rsid w:val="00C1178A"/>
    <w:rsid w:val="00C117E1"/>
    <w:rsid w:val="00C11BFF"/>
    <w:rsid w:val="00C12040"/>
    <w:rsid w:val="00C12303"/>
    <w:rsid w:val="00C123D7"/>
    <w:rsid w:val="00C12A0A"/>
    <w:rsid w:val="00C12A94"/>
    <w:rsid w:val="00C12B7B"/>
    <w:rsid w:val="00C131BA"/>
    <w:rsid w:val="00C13676"/>
    <w:rsid w:val="00C13B3A"/>
    <w:rsid w:val="00C1451F"/>
    <w:rsid w:val="00C145CF"/>
    <w:rsid w:val="00C14E9A"/>
    <w:rsid w:val="00C14F42"/>
    <w:rsid w:val="00C15026"/>
    <w:rsid w:val="00C153B4"/>
    <w:rsid w:val="00C156A2"/>
    <w:rsid w:val="00C15741"/>
    <w:rsid w:val="00C15995"/>
    <w:rsid w:val="00C15B3C"/>
    <w:rsid w:val="00C160C2"/>
    <w:rsid w:val="00C163C4"/>
    <w:rsid w:val="00C16486"/>
    <w:rsid w:val="00C166C6"/>
    <w:rsid w:val="00C167D1"/>
    <w:rsid w:val="00C169C3"/>
    <w:rsid w:val="00C16C8A"/>
    <w:rsid w:val="00C174AE"/>
    <w:rsid w:val="00C179CC"/>
    <w:rsid w:val="00C17BDD"/>
    <w:rsid w:val="00C17C9C"/>
    <w:rsid w:val="00C17D6D"/>
    <w:rsid w:val="00C17F13"/>
    <w:rsid w:val="00C202F4"/>
    <w:rsid w:val="00C20C51"/>
    <w:rsid w:val="00C20C60"/>
    <w:rsid w:val="00C20D4A"/>
    <w:rsid w:val="00C20EA2"/>
    <w:rsid w:val="00C20EAF"/>
    <w:rsid w:val="00C21322"/>
    <w:rsid w:val="00C217E6"/>
    <w:rsid w:val="00C21874"/>
    <w:rsid w:val="00C21AA3"/>
    <w:rsid w:val="00C21AE2"/>
    <w:rsid w:val="00C21B02"/>
    <w:rsid w:val="00C21F1D"/>
    <w:rsid w:val="00C225DB"/>
    <w:rsid w:val="00C225EE"/>
    <w:rsid w:val="00C225F7"/>
    <w:rsid w:val="00C228D3"/>
    <w:rsid w:val="00C22D1C"/>
    <w:rsid w:val="00C232CC"/>
    <w:rsid w:val="00C23355"/>
    <w:rsid w:val="00C2338D"/>
    <w:rsid w:val="00C233BB"/>
    <w:rsid w:val="00C23492"/>
    <w:rsid w:val="00C234B3"/>
    <w:rsid w:val="00C234E4"/>
    <w:rsid w:val="00C239A2"/>
    <w:rsid w:val="00C23AA3"/>
    <w:rsid w:val="00C2455B"/>
    <w:rsid w:val="00C2481D"/>
    <w:rsid w:val="00C24973"/>
    <w:rsid w:val="00C252A2"/>
    <w:rsid w:val="00C2531C"/>
    <w:rsid w:val="00C25371"/>
    <w:rsid w:val="00C25416"/>
    <w:rsid w:val="00C25BC6"/>
    <w:rsid w:val="00C25C42"/>
    <w:rsid w:val="00C2649E"/>
    <w:rsid w:val="00C264A2"/>
    <w:rsid w:val="00C26605"/>
    <w:rsid w:val="00C26662"/>
    <w:rsid w:val="00C26A07"/>
    <w:rsid w:val="00C26B2A"/>
    <w:rsid w:val="00C275AC"/>
    <w:rsid w:val="00C276E8"/>
    <w:rsid w:val="00C278A5"/>
    <w:rsid w:val="00C27950"/>
    <w:rsid w:val="00C27AAA"/>
    <w:rsid w:val="00C27DD1"/>
    <w:rsid w:val="00C300A0"/>
    <w:rsid w:val="00C30231"/>
    <w:rsid w:val="00C30A0B"/>
    <w:rsid w:val="00C31111"/>
    <w:rsid w:val="00C31130"/>
    <w:rsid w:val="00C311C7"/>
    <w:rsid w:val="00C3134E"/>
    <w:rsid w:val="00C315D3"/>
    <w:rsid w:val="00C31670"/>
    <w:rsid w:val="00C317C2"/>
    <w:rsid w:val="00C318EC"/>
    <w:rsid w:val="00C31B9F"/>
    <w:rsid w:val="00C31FC0"/>
    <w:rsid w:val="00C32739"/>
    <w:rsid w:val="00C32A31"/>
    <w:rsid w:val="00C32E6E"/>
    <w:rsid w:val="00C330E4"/>
    <w:rsid w:val="00C33DDA"/>
    <w:rsid w:val="00C34170"/>
    <w:rsid w:val="00C3436E"/>
    <w:rsid w:val="00C34437"/>
    <w:rsid w:val="00C344DF"/>
    <w:rsid w:val="00C345C3"/>
    <w:rsid w:val="00C3471B"/>
    <w:rsid w:val="00C349CB"/>
    <w:rsid w:val="00C34BE1"/>
    <w:rsid w:val="00C3500D"/>
    <w:rsid w:val="00C35317"/>
    <w:rsid w:val="00C3549A"/>
    <w:rsid w:val="00C35636"/>
    <w:rsid w:val="00C35DA5"/>
    <w:rsid w:val="00C35E1D"/>
    <w:rsid w:val="00C36398"/>
    <w:rsid w:val="00C36AEF"/>
    <w:rsid w:val="00C36C66"/>
    <w:rsid w:val="00C36F15"/>
    <w:rsid w:val="00C37522"/>
    <w:rsid w:val="00C377E8"/>
    <w:rsid w:val="00C37C7C"/>
    <w:rsid w:val="00C40091"/>
    <w:rsid w:val="00C40273"/>
    <w:rsid w:val="00C40576"/>
    <w:rsid w:val="00C4078F"/>
    <w:rsid w:val="00C4082D"/>
    <w:rsid w:val="00C40885"/>
    <w:rsid w:val="00C4090B"/>
    <w:rsid w:val="00C40926"/>
    <w:rsid w:val="00C40A1C"/>
    <w:rsid w:val="00C40C06"/>
    <w:rsid w:val="00C410F5"/>
    <w:rsid w:val="00C412C1"/>
    <w:rsid w:val="00C41825"/>
    <w:rsid w:val="00C41A4E"/>
    <w:rsid w:val="00C41F22"/>
    <w:rsid w:val="00C42053"/>
    <w:rsid w:val="00C42190"/>
    <w:rsid w:val="00C42529"/>
    <w:rsid w:val="00C42620"/>
    <w:rsid w:val="00C42998"/>
    <w:rsid w:val="00C43027"/>
    <w:rsid w:val="00C4315A"/>
    <w:rsid w:val="00C4315D"/>
    <w:rsid w:val="00C43275"/>
    <w:rsid w:val="00C43D35"/>
    <w:rsid w:val="00C43E85"/>
    <w:rsid w:val="00C44292"/>
    <w:rsid w:val="00C44302"/>
    <w:rsid w:val="00C4443E"/>
    <w:rsid w:val="00C44463"/>
    <w:rsid w:val="00C44927"/>
    <w:rsid w:val="00C44949"/>
    <w:rsid w:val="00C449C5"/>
    <w:rsid w:val="00C44E58"/>
    <w:rsid w:val="00C45662"/>
    <w:rsid w:val="00C458F4"/>
    <w:rsid w:val="00C45F62"/>
    <w:rsid w:val="00C465C1"/>
    <w:rsid w:val="00C46A30"/>
    <w:rsid w:val="00C46D5F"/>
    <w:rsid w:val="00C47189"/>
    <w:rsid w:val="00C47445"/>
    <w:rsid w:val="00C47511"/>
    <w:rsid w:val="00C476E8"/>
    <w:rsid w:val="00C47747"/>
    <w:rsid w:val="00C47F78"/>
    <w:rsid w:val="00C5029B"/>
    <w:rsid w:val="00C50690"/>
    <w:rsid w:val="00C51158"/>
    <w:rsid w:val="00C5127A"/>
    <w:rsid w:val="00C51778"/>
    <w:rsid w:val="00C517A0"/>
    <w:rsid w:val="00C5197E"/>
    <w:rsid w:val="00C519F6"/>
    <w:rsid w:val="00C51B65"/>
    <w:rsid w:val="00C51C28"/>
    <w:rsid w:val="00C522B0"/>
    <w:rsid w:val="00C5241A"/>
    <w:rsid w:val="00C52ABC"/>
    <w:rsid w:val="00C52AEB"/>
    <w:rsid w:val="00C532F2"/>
    <w:rsid w:val="00C53460"/>
    <w:rsid w:val="00C534A0"/>
    <w:rsid w:val="00C534C0"/>
    <w:rsid w:val="00C53727"/>
    <w:rsid w:val="00C5378E"/>
    <w:rsid w:val="00C53A83"/>
    <w:rsid w:val="00C53AFA"/>
    <w:rsid w:val="00C53C73"/>
    <w:rsid w:val="00C5499F"/>
    <w:rsid w:val="00C54C37"/>
    <w:rsid w:val="00C54F3B"/>
    <w:rsid w:val="00C54F5D"/>
    <w:rsid w:val="00C55AD7"/>
    <w:rsid w:val="00C55B2B"/>
    <w:rsid w:val="00C55B6D"/>
    <w:rsid w:val="00C55C66"/>
    <w:rsid w:val="00C55D1A"/>
    <w:rsid w:val="00C56562"/>
    <w:rsid w:val="00C5690A"/>
    <w:rsid w:val="00C56D9B"/>
    <w:rsid w:val="00C57156"/>
    <w:rsid w:val="00C5718E"/>
    <w:rsid w:val="00C572EF"/>
    <w:rsid w:val="00C5754A"/>
    <w:rsid w:val="00C57D27"/>
    <w:rsid w:val="00C60065"/>
    <w:rsid w:val="00C602DC"/>
    <w:rsid w:val="00C60C2F"/>
    <w:rsid w:val="00C60E49"/>
    <w:rsid w:val="00C60F05"/>
    <w:rsid w:val="00C6129D"/>
    <w:rsid w:val="00C613EC"/>
    <w:rsid w:val="00C618C0"/>
    <w:rsid w:val="00C61910"/>
    <w:rsid w:val="00C619A9"/>
    <w:rsid w:val="00C61A05"/>
    <w:rsid w:val="00C61E0C"/>
    <w:rsid w:val="00C61E6C"/>
    <w:rsid w:val="00C61F02"/>
    <w:rsid w:val="00C61F1B"/>
    <w:rsid w:val="00C622E1"/>
    <w:rsid w:val="00C62AFA"/>
    <w:rsid w:val="00C62B44"/>
    <w:rsid w:val="00C62C78"/>
    <w:rsid w:val="00C62E0B"/>
    <w:rsid w:val="00C63310"/>
    <w:rsid w:val="00C637AF"/>
    <w:rsid w:val="00C6385D"/>
    <w:rsid w:val="00C63A4A"/>
    <w:rsid w:val="00C63F38"/>
    <w:rsid w:val="00C64500"/>
    <w:rsid w:val="00C64AA4"/>
    <w:rsid w:val="00C64AAC"/>
    <w:rsid w:val="00C64CC0"/>
    <w:rsid w:val="00C64FD0"/>
    <w:rsid w:val="00C65579"/>
    <w:rsid w:val="00C65750"/>
    <w:rsid w:val="00C6588B"/>
    <w:rsid w:val="00C65AAD"/>
    <w:rsid w:val="00C65BE3"/>
    <w:rsid w:val="00C65C74"/>
    <w:rsid w:val="00C65ED8"/>
    <w:rsid w:val="00C66020"/>
    <w:rsid w:val="00C66153"/>
    <w:rsid w:val="00C662CA"/>
    <w:rsid w:val="00C66458"/>
    <w:rsid w:val="00C66554"/>
    <w:rsid w:val="00C665A2"/>
    <w:rsid w:val="00C6674D"/>
    <w:rsid w:val="00C66CBB"/>
    <w:rsid w:val="00C66D37"/>
    <w:rsid w:val="00C6701A"/>
    <w:rsid w:val="00C6710D"/>
    <w:rsid w:val="00C673C7"/>
    <w:rsid w:val="00C674E5"/>
    <w:rsid w:val="00C67590"/>
    <w:rsid w:val="00C67623"/>
    <w:rsid w:val="00C6774A"/>
    <w:rsid w:val="00C677FF"/>
    <w:rsid w:val="00C6794B"/>
    <w:rsid w:val="00C67D3F"/>
    <w:rsid w:val="00C67D9C"/>
    <w:rsid w:val="00C70102"/>
    <w:rsid w:val="00C704FD"/>
    <w:rsid w:val="00C70771"/>
    <w:rsid w:val="00C70B38"/>
    <w:rsid w:val="00C70D5C"/>
    <w:rsid w:val="00C713E6"/>
    <w:rsid w:val="00C71555"/>
    <w:rsid w:val="00C71AC0"/>
    <w:rsid w:val="00C71B29"/>
    <w:rsid w:val="00C71D9A"/>
    <w:rsid w:val="00C71FDA"/>
    <w:rsid w:val="00C7259B"/>
    <w:rsid w:val="00C7259E"/>
    <w:rsid w:val="00C7269A"/>
    <w:rsid w:val="00C72784"/>
    <w:rsid w:val="00C72A1A"/>
    <w:rsid w:val="00C72DC1"/>
    <w:rsid w:val="00C72F22"/>
    <w:rsid w:val="00C72F8E"/>
    <w:rsid w:val="00C73060"/>
    <w:rsid w:val="00C73246"/>
    <w:rsid w:val="00C7386B"/>
    <w:rsid w:val="00C73A73"/>
    <w:rsid w:val="00C73D42"/>
    <w:rsid w:val="00C73D66"/>
    <w:rsid w:val="00C73DCC"/>
    <w:rsid w:val="00C73E5D"/>
    <w:rsid w:val="00C7401F"/>
    <w:rsid w:val="00C745EB"/>
    <w:rsid w:val="00C7461A"/>
    <w:rsid w:val="00C74839"/>
    <w:rsid w:val="00C74A22"/>
    <w:rsid w:val="00C74B35"/>
    <w:rsid w:val="00C74EF5"/>
    <w:rsid w:val="00C751EE"/>
    <w:rsid w:val="00C75294"/>
    <w:rsid w:val="00C75311"/>
    <w:rsid w:val="00C75522"/>
    <w:rsid w:val="00C7560D"/>
    <w:rsid w:val="00C75D42"/>
    <w:rsid w:val="00C75FA4"/>
    <w:rsid w:val="00C76052"/>
    <w:rsid w:val="00C763C4"/>
    <w:rsid w:val="00C76470"/>
    <w:rsid w:val="00C76572"/>
    <w:rsid w:val="00C766F6"/>
    <w:rsid w:val="00C771D7"/>
    <w:rsid w:val="00C771EF"/>
    <w:rsid w:val="00C772CA"/>
    <w:rsid w:val="00C77642"/>
    <w:rsid w:val="00C77809"/>
    <w:rsid w:val="00C7789A"/>
    <w:rsid w:val="00C802B6"/>
    <w:rsid w:val="00C80330"/>
    <w:rsid w:val="00C80B45"/>
    <w:rsid w:val="00C80C07"/>
    <w:rsid w:val="00C81036"/>
    <w:rsid w:val="00C81588"/>
    <w:rsid w:val="00C81676"/>
    <w:rsid w:val="00C81E2E"/>
    <w:rsid w:val="00C81E8B"/>
    <w:rsid w:val="00C8241F"/>
    <w:rsid w:val="00C82664"/>
    <w:rsid w:val="00C82788"/>
    <w:rsid w:val="00C82B58"/>
    <w:rsid w:val="00C82C58"/>
    <w:rsid w:val="00C82CBF"/>
    <w:rsid w:val="00C82DA2"/>
    <w:rsid w:val="00C83155"/>
    <w:rsid w:val="00C8318B"/>
    <w:rsid w:val="00C83282"/>
    <w:rsid w:val="00C83D89"/>
    <w:rsid w:val="00C842DC"/>
    <w:rsid w:val="00C84A37"/>
    <w:rsid w:val="00C84EFD"/>
    <w:rsid w:val="00C8500C"/>
    <w:rsid w:val="00C86ED1"/>
    <w:rsid w:val="00C8703F"/>
    <w:rsid w:val="00C8757B"/>
    <w:rsid w:val="00C876E6"/>
    <w:rsid w:val="00C8792F"/>
    <w:rsid w:val="00C879EF"/>
    <w:rsid w:val="00C87B24"/>
    <w:rsid w:val="00C87BEE"/>
    <w:rsid w:val="00C90000"/>
    <w:rsid w:val="00C9022E"/>
    <w:rsid w:val="00C9068F"/>
    <w:rsid w:val="00C9070C"/>
    <w:rsid w:val="00C9087B"/>
    <w:rsid w:val="00C908A6"/>
    <w:rsid w:val="00C90CDE"/>
    <w:rsid w:val="00C90E09"/>
    <w:rsid w:val="00C90E24"/>
    <w:rsid w:val="00C912F5"/>
    <w:rsid w:val="00C91905"/>
    <w:rsid w:val="00C91BA9"/>
    <w:rsid w:val="00C91C8A"/>
    <w:rsid w:val="00C91E9A"/>
    <w:rsid w:val="00C920FC"/>
    <w:rsid w:val="00C9216E"/>
    <w:rsid w:val="00C9237F"/>
    <w:rsid w:val="00C92768"/>
    <w:rsid w:val="00C92AC8"/>
    <w:rsid w:val="00C92D95"/>
    <w:rsid w:val="00C9344A"/>
    <w:rsid w:val="00C93654"/>
    <w:rsid w:val="00C938D9"/>
    <w:rsid w:val="00C93AC5"/>
    <w:rsid w:val="00C93D9B"/>
    <w:rsid w:val="00C941D9"/>
    <w:rsid w:val="00C944EF"/>
    <w:rsid w:val="00C94850"/>
    <w:rsid w:val="00C948F3"/>
    <w:rsid w:val="00C94CA0"/>
    <w:rsid w:val="00C94E29"/>
    <w:rsid w:val="00C953D9"/>
    <w:rsid w:val="00C954C7"/>
    <w:rsid w:val="00C95683"/>
    <w:rsid w:val="00C9576A"/>
    <w:rsid w:val="00C95981"/>
    <w:rsid w:val="00C95A9B"/>
    <w:rsid w:val="00C95C18"/>
    <w:rsid w:val="00C95E11"/>
    <w:rsid w:val="00C961A9"/>
    <w:rsid w:val="00C96466"/>
    <w:rsid w:val="00C96889"/>
    <w:rsid w:val="00C96AEC"/>
    <w:rsid w:val="00C97382"/>
    <w:rsid w:val="00C97644"/>
    <w:rsid w:val="00C97EBD"/>
    <w:rsid w:val="00CA01B1"/>
    <w:rsid w:val="00CA043A"/>
    <w:rsid w:val="00CA050C"/>
    <w:rsid w:val="00CA0D55"/>
    <w:rsid w:val="00CA13C1"/>
    <w:rsid w:val="00CA1840"/>
    <w:rsid w:val="00CA1968"/>
    <w:rsid w:val="00CA1BD1"/>
    <w:rsid w:val="00CA1E48"/>
    <w:rsid w:val="00CA1F9B"/>
    <w:rsid w:val="00CA20C5"/>
    <w:rsid w:val="00CA233C"/>
    <w:rsid w:val="00CA2CC2"/>
    <w:rsid w:val="00CA2FA9"/>
    <w:rsid w:val="00CA32BF"/>
    <w:rsid w:val="00CA35F2"/>
    <w:rsid w:val="00CA3BCB"/>
    <w:rsid w:val="00CA461F"/>
    <w:rsid w:val="00CA477C"/>
    <w:rsid w:val="00CA4ADC"/>
    <w:rsid w:val="00CA4EF5"/>
    <w:rsid w:val="00CA4F8B"/>
    <w:rsid w:val="00CA5004"/>
    <w:rsid w:val="00CA5261"/>
    <w:rsid w:val="00CA53A8"/>
    <w:rsid w:val="00CA546A"/>
    <w:rsid w:val="00CA548B"/>
    <w:rsid w:val="00CA550E"/>
    <w:rsid w:val="00CA5C30"/>
    <w:rsid w:val="00CA5D2F"/>
    <w:rsid w:val="00CA6184"/>
    <w:rsid w:val="00CA67BF"/>
    <w:rsid w:val="00CA6D6D"/>
    <w:rsid w:val="00CA6E38"/>
    <w:rsid w:val="00CA6F62"/>
    <w:rsid w:val="00CA73F1"/>
    <w:rsid w:val="00CA7423"/>
    <w:rsid w:val="00CA793C"/>
    <w:rsid w:val="00CA7AD4"/>
    <w:rsid w:val="00CA7C1F"/>
    <w:rsid w:val="00CA7EEC"/>
    <w:rsid w:val="00CB0285"/>
    <w:rsid w:val="00CB06D6"/>
    <w:rsid w:val="00CB08FD"/>
    <w:rsid w:val="00CB0A7F"/>
    <w:rsid w:val="00CB0CA0"/>
    <w:rsid w:val="00CB108F"/>
    <w:rsid w:val="00CB12DC"/>
    <w:rsid w:val="00CB13A5"/>
    <w:rsid w:val="00CB1410"/>
    <w:rsid w:val="00CB1854"/>
    <w:rsid w:val="00CB1B2B"/>
    <w:rsid w:val="00CB1CE3"/>
    <w:rsid w:val="00CB1E99"/>
    <w:rsid w:val="00CB205E"/>
    <w:rsid w:val="00CB2087"/>
    <w:rsid w:val="00CB2245"/>
    <w:rsid w:val="00CB231E"/>
    <w:rsid w:val="00CB2580"/>
    <w:rsid w:val="00CB283E"/>
    <w:rsid w:val="00CB287C"/>
    <w:rsid w:val="00CB2A7B"/>
    <w:rsid w:val="00CB2DC0"/>
    <w:rsid w:val="00CB2FBE"/>
    <w:rsid w:val="00CB379B"/>
    <w:rsid w:val="00CB3B6F"/>
    <w:rsid w:val="00CB4356"/>
    <w:rsid w:val="00CB4359"/>
    <w:rsid w:val="00CB444E"/>
    <w:rsid w:val="00CB458F"/>
    <w:rsid w:val="00CB46B3"/>
    <w:rsid w:val="00CB470F"/>
    <w:rsid w:val="00CB4C5B"/>
    <w:rsid w:val="00CB4FC9"/>
    <w:rsid w:val="00CB50BD"/>
    <w:rsid w:val="00CB56F9"/>
    <w:rsid w:val="00CB59C2"/>
    <w:rsid w:val="00CB5B6F"/>
    <w:rsid w:val="00CB6159"/>
    <w:rsid w:val="00CB6FDB"/>
    <w:rsid w:val="00CB7330"/>
    <w:rsid w:val="00CB76E4"/>
    <w:rsid w:val="00CB7757"/>
    <w:rsid w:val="00CB7840"/>
    <w:rsid w:val="00CB7D63"/>
    <w:rsid w:val="00CB7E1D"/>
    <w:rsid w:val="00CC0131"/>
    <w:rsid w:val="00CC017A"/>
    <w:rsid w:val="00CC063E"/>
    <w:rsid w:val="00CC08AC"/>
    <w:rsid w:val="00CC0BAA"/>
    <w:rsid w:val="00CC11BC"/>
    <w:rsid w:val="00CC1231"/>
    <w:rsid w:val="00CC13CE"/>
    <w:rsid w:val="00CC1683"/>
    <w:rsid w:val="00CC1CC7"/>
    <w:rsid w:val="00CC1E61"/>
    <w:rsid w:val="00CC2139"/>
    <w:rsid w:val="00CC24A4"/>
    <w:rsid w:val="00CC259C"/>
    <w:rsid w:val="00CC26C6"/>
    <w:rsid w:val="00CC2718"/>
    <w:rsid w:val="00CC2A16"/>
    <w:rsid w:val="00CC2B40"/>
    <w:rsid w:val="00CC2C0F"/>
    <w:rsid w:val="00CC2D53"/>
    <w:rsid w:val="00CC2FAC"/>
    <w:rsid w:val="00CC2FD6"/>
    <w:rsid w:val="00CC30D1"/>
    <w:rsid w:val="00CC353A"/>
    <w:rsid w:val="00CC36E0"/>
    <w:rsid w:val="00CC3A60"/>
    <w:rsid w:val="00CC3DED"/>
    <w:rsid w:val="00CC4268"/>
    <w:rsid w:val="00CC49DA"/>
    <w:rsid w:val="00CC4A01"/>
    <w:rsid w:val="00CC4C38"/>
    <w:rsid w:val="00CC4F6B"/>
    <w:rsid w:val="00CC4F70"/>
    <w:rsid w:val="00CC5060"/>
    <w:rsid w:val="00CC520E"/>
    <w:rsid w:val="00CC59E4"/>
    <w:rsid w:val="00CC5C14"/>
    <w:rsid w:val="00CC6389"/>
    <w:rsid w:val="00CC6698"/>
    <w:rsid w:val="00CC679D"/>
    <w:rsid w:val="00CC6BAA"/>
    <w:rsid w:val="00CC7435"/>
    <w:rsid w:val="00CC7593"/>
    <w:rsid w:val="00CC7742"/>
    <w:rsid w:val="00CC77CD"/>
    <w:rsid w:val="00CC7D11"/>
    <w:rsid w:val="00CC7E74"/>
    <w:rsid w:val="00CC7FAC"/>
    <w:rsid w:val="00CD08BA"/>
    <w:rsid w:val="00CD0B35"/>
    <w:rsid w:val="00CD1537"/>
    <w:rsid w:val="00CD16A0"/>
    <w:rsid w:val="00CD1835"/>
    <w:rsid w:val="00CD2130"/>
    <w:rsid w:val="00CD2602"/>
    <w:rsid w:val="00CD2615"/>
    <w:rsid w:val="00CD2ACC"/>
    <w:rsid w:val="00CD2B55"/>
    <w:rsid w:val="00CD2BE4"/>
    <w:rsid w:val="00CD2D21"/>
    <w:rsid w:val="00CD3305"/>
    <w:rsid w:val="00CD35EC"/>
    <w:rsid w:val="00CD390B"/>
    <w:rsid w:val="00CD3C93"/>
    <w:rsid w:val="00CD43D0"/>
    <w:rsid w:val="00CD44D0"/>
    <w:rsid w:val="00CD48D1"/>
    <w:rsid w:val="00CD4AE5"/>
    <w:rsid w:val="00CD513A"/>
    <w:rsid w:val="00CD5228"/>
    <w:rsid w:val="00CD548D"/>
    <w:rsid w:val="00CD5691"/>
    <w:rsid w:val="00CD5CF2"/>
    <w:rsid w:val="00CD5E33"/>
    <w:rsid w:val="00CD65AF"/>
    <w:rsid w:val="00CD6A29"/>
    <w:rsid w:val="00CD7092"/>
    <w:rsid w:val="00CD723D"/>
    <w:rsid w:val="00CD797C"/>
    <w:rsid w:val="00CD79C5"/>
    <w:rsid w:val="00CD7B38"/>
    <w:rsid w:val="00CE0295"/>
    <w:rsid w:val="00CE0663"/>
    <w:rsid w:val="00CE08A3"/>
    <w:rsid w:val="00CE0B8B"/>
    <w:rsid w:val="00CE158E"/>
    <w:rsid w:val="00CE1DD6"/>
    <w:rsid w:val="00CE1E3B"/>
    <w:rsid w:val="00CE21F5"/>
    <w:rsid w:val="00CE28A8"/>
    <w:rsid w:val="00CE2D39"/>
    <w:rsid w:val="00CE3083"/>
    <w:rsid w:val="00CE3397"/>
    <w:rsid w:val="00CE37A3"/>
    <w:rsid w:val="00CE3C72"/>
    <w:rsid w:val="00CE3C93"/>
    <w:rsid w:val="00CE3DB9"/>
    <w:rsid w:val="00CE415E"/>
    <w:rsid w:val="00CE4261"/>
    <w:rsid w:val="00CE4283"/>
    <w:rsid w:val="00CE42B1"/>
    <w:rsid w:val="00CE488F"/>
    <w:rsid w:val="00CE48CC"/>
    <w:rsid w:val="00CE4AEF"/>
    <w:rsid w:val="00CE4B36"/>
    <w:rsid w:val="00CE4C9D"/>
    <w:rsid w:val="00CE51B0"/>
    <w:rsid w:val="00CE520F"/>
    <w:rsid w:val="00CE5661"/>
    <w:rsid w:val="00CE5B8A"/>
    <w:rsid w:val="00CE6080"/>
    <w:rsid w:val="00CE6247"/>
    <w:rsid w:val="00CE6377"/>
    <w:rsid w:val="00CE69D4"/>
    <w:rsid w:val="00CE6D81"/>
    <w:rsid w:val="00CE7150"/>
    <w:rsid w:val="00CE75CF"/>
    <w:rsid w:val="00CE75F7"/>
    <w:rsid w:val="00CE7C1E"/>
    <w:rsid w:val="00CF020D"/>
    <w:rsid w:val="00CF030B"/>
    <w:rsid w:val="00CF065C"/>
    <w:rsid w:val="00CF085D"/>
    <w:rsid w:val="00CF0990"/>
    <w:rsid w:val="00CF0E04"/>
    <w:rsid w:val="00CF0E1B"/>
    <w:rsid w:val="00CF0FC6"/>
    <w:rsid w:val="00CF102E"/>
    <w:rsid w:val="00CF1084"/>
    <w:rsid w:val="00CF129A"/>
    <w:rsid w:val="00CF129D"/>
    <w:rsid w:val="00CF12EA"/>
    <w:rsid w:val="00CF1485"/>
    <w:rsid w:val="00CF165A"/>
    <w:rsid w:val="00CF17B3"/>
    <w:rsid w:val="00CF17D5"/>
    <w:rsid w:val="00CF18C6"/>
    <w:rsid w:val="00CF1903"/>
    <w:rsid w:val="00CF1DEE"/>
    <w:rsid w:val="00CF1FCB"/>
    <w:rsid w:val="00CF210D"/>
    <w:rsid w:val="00CF2278"/>
    <w:rsid w:val="00CF2748"/>
    <w:rsid w:val="00CF2917"/>
    <w:rsid w:val="00CF2947"/>
    <w:rsid w:val="00CF31B4"/>
    <w:rsid w:val="00CF3325"/>
    <w:rsid w:val="00CF373D"/>
    <w:rsid w:val="00CF3955"/>
    <w:rsid w:val="00CF3AAA"/>
    <w:rsid w:val="00CF3AFE"/>
    <w:rsid w:val="00CF4073"/>
    <w:rsid w:val="00CF413E"/>
    <w:rsid w:val="00CF434A"/>
    <w:rsid w:val="00CF447A"/>
    <w:rsid w:val="00CF4488"/>
    <w:rsid w:val="00CF4672"/>
    <w:rsid w:val="00CF4784"/>
    <w:rsid w:val="00CF488A"/>
    <w:rsid w:val="00CF4BCD"/>
    <w:rsid w:val="00CF4EF1"/>
    <w:rsid w:val="00CF501E"/>
    <w:rsid w:val="00CF5333"/>
    <w:rsid w:val="00CF53DA"/>
    <w:rsid w:val="00CF5BD4"/>
    <w:rsid w:val="00CF5DE8"/>
    <w:rsid w:val="00CF61A7"/>
    <w:rsid w:val="00CF62C2"/>
    <w:rsid w:val="00CF695D"/>
    <w:rsid w:val="00CF7052"/>
    <w:rsid w:val="00CF72B2"/>
    <w:rsid w:val="00CF73C3"/>
    <w:rsid w:val="00CF7BD2"/>
    <w:rsid w:val="00CF7E07"/>
    <w:rsid w:val="00CF7E24"/>
    <w:rsid w:val="00D002DF"/>
    <w:rsid w:val="00D005ED"/>
    <w:rsid w:val="00D00947"/>
    <w:rsid w:val="00D00968"/>
    <w:rsid w:val="00D00DC4"/>
    <w:rsid w:val="00D010E8"/>
    <w:rsid w:val="00D011E3"/>
    <w:rsid w:val="00D01233"/>
    <w:rsid w:val="00D01438"/>
    <w:rsid w:val="00D015C4"/>
    <w:rsid w:val="00D0180A"/>
    <w:rsid w:val="00D01838"/>
    <w:rsid w:val="00D01BD0"/>
    <w:rsid w:val="00D01CEA"/>
    <w:rsid w:val="00D02131"/>
    <w:rsid w:val="00D021D5"/>
    <w:rsid w:val="00D021E8"/>
    <w:rsid w:val="00D0221A"/>
    <w:rsid w:val="00D02267"/>
    <w:rsid w:val="00D02442"/>
    <w:rsid w:val="00D02519"/>
    <w:rsid w:val="00D0254A"/>
    <w:rsid w:val="00D026D5"/>
    <w:rsid w:val="00D02CB6"/>
    <w:rsid w:val="00D0305E"/>
    <w:rsid w:val="00D0307E"/>
    <w:rsid w:val="00D0329D"/>
    <w:rsid w:val="00D032AC"/>
    <w:rsid w:val="00D0346A"/>
    <w:rsid w:val="00D0354A"/>
    <w:rsid w:val="00D038EA"/>
    <w:rsid w:val="00D038EC"/>
    <w:rsid w:val="00D03F71"/>
    <w:rsid w:val="00D041EE"/>
    <w:rsid w:val="00D04475"/>
    <w:rsid w:val="00D0452D"/>
    <w:rsid w:val="00D0489D"/>
    <w:rsid w:val="00D04ABB"/>
    <w:rsid w:val="00D04E39"/>
    <w:rsid w:val="00D052AF"/>
    <w:rsid w:val="00D057AA"/>
    <w:rsid w:val="00D059A9"/>
    <w:rsid w:val="00D05A0F"/>
    <w:rsid w:val="00D05A39"/>
    <w:rsid w:val="00D05AF1"/>
    <w:rsid w:val="00D05E9F"/>
    <w:rsid w:val="00D0608F"/>
    <w:rsid w:val="00D061F4"/>
    <w:rsid w:val="00D06382"/>
    <w:rsid w:val="00D063C7"/>
    <w:rsid w:val="00D066E1"/>
    <w:rsid w:val="00D06708"/>
    <w:rsid w:val="00D06AF3"/>
    <w:rsid w:val="00D071AD"/>
    <w:rsid w:val="00D0726E"/>
    <w:rsid w:val="00D07525"/>
    <w:rsid w:val="00D07549"/>
    <w:rsid w:val="00D07617"/>
    <w:rsid w:val="00D07826"/>
    <w:rsid w:val="00D078F8"/>
    <w:rsid w:val="00D07915"/>
    <w:rsid w:val="00D07A19"/>
    <w:rsid w:val="00D07A80"/>
    <w:rsid w:val="00D07C0D"/>
    <w:rsid w:val="00D07EFD"/>
    <w:rsid w:val="00D10309"/>
    <w:rsid w:val="00D1030A"/>
    <w:rsid w:val="00D10502"/>
    <w:rsid w:val="00D10B2F"/>
    <w:rsid w:val="00D11036"/>
    <w:rsid w:val="00D110DE"/>
    <w:rsid w:val="00D11178"/>
    <w:rsid w:val="00D11206"/>
    <w:rsid w:val="00D11212"/>
    <w:rsid w:val="00D116E0"/>
    <w:rsid w:val="00D11A8E"/>
    <w:rsid w:val="00D11CB9"/>
    <w:rsid w:val="00D11D7A"/>
    <w:rsid w:val="00D122E2"/>
    <w:rsid w:val="00D12484"/>
    <w:rsid w:val="00D124C2"/>
    <w:rsid w:val="00D127D6"/>
    <w:rsid w:val="00D12D95"/>
    <w:rsid w:val="00D12FB2"/>
    <w:rsid w:val="00D13083"/>
    <w:rsid w:val="00D13479"/>
    <w:rsid w:val="00D13702"/>
    <w:rsid w:val="00D13A16"/>
    <w:rsid w:val="00D13C90"/>
    <w:rsid w:val="00D13F45"/>
    <w:rsid w:val="00D140F2"/>
    <w:rsid w:val="00D14302"/>
    <w:rsid w:val="00D144CE"/>
    <w:rsid w:val="00D14F4E"/>
    <w:rsid w:val="00D150FD"/>
    <w:rsid w:val="00D15178"/>
    <w:rsid w:val="00D1544C"/>
    <w:rsid w:val="00D156D3"/>
    <w:rsid w:val="00D156F4"/>
    <w:rsid w:val="00D15C09"/>
    <w:rsid w:val="00D15DFC"/>
    <w:rsid w:val="00D15F65"/>
    <w:rsid w:val="00D1614D"/>
    <w:rsid w:val="00D16161"/>
    <w:rsid w:val="00D162B7"/>
    <w:rsid w:val="00D1700E"/>
    <w:rsid w:val="00D1715E"/>
    <w:rsid w:val="00D17730"/>
    <w:rsid w:val="00D1776F"/>
    <w:rsid w:val="00D1781A"/>
    <w:rsid w:val="00D17BE5"/>
    <w:rsid w:val="00D17DAE"/>
    <w:rsid w:val="00D17EAB"/>
    <w:rsid w:val="00D20001"/>
    <w:rsid w:val="00D2067A"/>
    <w:rsid w:val="00D2072E"/>
    <w:rsid w:val="00D20C5E"/>
    <w:rsid w:val="00D2102F"/>
    <w:rsid w:val="00D21310"/>
    <w:rsid w:val="00D21453"/>
    <w:rsid w:val="00D21513"/>
    <w:rsid w:val="00D216A2"/>
    <w:rsid w:val="00D2190F"/>
    <w:rsid w:val="00D21B08"/>
    <w:rsid w:val="00D21B0C"/>
    <w:rsid w:val="00D21C41"/>
    <w:rsid w:val="00D21C8E"/>
    <w:rsid w:val="00D221A0"/>
    <w:rsid w:val="00D22310"/>
    <w:rsid w:val="00D22338"/>
    <w:rsid w:val="00D2242A"/>
    <w:rsid w:val="00D2252B"/>
    <w:rsid w:val="00D2254C"/>
    <w:rsid w:val="00D2278A"/>
    <w:rsid w:val="00D22998"/>
    <w:rsid w:val="00D22E4A"/>
    <w:rsid w:val="00D22F50"/>
    <w:rsid w:val="00D23127"/>
    <w:rsid w:val="00D23228"/>
    <w:rsid w:val="00D232F9"/>
    <w:rsid w:val="00D23556"/>
    <w:rsid w:val="00D23630"/>
    <w:rsid w:val="00D23793"/>
    <w:rsid w:val="00D23D49"/>
    <w:rsid w:val="00D2430F"/>
    <w:rsid w:val="00D24339"/>
    <w:rsid w:val="00D2463C"/>
    <w:rsid w:val="00D248F2"/>
    <w:rsid w:val="00D24A55"/>
    <w:rsid w:val="00D24A99"/>
    <w:rsid w:val="00D24D73"/>
    <w:rsid w:val="00D24F93"/>
    <w:rsid w:val="00D25081"/>
    <w:rsid w:val="00D252D6"/>
    <w:rsid w:val="00D253E7"/>
    <w:rsid w:val="00D25F13"/>
    <w:rsid w:val="00D25FA5"/>
    <w:rsid w:val="00D2607E"/>
    <w:rsid w:val="00D260C0"/>
    <w:rsid w:val="00D2631A"/>
    <w:rsid w:val="00D2638B"/>
    <w:rsid w:val="00D2714F"/>
    <w:rsid w:val="00D2757F"/>
    <w:rsid w:val="00D275FB"/>
    <w:rsid w:val="00D2778E"/>
    <w:rsid w:val="00D27B11"/>
    <w:rsid w:val="00D27BB4"/>
    <w:rsid w:val="00D27C16"/>
    <w:rsid w:val="00D27D07"/>
    <w:rsid w:val="00D27D20"/>
    <w:rsid w:val="00D30308"/>
    <w:rsid w:val="00D3035C"/>
    <w:rsid w:val="00D31197"/>
    <w:rsid w:val="00D31315"/>
    <w:rsid w:val="00D31463"/>
    <w:rsid w:val="00D318B6"/>
    <w:rsid w:val="00D318DB"/>
    <w:rsid w:val="00D31936"/>
    <w:rsid w:val="00D31CB6"/>
    <w:rsid w:val="00D31D5C"/>
    <w:rsid w:val="00D31F3E"/>
    <w:rsid w:val="00D320F4"/>
    <w:rsid w:val="00D32167"/>
    <w:rsid w:val="00D32399"/>
    <w:rsid w:val="00D328CE"/>
    <w:rsid w:val="00D32B92"/>
    <w:rsid w:val="00D32E0C"/>
    <w:rsid w:val="00D331E7"/>
    <w:rsid w:val="00D33741"/>
    <w:rsid w:val="00D33764"/>
    <w:rsid w:val="00D33C9D"/>
    <w:rsid w:val="00D340F9"/>
    <w:rsid w:val="00D3476E"/>
    <w:rsid w:val="00D34A6E"/>
    <w:rsid w:val="00D34B35"/>
    <w:rsid w:val="00D34E2E"/>
    <w:rsid w:val="00D35115"/>
    <w:rsid w:val="00D35231"/>
    <w:rsid w:val="00D35FC6"/>
    <w:rsid w:val="00D3608B"/>
    <w:rsid w:val="00D361FA"/>
    <w:rsid w:val="00D36551"/>
    <w:rsid w:val="00D3660B"/>
    <w:rsid w:val="00D36795"/>
    <w:rsid w:val="00D368C3"/>
    <w:rsid w:val="00D36B0D"/>
    <w:rsid w:val="00D36BB5"/>
    <w:rsid w:val="00D36CE9"/>
    <w:rsid w:val="00D37517"/>
    <w:rsid w:val="00D375AD"/>
    <w:rsid w:val="00D37686"/>
    <w:rsid w:val="00D37898"/>
    <w:rsid w:val="00D37AC3"/>
    <w:rsid w:val="00D400EC"/>
    <w:rsid w:val="00D401E1"/>
    <w:rsid w:val="00D4037D"/>
    <w:rsid w:val="00D40534"/>
    <w:rsid w:val="00D40941"/>
    <w:rsid w:val="00D40C92"/>
    <w:rsid w:val="00D4108D"/>
    <w:rsid w:val="00D412FF"/>
    <w:rsid w:val="00D4143A"/>
    <w:rsid w:val="00D416D1"/>
    <w:rsid w:val="00D41C78"/>
    <w:rsid w:val="00D41FBA"/>
    <w:rsid w:val="00D422AD"/>
    <w:rsid w:val="00D4247F"/>
    <w:rsid w:val="00D427C2"/>
    <w:rsid w:val="00D42828"/>
    <w:rsid w:val="00D42948"/>
    <w:rsid w:val="00D42950"/>
    <w:rsid w:val="00D42BD2"/>
    <w:rsid w:val="00D431EC"/>
    <w:rsid w:val="00D4356B"/>
    <w:rsid w:val="00D43579"/>
    <w:rsid w:val="00D4377A"/>
    <w:rsid w:val="00D4381E"/>
    <w:rsid w:val="00D43E9F"/>
    <w:rsid w:val="00D44373"/>
    <w:rsid w:val="00D445F5"/>
    <w:rsid w:val="00D448A0"/>
    <w:rsid w:val="00D44E27"/>
    <w:rsid w:val="00D44E9A"/>
    <w:rsid w:val="00D44F0E"/>
    <w:rsid w:val="00D452DC"/>
    <w:rsid w:val="00D452E0"/>
    <w:rsid w:val="00D454D0"/>
    <w:rsid w:val="00D457E1"/>
    <w:rsid w:val="00D45FF3"/>
    <w:rsid w:val="00D4618C"/>
    <w:rsid w:val="00D46313"/>
    <w:rsid w:val="00D46350"/>
    <w:rsid w:val="00D4661F"/>
    <w:rsid w:val="00D46656"/>
    <w:rsid w:val="00D466AD"/>
    <w:rsid w:val="00D466CF"/>
    <w:rsid w:val="00D4679F"/>
    <w:rsid w:val="00D46C12"/>
    <w:rsid w:val="00D46CA5"/>
    <w:rsid w:val="00D46F9B"/>
    <w:rsid w:val="00D470D3"/>
    <w:rsid w:val="00D47723"/>
    <w:rsid w:val="00D479A1"/>
    <w:rsid w:val="00D47BA6"/>
    <w:rsid w:val="00D502E0"/>
    <w:rsid w:val="00D50B74"/>
    <w:rsid w:val="00D50CF3"/>
    <w:rsid w:val="00D50CF7"/>
    <w:rsid w:val="00D50D9B"/>
    <w:rsid w:val="00D510A4"/>
    <w:rsid w:val="00D518A5"/>
    <w:rsid w:val="00D51C67"/>
    <w:rsid w:val="00D51F4C"/>
    <w:rsid w:val="00D521BA"/>
    <w:rsid w:val="00D524A2"/>
    <w:rsid w:val="00D52511"/>
    <w:rsid w:val="00D526DB"/>
    <w:rsid w:val="00D5271E"/>
    <w:rsid w:val="00D527F3"/>
    <w:rsid w:val="00D52C53"/>
    <w:rsid w:val="00D52C9B"/>
    <w:rsid w:val="00D52FD4"/>
    <w:rsid w:val="00D53187"/>
    <w:rsid w:val="00D53F8B"/>
    <w:rsid w:val="00D540CF"/>
    <w:rsid w:val="00D54625"/>
    <w:rsid w:val="00D547E7"/>
    <w:rsid w:val="00D54926"/>
    <w:rsid w:val="00D54A58"/>
    <w:rsid w:val="00D54E7A"/>
    <w:rsid w:val="00D54EE7"/>
    <w:rsid w:val="00D54F37"/>
    <w:rsid w:val="00D5520B"/>
    <w:rsid w:val="00D553E7"/>
    <w:rsid w:val="00D556AD"/>
    <w:rsid w:val="00D55819"/>
    <w:rsid w:val="00D55A58"/>
    <w:rsid w:val="00D55E4E"/>
    <w:rsid w:val="00D55E54"/>
    <w:rsid w:val="00D55F6B"/>
    <w:rsid w:val="00D563B7"/>
    <w:rsid w:val="00D5664B"/>
    <w:rsid w:val="00D56775"/>
    <w:rsid w:val="00D567C2"/>
    <w:rsid w:val="00D56D2F"/>
    <w:rsid w:val="00D5714F"/>
    <w:rsid w:val="00D57580"/>
    <w:rsid w:val="00D578A3"/>
    <w:rsid w:val="00D57DC8"/>
    <w:rsid w:val="00D60293"/>
    <w:rsid w:val="00D6056F"/>
    <w:rsid w:val="00D6065A"/>
    <w:rsid w:val="00D60751"/>
    <w:rsid w:val="00D60912"/>
    <w:rsid w:val="00D6097C"/>
    <w:rsid w:val="00D60A50"/>
    <w:rsid w:val="00D60B2B"/>
    <w:rsid w:val="00D60F4E"/>
    <w:rsid w:val="00D60FF7"/>
    <w:rsid w:val="00D60FF8"/>
    <w:rsid w:val="00D61EA9"/>
    <w:rsid w:val="00D620CD"/>
    <w:rsid w:val="00D62661"/>
    <w:rsid w:val="00D62AE2"/>
    <w:rsid w:val="00D632C1"/>
    <w:rsid w:val="00D6373F"/>
    <w:rsid w:val="00D63ADF"/>
    <w:rsid w:val="00D64523"/>
    <w:rsid w:val="00D64785"/>
    <w:rsid w:val="00D64B4B"/>
    <w:rsid w:val="00D64BD9"/>
    <w:rsid w:val="00D64F8E"/>
    <w:rsid w:val="00D65067"/>
    <w:rsid w:val="00D652A3"/>
    <w:rsid w:val="00D65339"/>
    <w:rsid w:val="00D65496"/>
    <w:rsid w:val="00D65693"/>
    <w:rsid w:val="00D6571F"/>
    <w:rsid w:val="00D657C2"/>
    <w:rsid w:val="00D657F1"/>
    <w:rsid w:val="00D661CA"/>
    <w:rsid w:val="00D66467"/>
    <w:rsid w:val="00D66678"/>
    <w:rsid w:val="00D66861"/>
    <w:rsid w:val="00D66A97"/>
    <w:rsid w:val="00D66E43"/>
    <w:rsid w:val="00D66E57"/>
    <w:rsid w:val="00D673BB"/>
    <w:rsid w:val="00D676D8"/>
    <w:rsid w:val="00D67DE0"/>
    <w:rsid w:val="00D703DA"/>
    <w:rsid w:val="00D70931"/>
    <w:rsid w:val="00D70BA6"/>
    <w:rsid w:val="00D70FCB"/>
    <w:rsid w:val="00D71077"/>
    <w:rsid w:val="00D7146D"/>
    <w:rsid w:val="00D7156D"/>
    <w:rsid w:val="00D71B72"/>
    <w:rsid w:val="00D71C02"/>
    <w:rsid w:val="00D722A8"/>
    <w:rsid w:val="00D7259E"/>
    <w:rsid w:val="00D72716"/>
    <w:rsid w:val="00D72821"/>
    <w:rsid w:val="00D72CE6"/>
    <w:rsid w:val="00D72E30"/>
    <w:rsid w:val="00D734EE"/>
    <w:rsid w:val="00D735AD"/>
    <w:rsid w:val="00D737C5"/>
    <w:rsid w:val="00D73A0B"/>
    <w:rsid w:val="00D74083"/>
    <w:rsid w:val="00D746AA"/>
    <w:rsid w:val="00D74A1A"/>
    <w:rsid w:val="00D74C51"/>
    <w:rsid w:val="00D74CA0"/>
    <w:rsid w:val="00D7555B"/>
    <w:rsid w:val="00D7570E"/>
    <w:rsid w:val="00D75874"/>
    <w:rsid w:val="00D75995"/>
    <w:rsid w:val="00D75C68"/>
    <w:rsid w:val="00D7629A"/>
    <w:rsid w:val="00D76735"/>
    <w:rsid w:val="00D76AF9"/>
    <w:rsid w:val="00D76DC3"/>
    <w:rsid w:val="00D77184"/>
    <w:rsid w:val="00D77255"/>
    <w:rsid w:val="00D77400"/>
    <w:rsid w:val="00D77444"/>
    <w:rsid w:val="00D77682"/>
    <w:rsid w:val="00D776B3"/>
    <w:rsid w:val="00D77969"/>
    <w:rsid w:val="00D77C34"/>
    <w:rsid w:val="00D77C36"/>
    <w:rsid w:val="00D80054"/>
    <w:rsid w:val="00D80144"/>
    <w:rsid w:val="00D8035B"/>
    <w:rsid w:val="00D805D7"/>
    <w:rsid w:val="00D80B1A"/>
    <w:rsid w:val="00D80CB5"/>
    <w:rsid w:val="00D81293"/>
    <w:rsid w:val="00D81333"/>
    <w:rsid w:val="00D814F8"/>
    <w:rsid w:val="00D81B4E"/>
    <w:rsid w:val="00D81B6E"/>
    <w:rsid w:val="00D81FF7"/>
    <w:rsid w:val="00D82242"/>
    <w:rsid w:val="00D82357"/>
    <w:rsid w:val="00D827D9"/>
    <w:rsid w:val="00D82835"/>
    <w:rsid w:val="00D82916"/>
    <w:rsid w:val="00D82A0E"/>
    <w:rsid w:val="00D8344E"/>
    <w:rsid w:val="00D835F6"/>
    <w:rsid w:val="00D837B0"/>
    <w:rsid w:val="00D838E3"/>
    <w:rsid w:val="00D83A4C"/>
    <w:rsid w:val="00D83E4E"/>
    <w:rsid w:val="00D840B9"/>
    <w:rsid w:val="00D845E6"/>
    <w:rsid w:val="00D84855"/>
    <w:rsid w:val="00D84FA2"/>
    <w:rsid w:val="00D85608"/>
    <w:rsid w:val="00D8581E"/>
    <w:rsid w:val="00D85933"/>
    <w:rsid w:val="00D85A05"/>
    <w:rsid w:val="00D85C63"/>
    <w:rsid w:val="00D863B4"/>
    <w:rsid w:val="00D8640C"/>
    <w:rsid w:val="00D86AE1"/>
    <w:rsid w:val="00D86CAC"/>
    <w:rsid w:val="00D86D83"/>
    <w:rsid w:val="00D87034"/>
    <w:rsid w:val="00D87243"/>
    <w:rsid w:val="00D8727F"/>
    <w:rsid w:val="00D873D5"/>
    <w:rsid w:val="00D8785F"/>
    <w:rsid w:val="00D87BF9"/>
    <w:rsid w:val="00D87E22"/>
    <w:rsid w:val="00D87E4F"/>
    <w:rsid w:val="00D87F12"/>
    <w:rsid w:val="00D9018E"/>
    <w:rsid w:val="00D90389"/>
    <w:rsid w:val="00D90844"/>
    <w:rsid w:val="00D90A9E"/>
    <w:rsid w:val="00D90AF4"/>
    <w:rsid w:val="00D90BCF"/>
    <w:rsid w:val="00D90C9D"/>
    <w:rsid w:val="00D91222"/>
    <w:rsid w:val="00D91486"/>
    <w:rsid w:val="00D915C8"/>
    <w:rsid w:val="00D916D7"/>
    <w:rsid w:val="00D91716"/>
    <w:rsid w:val="00D917DD"/>
    <w:rsid w:val="00D91819"/>
    <w:rsid w:val="00D918F0"/>
    <w:rsid w:val="00D91BA3"/>
    <w:rsid w:val="00D91BFD"/>
    <w:rsid w:val="00D9212D"/>
    <w:rsid w:val="00D92256"/>
    <w:rsid w:val="00D92590"/>
    <w:rsid w:val="00D92881"/>
    <w:rsid w:val="00D92E32"/>
    <w:rsid w:val="00D9332A"/>
    <w:rsid w:val="00D9375E"/>
    <w:rsid w:val="00D93A0B"/>
    <w:rsid w:val="00D93A7F"/>
    <w:rsid w:val="00D93AA9"/>
    <w:rsid w:val="00D93C28"/>
    <w:rsid w:val="00D93F45"/>
    <w:rsid w:val="00D942AE"/>
    <w:rsid w:val="00D9432D"/>
    <w:rsid w:val="00D94422"/>
    <w:rsid w:val="00D9458E"/>
    <w:rsid w:val="00D94802"/>
    <w:rsid w:val="00D94C11"/>
    <w:rsid w:val="00D94DCF"/>
    <w:rsid w:val="00D94FD3"/>
    <w:rsid w:val="00D9559A"/>
    <w:rsid w:val="00D95E3A"/>
    <w:rsid w:val="00D9605F"/>
    <w:rsid w:val="00D96061"/>
    <w:rsid w:val="00D96275"/>
    <w:rsid w:val="00D9632F"/>
    <w:rsid w:val="00D9637A"/>
    <w:rsid w:val="00D9668C"/>
    <w:rsid w:val="00D96C4D"/>
    <w:rsid w:val="00D96DCA"/>
    <w:rsid w:val="00D9717B"/>
    <w:rsid w:val="00D9747D"/>
    <w:rsid w:val="00D975F1"/>
    <w:rsid w:val="00D9772D"/>
    <w:rsid w:val="00D97783"/>
    <w:rsid w:val="00DA0908"/>
    <w:rsid w:val="00DA0E1D"/>
    <w:rsid w:val="00DA0E47"/>
    <w:rsid w:val="00DA0F22"/>
    <w:rsid w:val="00DA0F85"/>
    <w:rsid w:val="00DA15EA"/>
    <w:rsid w:val="00DA170A"/>
    <w:rsid w:val="00DA1861"/>
    <w:rsid w:val="00DA1948"/>
    <w:rsid w:val="00DA2C6B"/>
    <w:rsid w:val="00DA2F04"/>
    <w:rsid w:val="00DA303B"/>
    <w:rsid w:val="00DA31D8"/>
    <w:rsid w:val="00DA353B"/>
    <w:rsid w:val="00DA3B84"/>
    <w:rsid w:val="00DA3B8B"/>
    <w:rsid w:val="00DA3BF3"/>
    <w:rsid w:val="00DA3F36"/>
    <w:rsid w:val="00DA4239"/>
    <w:rsid w:val="00DA44CD"/>
    <w:rsid w:val="00DA48BA"/>
    <w:rsid w:val="00DA4BB2"/>
    <w:rsid w:val="00DA4EBF"/>
    <w:rsid w:val="00DA4FC4"/>
    <w:rsid w:val="00DA5184"/>
    <w:rsid w:val="00DA54C7"/>
    <w:rsid w:val="00DA56A8"/>
    <w:rsid w:val="00DA56F4"/>
    <w:rsid w:val="00DA57A6"/>
    <w:rsid w:val="00DA57DB"/>
    <w:rsid w:val="00DA5B04"/>
    <w:rsid w:val="00DA5E05"/>
    <w:rsid w:val="00DA5E3D"/>
    <w:rsid w:val="00DA6310"/>
    <w:rsid w:val="00DA6479"/>
    <w:rsid w:val="00DA688A"/>
    <w:rsid w:val="00DA6982"/>
    <w:rsid w:val="00DA6B1C"/>
    <w:rsid w:val="00DA6C39"/>
    <w:rsid w:val="00DA6C9B"/>
    <w:rsid w:val="00DA70EF"/>
    <w:rsid w:val="00DA7A6E"/>
    <w:rsid w:val="00DA7D96"/>
    <w:rsid w:val="00DB0338"/>
    <w:rsid w:val="00DB035C"/>
    <w:rsid w:val="00DB066A"/>
    <w:rsid w:val="00DB0AF9"/>
    <w:rsid w:val="00DB0B50"/>
    <w:rsid w:val="00DB0BF1"/>
    <w:rsid w:val="00DB0F5D"/>
    <w:rsid w:val="00DB2145"/>
    <w:rsid w:val="00DB2175"/>
    <w:rsid w:val="00DB226C"/>
    <w:rsid w:val="00DB239F"/>
    <w:rsid w:val="00DB29EA"/>
    <w:rsid w:val="00DB2E7F"/>
    <w:rsid w:val="00DB2F0E"/>
    <w:rsid w:val="00DB314E"/>
    <w:rsid w:val="00DB3424"/>
    <w:rsid w:val="00DB3842"/>
    <w:rsid w:val="00DB422A"/>
    <w:rsid w:val="00DB4398"/>
    <w:rsid w:val="00DB453C"/>
    <w:rsid w:val="00DB459B"/>
    <w:rsid w:val="00DB482C"/>
    <w:rsid w:val="00DB504E"/>
    <w:rsid w:val="00DB5336"/>
    <w:rsid w:val="00DB556C"/>
    <w:rsid w:val="00DB55CB"/>
    <w:rsid w:val="00DB578C"/>
    <w:rsid w:val="00DB5CAA"/>
    <w:rsid w:val="00DB605F"/>
    <w:rsid w:val="00DB705E"/>
    <w:rsid w:val="00DB7398"/>
    <w:rsid w:val="00DB74F4"/>
    <w:rsid w:val="00DB7898"/>
    <w:rsid w:val="00DB78B9"/>
    <w:rsid w:val="00DB799F"/>
    <w:rsid w:val="00DB7E13"/>
    <w:rsid w:val="00DB7E17"/>
    <w:rsid w:val="00DB7FAD"/>
    <w:rsid w:val="00DC013D"/>
    <w:rsid w:val="00DC089A"/>
    <w:rsid w:val="00DC10A8"/>
    <w:rsid w:val="00DC13EE"/>
    <w:rsid w:val="00DC151C"/>
    <w:rsid w:val="00DC28B0"/>
    <w:rsid w:val="00DC2940"/>
    <w:rsid w:val="00DC31AE"/>
    <w:rsid w:val="00DC3488"/>
    <w:rsid w:val="00DC3497"/>
    <w:rsid w:val="00DC3753"/>
    <w:rsid w:val="00DC376F"/>
    <w:rsid w:val="00DC37CC"/>
    <w:rsid w:val="00DC39EC"/>
    <w:rsid w:val="00DC3A91"/>
    <w:rsid w:val="00DC3D2A"/>
    <w:rsid w:val="00DC41EC"/>
    <w:rsid w:val="00DC4938"/>
    <w:rsid w:val="00DC4A00"/>
    <w:rsid w:val="00DC4E44"/>
    <w:rsid w:val="00DC4F35"/>
    <w:rsid w:val="00DC4F48"/>
    <w:rsid w:val="00DC4F76"/>
    <w:rsid w:val="00DC4FBA"/>
    <w:rsid w:val="00DC507E"/>
    <w:rsid w:val="00DC5086"/>
    <w:rsid w:val="00DC51F0"/>
    <w:rsid w:val="00DC5341"/>
    <w:rsid w:val="00DC5644"/>
    <w:rsid w:val="00DC5C67"/>
    <w:rsid w:val="00DC5D6B"/>
    <w:rsid w:val="00DC5DB1"/>
    <w:rsid w:val="00DC5F05"/>
    <w:rsid w:val="00DC605A"/>
    <w:rsid w:val="00DC6393"/>
    <w:rsid w:val="00DC6801"/>
    <w:rsid w:val="00DC6A31"/>
    <w:rsid w:val="00DC6D56"/>
    <w:rsid w:val="00DC6DEF"/>
    <w:rsid w:val="00DC6EE1"/>
    <w:rsid w:val="00DC7210"/>
    <w:rsid w:val="00DC722F"/>
    <w:rsid w:val="00DC7429"/>
    <w:rsid w:val="00DC7442"/>
    <w:rsid w:val="00DC748E"/>
    <w:rsid w:val="00DC7C07"/>
    <w:rsid w:val="00DD0BEF"/>
    <w:rsid w:val="00DD13A3"/>
    <w:rsid w:val="00DD13EB"/>
    <w:rsid w:val="00DD17C6"/>
    <w:rsid w:val="00DD18BF"/>
    <w:rsid w:val="00DD1E3A"/>
    <w:rsid w:val="00DD2063"/>
    <w:rsid w:val="00DD24A0"/>
    <w:rsid w:val="00DD28EC"/>
    <w:rsid w:val="00DD2A64"/>
    <w:rsid w:val="00DD2B6C"/>
    <w:rsid w:val="00DD2BE9"/>
    <w:rsid w:val="00DD2CBE"/>
    <w:rsid w:val="00DD307D"/>
    <w:rsid w:val="00DD30EB"/>
    <w:rsid w:val="00DD3319"/>
    <w:rsid w:val="00DD3335"/>
    <w:rsid w:val="00DD352E"/>
    <w:rsid w:val="00DD3671"/>
    <w:rsid w:val="00DD3E61"/>
    <w:rsid w:val="00DD4023"/>
    <w:rsid w:val="00DD4256"/>
    <w:rsid w:val="00DD42FD"/>
    <w:rsid w:val="00DD4520"/>
    <w:rsid w:val="00DD4998"/>
    <w:rsid w:val="00DD4B7C"/>
    <w:rsid w:val="00DD4DB2"/>
    <w:rsid w:val="00DD504E"/>
    <w:rsid w:val="00DD5819"/>
    <w:rsid w:val="00DD5B46"/>
    <w:rsid w:val="00DD5C41"/>
    <w:rsid w:val="00DD5D07"/>
    <w:rsid w:val="00DD5F29"/>
    <w:rsid w:val="00DD5FC6"/>
    <w:rsid w:val="00DD64E5"/>
    <w:rsid w:val="00DD6638"/>
    <w:rsid w:val="00DD6798"/>
    <w:rsid w:val="00DD67AC"/>
    <w:rsid w:val="00DD67BB"/>
    <w:rsid w:val="00DD67F9"/>
    <w:rsid w:val="00DD6C38"/>
    <w:rsid w:val="00DD7027"/>
    <w:rsid w:val="00DD757C"/>
    <w:rsid w:val="00DD7DC9"/>
    <w:rsid w:val="00DD7EDC"/>
    <w:rsid w:val="00DD7F58"/>
    <w:rsid w:val="00DE01FE"/>
    <w:rsid w:val="00DE0210"/>
    <w:rsid w:val="00DE026A"/>
    <w:rsid w:val="00DE02C9"/>
    <w:rsid w:val="00DE0491"/>
    <w:rsid w:val="00DE04F5"/>
    <w:rsid w:val="00DE0511"/>
    <w:rsid w:val="00DE07EE"/>
    <w:rsid w:val="00DE0BD0"/>
    <w:rsid w:val="00DE0C64"/>
    <w:rsid w:val="00DE0DBD"/>
    <w:rsid w:val="00DE0E4F"/>
    <w:rsid w:val="00DE1183"/>
    <w:rsid w:val="00DE11B3"/>
    <w:rsid w:val="00DE14F5"/>
    <w:rsid w:val="00DE1E8D"/>
    <w:rsid w:val="00DE2017"/>
    <w:rsid w:val="00DE207F"/>
    <w:rsid w:val="00DE2163"/>
    <w:rsid w:val="00DE261E"/>
    <w:rsid w:val="00DE26A9"/>
    <w:rsid w:val="00DE28BF"/>
    <w:rsid w:val="00DE2996"/>
    <w:rsid w:val="00DE2F6E"/>
    <w:rsid w:val="00DE3598"/>
    <w:rsid w:val="00DE35C2"/>
    <w:rsid w:val="00DE367A"/>
    <w:rsid w:val="00DE373E"/>
    <w:rsid w:val="00DE3883"/>
    <w:rsid w:val="00DE3D00"/>
    <w:rsid w:val="00DE4187"/>
    <w:rsid w:val="00DE4207"/>
    <w:rsid w:val="00DE485F"/>
    <w:rsid w:val="00DE49B9"/>
    <w:rsid w:val="00DE4BC8"/>
    <w:rsid w:val="00DE5010"/>
    <w:rsid w:val="00DE512F"/>
    <w:rsid w:val="00DE5205"/>
    <w:rsid w:val="00DE5360"/>
    <w:rsid w:val="00DE5483"/>
    <w:rsid w:val="00DE5543"/>
    <w:rsid w:val="00DE58C0"/>
    <w:rsid w:val="00DE5981"/>
    <w:rsid w:val="00DE5FAA"/>
    <w:rsid w:val="00DE6007"/>
    <w:rsid w:val="00DE673E"/>
    <w:rsid w:val="00DE681B"/>
    <w:rsid w:val="00DE68BF"/>
    <w:rsid w:val="00DE6987"/>
    <w:rsid w:val="00DE6E18"/>
    <w:rsid w:val="00DE6F1B"/>
    <w:rsid w:val="00DE776A"/>
    <w:rsid w:val="00DE7C2C"/>
    <w:rsid w:val="00DE7C3F"/>
    <w:rsid w:val="00DE7C64"/>
    <w:rsid w:val="00DE7D38"/>
    <w:rsid w:val="00DE7EAB"/>
    <w:rsid w:val="00DF0370"/>
    <w:rsid w:val="00DF03E1"/>
    <w:rsid w:val="00DF068E"/>
    <w:rsid w:val="00DF070D"/>
    <w:rsid w:val="00DF074A"/>
    <w:rsid w:val="00DF0841"/>
    <w:rsid w:val="00DF08D1"/>
    <w:rsid w:val="00DF092F"/>
    <w:rsid w:val="00DF09C4"/>
    <w:rsid w:val="00DF10D7"/>
    <w:rsid w:val="00DF1BCC"/>
    <w:rsid w:val="00DF1F9C"/>
    <w:rsid w:val="00DF2039"/>
    <w:rsid w:val="00DF2058"/>
    <w:rsid w:val="00DF2454"/>
    <w:rsid w:val="00DF24F1"/>
    <w:rsid w:val="00DF25E3"/>
    <w:rsid w:val="00DF27CC"/>
    <w:rsid w:val="00DF2922"/>
    <w:rsid w:val="00DF29BE"/>
    <w:rsid w:val="00DF2A39"/>
    <w:rsid w:val="00DF2D47"/>
    <w:rsid w:val="00DF2FF1"/>
    <w:rsid w:val="00DF346E"/>
    <w:rsid w:val="00DF35FF"/>
    <w:rsid w:val="00DF3C9E"/>
    <w:rsid w:val="00DF41AA"/>
    <w:rsid w:val="00DF461B"/>
    <w:rsid w:val="00DF4825"/>
    <w:rsid w:val="00DF4978"/>
    <w:rsid w:val="00DF4B22"/>
    <w:rsid w:val="00DF4C59"/>
    <w:rsid w:val="00DF4D81"/>
    <w:rsid w:val="00DF4EDF"/>
    <w:rsid w:val="00DF5325"/>
    <w:rsid w:val="00DF56D6"/>
    <w:rsid w:val="00DF5851"/>
    <w:rsid w:val="00DF598D"/>
    <w:rsid w:val="00DF5C3C"/>
    <w:rsid w:val="00DF60CC"/>
    <w:rsid w:val="00DF6407"/>
    <w:rsid w:val="00DF6A67"/>
    <w:rsid w:val="00DF6B8E"/>
    <w:rsid w:val="00DF707B"/>
    <w:rsid w:val="00DF74B3"/>
    <w:rsid w:val="00DF78B5"/>
    <w:rsid w:val="00DF7ED7"/>
    <w:rsid w:val="00E0029C"/>
    <w:rsid w:val="00E0042C"/>
    <w:rsid w:val="00E00BBB"/>
    <w:rsid w:val="00E00CF1"/>
    <w:rsid w:val="00E01080"/>
    <w:rsid w:val="00E01436"/>
    <w:rsid w:val="00E014EC"/>
    <w:rsid w:val="00E0155F"/>
    <w:rsid w:val="00E01E4F"/>
    <w:rsid w:val="00E01F9F"/>
    <w:rsid w:val="00E02893"/>
    <w:rsid w:val="00E02AD4"/>
    <w:rsid w:val="00E02B8E"/>
    <w:rsid w:val="00E02D9D"/>
    <w:rsid w:val="00E02F51"/>
    <w:rsid w:val="00E0302A"/>
    <w:rsid w:val="00E0315D"/>
    <w:rsid w:val="00E0319D"/>
    <w:rsid w:val="00E0332F"/>
    <w:rsid w:val="00E035FB"/>
    <w:rsid w:val="00E03751"/>
    <w:rsid w:val="00E039FE"/>
    <w:rsid w:val="00E03B1C"/>
    <w:rsid w:val="00E03F39"/>
    <w:rsid w:val="00E048AF"/>
    <w:rsid w:val="00E04C61"/>
    <w:rsid w:val="00E04C8B"/>
    <w:rsid w:val="00E04C9B"/>
    <w:rsid w:val="00E04CDE"/>
    <w:rsid w:val="00E05046"/>
    <w:rsid w:val="00E0507A"/>
    <w:rsid w:val="00E0513D"/>
    <w:rsid w:val="00E054C9"/>
    <w:rsid w:val="00E054DA"/>
    <w:rsid w:val="00E05873"/>
    <w:rsid w:val="00E05C80"/>
    <w:rsid w:val="00E05D16"/>
    <w:rsid w:val="00E05FA8"/>
    <w:rsid w:val="00E062B0"/>
    <w:rsid w:val="00E064B5"/>
    <w:rsid w:val="00E06730"/>
    <w:rsid w:val="00E069D4"/>
    <w:rsid w:val="00E06B1B"/>
    <w:rsid w:val="00E06DFC"/>
    <w:rsid w:val="00E07024"/>
    <w:rsid w:val="00E07096"/>
    <w:rsid w:val="00E07196"/>
    <w:rsid w:val="00E074DD"/>
    <w:rsid w:val="00E075C7"/>
    <w:rsid w:val="00E07675"/>
    <w:rsid w:val="00E07711"/>
    <w:rsid w:val="00E07F78"/>
    <w:rsid w:val="00E100A6"/>
    <w:rsid w:val="00E101A2"/>
    <w:rsid w:val="00E1025C"/>
    <w:rsid w:val="00E1050F"/>
    <w:rsid w:val="00E10A61"/>
    <w:rsid w:val="00E10F2F"/>
    <w:rsid w:val="00E111FE"/>
    <w:rsid w:val="00E1185B"/>
    <w:rsid w:val="00E11D38"/>
    <w:rsid w:val="00E11D66"/>
    <w:rsid w:val="00E11F98"/>
    <w:rsid w:val="00E12014"/>
    <w:rsid w:val="00E12603"/>
    <w:rsid w:val="00E12C07"/>
    <w:rsid w:val="00E12C6B"/>
    <w:rsid w:val="00E12D02"/>
    <w:rsid w:val="00E13479"/>
    <w:rsid w:val="00E13AA9"/>
    <w:rsid w:val="00E13CE9"/>
    <w:rsid w:val="00E14155"/>
    <w:rsid w:val="00E1422A"/>
    <w:rsid w:val="00E142A4"/>
    <w:rsid w:val="00E14534"/>
    <w:rsid w:val="00E146AE"/>
    <w:rsid w:val="00E14A84"/>
    <w:rsid w:val="00E15E4A"/>
    <w:rsid w:val="00E15F9D"/>
    <w:rsid w:val="00E16229"/>
    <w:rsid w:val="00E163BA"/>
    <w:rsid w:val="00E166AA"/>
    <w:rsid w:val="00E166CA"/>
    <w:rsid w:val="00E167BE"/>
    <w:rsid w:val="00E16888"/>
    <w:rsid w:val="00E168AD"/>
    <w:rsid w:val="00E1693D"/>
    <w:rsid w:val="00E16ECB"/>
    <w:rsid w:val="00E172C1"/>
    <w:rsid w:val="00E172F3"/>
    <w:rsid w:val="00E17364"/>
    <w:rsid w:val="00E17A4A"/>
    <w:rsid w:val="00E17E09"/>
    <w:rsid w:val="00E17E83"/>
    <w:rsid w:val="00E17EC6"/>
    <w:rsid w:val="00E2009D"/>
    <w:rsid w:val="00E200B1"/>
    <w:rsid w:val="00E20124"/>
    <w:rsid w:val="00E20795"/>
    <w:rsid w:val="00E20917"/>
    <w:rsid w:val="00E20C12"/>
    <w:rsid w:val="00E21724"/>
    <w:rsid w:val="00E21D8C"/>
    <w:rsid w:val="00E21FB7"/>
    <w:rsid w:val="00E22B72"/>
    <w:rsid w:val="00E23298"/>
    <w:rsid w:val="00E232D6"/>
    <w:rsid w:val="00E232F9"/>
    <w:rsid w:val="00E23F5D"/>
    <w:rsid w:val="00E24103"/>
    <w:rsid w:val="00E2429D"/>
    <w:rsid w:val="00E24519"/>
    <w:rsid w:val="00E24A11"/>
    <w:rsid w:val="00E25874"/>
    <w:rsid w:val="00E25909"/>
    <w:rsid w:val="00E25D85"/>
    <w:rsid w:val="00E25F01"/>
    <w:rsid w:val="00E25F76"/>
    <w:rsid w:val="00E25FE6"/>
    <w:rsid w:val="00E26B10"/>
    <w:rsid w:val="00E26F5F"/>
    <w:rsid w:val="00E26F60"/>
    <w:rsid w:val="00E2717C"/>
    <w:rsid w:val="00E27245"/>
    <w:rsid w:val="00E2724B"/>
    <w:rsid w:val="00E274C4"/>
    <w:rsid w:val="00E275D6"/>
    <w:rsid w:val="00E277C3"/>
    <w:rsid w:val="00E278CD"/>
    <w:rsid w:val="00E27C8F"/>
    <w:rsid w:val="00E27D68"/>
    <w:rsid w:val="00E305AC"/>
    <w:rsid w:val="00E308D0"/>
    <w:rsid w:val="00E31053"/>
    <w:rsid w:val="00E31361"/>
    <w:rsid w:val="00E31860"/>
    <w:rsid w:val="00E31898"/>
    <w:rsid w:val="00E31988"/>
    <w:rsid w:val="00E31C13"/>
    <w:rsid w:val="00E31D08"/>
    <w:rsid w:val="00E31E2F"/>
    <w:rsid w:val="00E31ECF"/>
    <w:rsid w:val="00E321C8"/>
    <w:rsid w:val="00E32223"/>
    <w:rsid w:val="00E32245"/>
    <w:rsid w:val="00E32A72"/>
    <w:rsid w:val="00E32B61"/>
    <w:rsid w:val="00E32F04"/>
    <w:rsid w:val="00E330AD"/>
    <w:rsid w:val="00E33356"/>
    <w:rsid w:val="00E334E6"/>
    <w:rsid w:val="00E33BB8"/>
    <w:rsid w:val="00E33D59"/>
    <w:rsid w:val="00E33E7E"/>
    <w:rsid w:val="00E345E8"/>
    <w:rsid w:val="00E3498A"/>
    <w:rsid w:val="00E35817"/>
    <w:rsid w:val="00E3595A"/>
    <w:rsid w:val="00E359ED"/>
    <w:rsid w:val="00E35D28"/>
    <w:rsid w:val="00E35F9D"/>
    <w:rsid w:val="00E362B6"/>
    <w:rsid w:val="00E367B4"/>
    <w:rsid w:val="00E36840"/>
    <w:rsid w:val="00E368D7"/>
    <w:rsid w:val="00E36F70"/>
    <w:rsid w:val="00E370A8"/>
    <w:rsid w:val="00E376F8"/>
    <w:rsid w:val="00E37E79"/>
    <w:rsid w:val="00E40643"/>
    <w:rsid w:val="00E40929"/>
    <w:rsid w:val="00E40A9F"/>
    <w:rsid w:val="00E40ADA"/>
    <w:rsid w:val="00E40B18"/>
    <w:rsid w:val="00E41227"/>
    <w:rsid w:val="00E4169F"/>
    <w:rsid w:val="00E416AF"/>
    <w:rsid w:val="00E41C6B"/>
    <w:rsid w:val="00E41EC1"/>
    <w:rsid w:val="00E41FA6"/>
    <w:rsid w:val="00E42025"/>
    <w:rsid w:val="00E42424"/>
    <w:rsid w:val="00E42433"/>
    <w:rsid w:val="00E427DD"/>
    <w:rsid w:val="00E42956"/>
    <w:rsid w:val="00E42A0E"/>
    <w:rsid w:val="00E42B94"/>
    <w:rsid w:val="00E42D12"/>
    <w:rsid w:val="00E42FAE"/>
    <w:rsid w:val="00E430FE"/>
    <w:rsid w:val="00E43205"/>
    <w:rsid w:val="00E43252"/>
    <w:rsid w:val="00E43501"/>
    <w:rsid w:val="00E43987"/>
    <w:rsid w:val="00E43A03"/>
    <w:rsid w:val="00E43B96"/>
    <w:rsid w:val="00E43BD0"/>
    <w:rsid w:val="00E43BEE"/>
    <w:rsid w:val="00E43E20"/>
    <w:rsid w:val="00E43EB3"/>
    <w:rsid w:val="00E445D4"/>
    <w:rsid w:val="00E4470C"/>
    <w:rsid w:val="00E44CF6"/>
    <w:rsid w:val="00E44D82"/>
    <w:rsid w:val="00E450A0"/>
    <w:rsid w:val="00E45CA6"/>
    <w:rsid w:val="00E45E2F"/>
    <w:rsid w:val="00E46021"/>
    <w:rsid w:val="00E46800"/>
    <w:rsid w:val="00E46802"/>
    <w:rsid w:val="00E46AB0"/>
    <w:rsid w:val="00E47328"/>
    <w:rsid w:val="00E47354"/>
    <w:rsid w:val="00E474E9"/>
    <w:rsid w:val="00E4756B"/>
    <w:rsid w:val="00E475B5"/>
    <w:rsid w:val="00E476AE"/>
    <w:rsid w:val="00E47B27"/>
    <w:rsid w:val="00E503B3"/>
    <w:rsid w:val="00E50780"/>
    <w:rsid w:val="00E507C3"/>
    <w:rsid w:val="00E5082B"/>
    <w:rsid w:val="00E508D2"/>
    <w:rsid w:val="00E50A78"/>
    <w:rsid w:val="00E50AF6"/>
    <w:rsid w:val="00E5106B"/>
    <w:rsid w:val="00E5171F"/>
    <w:rsid w:val="00E51939"/>
    <w:rsid w:val="00E51E57"/>
    <w:rsid w:val="00E52106"/>
    <w:rsid w:val="00E5261D"/>
    <w:rsid w:val="00E52CD0"/>
    <w:rsid w:val="00E52CDD"/>
    <w:rsid w:val="00E52D2C"/>
    <w:rsid w:val="00E5321D"/>
    <w:rsid w:val="00E5351F"/>
    <w:rsid w:val="00E53609"/>
    <w:rsid w:val="00E53747"/>
    <w:rsid w:val="00E53771"/>
    <w:rsid w:val="00E537FA"/>
    <w:rsid w:val="00E53BE1"/>
    <w:rsid w:val="00E5411A"/>
    <w:rsid w:val="00E54635"/>
    <w:rsid w:val="00E54C3C"/>
    <w:rsid w:val="00E54CF3"/>
    <w:rsid w:val="00E54E61"/>
    <w:rsid w:val="00E5588B"/>
    <w:rsid w:val="00E55B75"/>
    <w:rsid w:val="00E55CE4"/>
    <w:rsid w:val="00E55F63"/>
    <w:rsid w:val="00E5678D"/>
    <w:rsid w:val="00E568A8"/>
    <w:rsid w:val="00E56C6B"/>
    <w:rsid w:val="00E56E8F"/>
    <w:rsid w:val="00E571F1"/>
    <w:rsid w:val="00E57351"/>
    <w:rsid w:val="00E573A7"/>
    <w:rsid w:val="00E573D1"/>
    <w:rsid w:val="00E5742B"/>
    <w:rsid w:val="00E577CB"/>
    <w:rsid w:val="00E57AC4"/>
    <w:rsid w:val="00E60024"/>
    <w:rsid w:val="00E604AE"/>
    <w:rsid w:val="00E60579"/>
    <w:rsid w:val="00E60650"/>
    <w:rsid w:val="00E608BC"/>
    <w:rsid w:val="00E6095F"/>
    <w:rsid w:val="00E60999"/>
    <w:rsid w:val="00E609B7"/>
    <w:rsid w:val="00E609FA"/>
    <w:rsid w:val="00E60F48"/>
    <w:rsid w:val="00E61468"/>
    <w:rsid w:val="00E615F6"/>
    <w:rsid w:val="00E61837"/>
    <w:rsid w:val="00E61EE5"/>
    <w:rsid w:val="00E624C8"/>
    <w:rsid w:val="00E62612"/>
    <w:rsid w:val="00E62B5D"/>
    <w:rsid w:val="00E62D5A"/>
    <w:rsid w:val="00E62D80"/>
    <w:rsid w:val="00E63960"/>
    <w:rsid w:val="00E63DC1"/>
    <w:rsid w:val="00E642BE"/>
    <w:rsid w:val="00E646A5"/>
    <w:rsid w:val="00E64C2B"/>
    <w:rsid w:val="00E65248"/>
    <w:rsid w:val="00E65357"/>
    <w:rsid w:val="00E654D5"/>
    <w:rsid w:val="00E657C7"/>
    <w:rsid w:val="00E65A7B"/>
    <w:rsid w:val="00E65A94"/>
    <w:rsid w:val="00E65C7E"/>
    <w:rsid w:val="00E65D1E"/>
    <w:rsid w:val="00E661F8"/>
    <w:rsid w:val="00E662AC"/>
    <w:rsid w:val="00E66510"/>
    <w:rsid w:val="00E669FA"/>
    <w:rsid w:val="00E66E0A"/>
    <w:rsid w:val="00E672E5"/>
    <w:rsid w:val="00E6741A"/>
    <w:rsid w:val="00E67C47"/>
    <w:rsid w:val="00E67F3F"/>
    <w:rsid w:val="00E7045F"/>
    <w:rsid w:val="00E707BB"/>
    <w:rsid w:val="00E70A53"/>
    <w:rsid w:val="00E70E2E"/>
    <w:rsid w:val="00E70EE7"/>
    <w:rsid w:val="00E71383"/>
    <w:rsid w:val="00E713EB"/>
    <w:rsid w:val="00E716D5"/>
    <w:rsid w:val="00E718FE"/>
    <w:rsid w:val="00E71A49"/>
    <w:rsid w:val="00E71AC9"/>
    <w:rsid w:val="00E71B6C"/>
    <w:rsid w:val="00E721A3"/>
    <w:rsid w:val="00E7227C"/>
    <w:rsid w:val="00E7238C"/>
    <w:rsid w:val="00E72512"/>
    <w:rsid w:val="00E729E9"/>
    <w:rsid w:val="00E73AF1"/>
    <w:rsid w:val="00E73B4C"/>
    <w:rsid w:val="00E740DD"/>
    <w:rsid w:val="00E7478A"/>
    <w:rsid w:val="00E74790"/>
    <w:rsid w:val="00E74956"/>
    <w:rsid w:val="00E7497B"/>
    <w:rsid w:val="00E74CCB"/>
    <w:rsid w:val="00E75015"/>
    <w:rsid w:val="00E75066"/>
    <w:rsid w:val="00E755FB"/>
    <w:rsid w:val="00E757FA"/>
    <w:rsid w:val="00E75833"/>
    <w:rsid w:val="00E75D39"/>
    <w:rsid w:val="00E7657C"/>
    <w:rsid w:val="00E7670D"/>
    <w:rsid w:val="00E7678F"/>
    <w:rsid w:val="00E76A30"/>
    <w:rsid w:val="00E76A8A"/>
    <w:rsid w:val="00E76E4A"/>
    <w:rsid w:val="00E77139"/>
    <w:rsid w:val="00E771DE"/>
    <w:rsid w:val="00E77206"/>
    <w:rsid w:val="00E77604"/>
    <w:rsid w:val="00E77786"/>
    <w:rsid w:val="00E77A69"/>
    <w:rsid w:val="00E77E6B"/>
    <w:rsid w:val="00E800F6"/>
    <w:rsid w:val="00E8033D"/>
    <w:rsid w:val="00E80571"/>
    <w:rsid w:val="00E80B20"/>
    <w:rsid w:val="00E80C4E"/>
    <w:rsid w:val="00E80DC3"/>
    <w:rsid w:val="00E8100B"/>
    <w:rsid w:val="00E810C1"/>
    <w:rsid w:val="00E81264"/>
    <w:rsid w:val="00E813C6"/>
    <w:rsid w:val="00E8146E"/>
    <w:rsid w:val="00E81CD6"/>
    <w:rsid w:val="00E81F60"/>
    <w:rsid w:val="00E81F7C"/>
    <w:rsid w:val="00E8270B"/>
    <w:rsid w:val="00E82B2E"/>
    <w:rsid w:val="00E82C5F"/>
    <w:rsid w:val="00E82E3D"/>
    <w:rsid w:val="00E82E81"/>
    <w:rsid w:val="00E832B2"/>
    <w:rsid w:val="00E836CC"/>
    <w:rsid w:val="00E83898"/>
    <w:rsid w:val="00E83B1E"/>
    <w:rsid w:val="00E83BBF"/>
    <w:rsid w:val="00E83C88"/>
    <w:rsid w:val="00E84129"/>
    <w:rsid w:val="00E841BB"/>
    <w:rsid w:val="00E84204"/>
    <w:rsid w:val="00E84344"/>
    <w:rsid w:val="00E84394"/>
    <w:rsid w:val="00E847B8"/>
    <w:rsid w:val="00E847D2"/>
    <w:rsid w:val="00E84C28"/>
    <w:rsid w:val="00E84FCD"/>
    <w:rsid w:val="00E85420"/>
    <w:rsid w:val="00E856A6"/>
    <w:rsid w:val="00E85B8D"/>
    <w:rsid w:val="00E85BF3"/>
    <w:rsid w:val="00E85D15"/>
    <w:rsid w:val="00E85E9B"/>
    <w:rsid w:val="00E85F9D"/>
    <w:rsid w:val="00E86238"/>
    <w:rsid w:val="00E86A1D"/>
    <w:rsid w:val="00E86F12"/>
    <w:rsid w:val="00E8729A"/>
    <w:rsid w:val="00E875D0"/>
    <w:rsid w:val="00E87AEF"/>
    <w:rsid w:val="00E90479"/>
    <w:rsid w:val="00E90708"/>
    <w:rsid w:val="00E90735"/>
    <w:rsid w:val="00E907B1"/>
    <w:rsid w:val="00E90818"/>
    <w:rsid w:val="00E90A61"/>
    <w:rsid w:val="00E90FA3"/>
    <w:rsid w:val="00E91337"/>
    <w:rsid w:val="00E9145E"/>
    <w:rsid w:val="00E9156E"/>
    <w:rsid w:val="00E918A3"/>
    <w:rsid w:val="00E919A8"/>
    <w:rsid w:val="00E91B0A"/>
    <w:rsid w:val="00E91DA4"/>
    <w:rsid w:val="00E9221E"/>
    <w:rsid w:val="00E924C2"/>
    <w:rsid w:val="00E925D4"/>
    <w:rsid w:val="00E926E0"/>
    <w:rsid w:val="00E9283D"/>
    <w:rsid w:val="00E92DA6"/>
    <w:rsid w:val="00E92E32"/>
    <w:rsid w:val="00E934B7"/>
    <w:rsid w:val="00E93623"/>
    <w:rsid w:val="00E9378F"/>
    <w:rsid w:val="00E937D6"/>
    <w:rsid w:val="00E93A86"/>
    <w:rsid w:val="00E93A90"/>
    <w:rsid w:val="00E93ADC"/>
    <w:rsid w:val="00E93B88"/>
    <w:rsid w:val="00E93BA4"/>
    <w:rsid w:val="00E941E8"/>
    <w:rsid w:val="00E94318"/>
    <w:rsid w:val="00E94541"/>
    <w:rsid w:val="00E946B6"/>
    <w:rsid w:val="00E946DD"/>
    <w:rsid w:val="00E94E91"/>
    <w:rsid w:val="00E95025"/>
    <w:rsid w:val="00E95337"/>
    <w:rsid w:val="00E953F9"/>
    <w:rsid w:val="00E956FA"/>
    <w:rsid w:val="00E9599B"/>
    <w:rsid w:val="00E95D80"/>
    <w:rsid w:val="00E95DA7"/>
    <w:rsid w:val="00E9633E"/>
    <w:rsid w:val="00E9641B"/>
    <w:rsid w:val="00E96500"/>
    <w:rsid w:val="00E96832"/>
    <w:rsid w:val="00E96B25"/>
    <w:rsid w:val="00E96D49"/>
    <w:rsid w:val="00E96DAD"/>
    <w:rsid w:val="00E96FDD"/>
    <w:rsid w:val="00E9714A"/>
    <w:rsid w:val="00E971C7"/>
    <w:rsid w:val="00E97397"/>
    <w:rsid w:val="00E97441"/>
    <w:rsid w:val="00E974DB"/>
    <w:rsid w:val="00E97873"/>
    <w:rsid w:val="00E97893"/>
    <w:rsid w:val="00EA05E6"/>
    <w:rsid w:val="00EA088A"/>
    <w:rsid w:val="00EA0A1C"/>
    <w:rsid w:val="00EA0A4A"/>
    <w:rsid w:val="00EA0AB7"/>
    <w:rsid w:val="00EA0C5E"/>
    <w:rsid w:val="00EA0E6B"/>
    <w:rsid w:val="00EA18E8"/>
    <w:rsid w:val="00EA1C81"/>
    <w:rsid w:val="00EA1D19"/>
    <w:rsid w:val="00EA1F89"/>
    <w:rsid w:val="00EA2093"/>
    <w:rsid w:val="00EA229D"/>
    <w:rsid w:val="00EA2411"/>
    <w:rsid w:val="00EA2786"/>
    <w:rsid w:val="00EA2D5C"/>
    <w:rsid w:val="00EA2F7A"/>
    <w:rsid w:val="00EA32E4"/>
    <w:rsid w:val="00EA344A"/>
    <w:rsid w:val="00EA37C3"/>
    <w:rsid w:val="00EA3932"/>
    <w:rsid w:val="00EA4173"/>
    <w:rsid w:val="00EA41A7"/>
    <w:rsid w:val="00EA43A2"/>
    <w:rsid w:val="00EA49B3"/>
    <w:rsid w:val="00EA5417"/>
    <w:rsid w:val="00EA556B"/>
    <w:rsid w:val="00EA5632"/>
    <w:rsid w:val="00EA58DE"/>
    <w:rsid w:val="00EA5B74"/>
    <w:rsid w:val="00EA5B76"/>
    <w:rsid w:val="00EA5BAD"/>
    <w:rsid w:val="00EA5EC4"/>
    <w:rsid w:val="00EA635F"/>
    <w:rsid w:val="00EA64D8"/>
    <w:rsid w:val="00EA66E1"/>
    <w:rsid w:val="00EA66FE"/>
    <w:rsid w:val="00EA689B"/>
    <w:rsid w:val="00EA6C7E"/>
    <w:rsid w:val="00EA7005"/>
    <w:rsid w:val="00EA7108"/>
    <w:rsid w:val="00EA71E2"/>
    <w:rsid w:val="00EA729C"/>
    <w:rsid w:val="00EA7501"/>
    <w:rsid w:val="00EA787D"/>
    <w:rsid w:val="00EA7F1B"/>
    <w:rsid w:val="00EB00EB"/>
    <w:rsid w:val="00EB0236"/>
    <w:rsid w:val="00EB0955"/>
    <w:rsid w:val="00EB0B9C"/>
    <w:rsid w:val="00EB0EEF"/>
    <w:rsid w:val="00EB10F4"/>
    <w:rsid w:val="00EB14FA"/>
    <w:rsid w:val="00EB18C7"/>
    <w:rsid w:val="00EB1A26"/>
    <w:rsid w:val="00EB1AB2"/>
    <w:rsid w:val="00EB1AF3"/>
    <w:rsid w:val="00EB1BAF"/>
    <w:rsid w:val="00EB1DD9"/>
    <w:rsid w:val="00EB21D7"/>
    <w:rsid w:val="00EB2217"/>
    <w:rsid w:val="00EB223B"/>
    <w:rsid w:val="00EB24BD"/>
    <w:rsid w:val="00EB255E"/>
    <w:rsid w:val="00EB2683"/>
    <w:rsid w:val="00EB279C"/>
    <w:rsid w:val="00EB28B3"/>
    <w:rsid w:val="00EB2E1D"/>
    <w:rsid w:val="00EB3091"/>
    <w:rsid w:val="00EB31C7"/>
    <w:rsid w:val="00EB35B0"/>
    <w:rsid w:val="00EB3735"/>
    <w:rsid w:val="00EB37EF"/>
    <w:rsid w:val="00EB3C5A"/>
    <w:rsid w:val="00EB43FB"/>
    <w:rsid w:val="00EB4877"/>
    <w:rsid w:val="00EB4F03"/>
    <w:rsid w:val="00EB5139"/>
    <w:rsid w:val="00EB57E3"/>
    <w:rsid w:val="00EB5926"/>
    <w:rsid w:val="00EB5D28"/>
    <w:rsid w:val="00EB5F43"/>
    <w:rsid w:val="00EB649E"/>
    <w:rsid w:val="00EB6ABB"/>
    <w:rsid w:val="00EB7770"/>
    <w:rsid w:val="00EB785C"/>
    <w:rsid w:val="00EB7A0C"/>
    <w:rsid w:val="00EB7D12"/>
    <w:rsid w:val="00EB7E35"/>
    <w:rsid w:val="00EC03EF"/>
    <w:rsid w:val="00EC07CF"/>
    <w:rsid w:val="00EC0BD3"/>
    <w:rsid w:val="00EC13B8"/>
    <w:rsid w:val="00EC1847"/>
    <w:rsid w:val="00EC1AB0"/>
    <w:rsid w:val="00EC1BBE"/>
    <w:rsid w:val="00EC1D74"/>
    <w:rsid w:val="00EC2185"/>
    <w:rsid w:val="00EC234A"/>
    <w:rsid w:val="00EC2484"/>
    <w:rsid w:val="00EC2671"/>
    <w:rsid w:val="00EC2B39"/>
    <w:rsid w:val="00EC2B8D"/>
    <w:rsid w:val="00EC2CAF"/>
    <w:rsid w:val="00EC30C9"/>
    <w:rsid w:val="00EC3158"/>
    <w:rsid w:val="00EC353F"/>
    <w:rsid w:val="00EC3750"/>
    <w:rsid w:val="00EC3A20"/>
    <w:rsid w:val="00EC3A3F"/>
    <w:rsid w:val="00EC3E09"/>
    <w:rsid w:val="00EC42F0"/>
    <w:rsid w:val="00EC4587"/>
    <w:rsid w:val="00EC5052"/>
    <w:rsid w:val="00EC5061"/>
    <w:rsid w:val="00EC5AB1"/>
    <w:rsid w:val="00EC5BB5"/>
    <w:rsid w:val="00EC5CBB"/>
    <w:rsid w:val="00EC5DC1"/>
    <w:rsid w:val="00EC5F3B"/>
    <w:rsid w:val="00EC608B"/>
    <w:rsid w:val="00EC64F1"/>
    <w:rsid w:val="00EC6728"/>
    <w:rsid w:val="00EC69C2"/>
    <w:rsid w:val="00EC6BC2"/>
    <w:rsid w:val="00EC6F5B"/>
    <w:rsid w:val="00EC71CA"/>
    <w:rsid w:val="00EC7472"/>
    <w:rsid w:val="00EC7859"/>
    <w:rsid w:val="00EC7973"/>
    <w:rsid w:val="00EC7DCE"/>
    <w:rsid w:val="00EC7E4E"/>
    <w:rsid w:val="00ED01FC"/>
    <w:rsid w:val="00ED021E"/>
    <w:rsid w:val="00ED101B"/>
    <w:rsid w:val="00ED13FD"/>
    <w:rsid w:val="00ED1450"/>
    <w:rsid w:val="00ED180D"/>
    <w:rsid w:val="00ED1C47"/>
    <w:rsid w:val="00ED1CB1"/>
    <w:rsid w:val="00ED1E32"/>
    <w:rsid w:val="00ED200A"/>
    <w:rsid w:val="00ED2A4F"/>
    <w:rsid w:val="00ED3486"/>
    <w:rsid w:val="00ED3888"/>
    <w:rsid w:val="00ED4444"/>
    <w:rsid w:val="00ED44F2"/>
    <w:rsid w:val="00ED452B"/>
    <w:rsid w:val="00ED46AE"/>
    <w:rsid w:val="00ED4894"/>
    <w:rsid w:val="00ED4A4B"/>
    <w:rsid w:val="00ED4E44"/>
    <w:rsid w:val="00ED5317"/>
    <w:rsid w:val="00ED5D3F"/>
    <w:rsid w:val="00ED5E7F"/>
    <w:rsid w:val="00ED6133"/>
    <w:rsid w:val="00ED6D24"/>
    <w:rsid w:val="00ED7008"/>
    <w:rsid w:val="00ED73B5"/>
    <w:rsid w:val="00ED7656"/>
    <w:rsid w:val="00ED7D32"/>
    <w:rsid w:val="00ED7E09"/>
    <w:rsid w:val="00ED7E1F"/>
    <w:rsid w:val="00EE0353"/>
    <w:rsid w:val="00EE03D5"/>
    <w:rsid w:val="00EE070A"/>
    <w:rsid w:val="00EE088F"/>
    <w:rsid w:val="00EE0911"/>
    <w:rsid w:val="00EE0962"/>
    <w:rsid w:val="00EE0D27"/>
    <w:rsid w:val="00EE0F9A"/>
    <w:rsid w:val="00EE1394"/>
    <w:rsid w:val="00EE13A4"/>
    <w:rsid w:val="00EE1743"/>
    <w:rsid w:val="00EE275E"/>
    <w:rsid w:val="00EE29E0"/>
    <w:rsid w:val="00EE2A34"/>
    <w:rsid w:val="00EE30D3"/>
    <w:rsid w:val="00EE33E7"/>
    <w:rsid w:val="00EE343C"/>
    <w:rsid w:val="00EE35E5"/>
    <w:rsid w:val="00EE3B43"/>
    <w:rsid w:val="00EE3B92"/>
    <w:rsid w:val="00EE3D3F"/>
    <w:rsid w:val="00EE3EED"/>
    <w:rsid w:val="00EE3FAC"/>
    <w:rsid w:val="00EE4709"/>
    <w:rsid w:val="00EE4998"/>
    <w:rsid w:val="00EE4B5E"/>
    <w:rsid w:val="00EE4D03"/>
    <w:rsid w:val="00EE572B"/>
    <w:rsid w:val="00EE599D"/>
    <w:rsid w:val="00EE5E51"/>
    <w:rsid w:val="00EE6398"/>
    <w:rsid w:val="00EE6813"/>
    <w:rsid w:val="00EE693F"/>
    <w:rsid w:val="00EE6971"/>
    <w:rsid w:val="00EE6AF7"/>
    <w:rsid w:val="00EE6B6F"/>
    <w:rsid w:val="00EE6D87"/>
    <w:rsid w:val="00EE75F0"/>
    <w:rsid w:val="00EE78DF"/>
    <w:rsid w:val="00EE7C11"/>
    <w:rsid w:val="00EE7C59"/>
    <w:rsid w:val="00EE7D85"/>
    <w:rsid w:val="00EF0153"/>
    <w:rsid w:val="00EF02E7"/>
    <w:rsid w:val="00EF0322"/>
    <w:rsid w:val="00EF0494"/>
    <w:rsid w:val="00EF04E8"/>
    <w:rsid w:val="00EF06A9"/>
    <w:rsid w:val="00EF0839"/>
    <w:rsid w:val="00EF098E"/>
    <w:rsid w:val="00EF0A82"/>
    <w:rsid w:val="00EF0D4D"/>
    <w:rsid w:val="00EF0F91"/>
    <w:rsid w:val="00EF0FC4"/>
    <w:rsid w:val="00EF1127"/>
    <w:rsid w:val="00EF1EEC"/>
    <w:rsid w:val="00EF217F"/>
    <w:rsid w:val="00EF240A"/>
    <w:rsid w:val="00EF24CF"/>
    <w:rsid w:val="00EF2602"/>
    <w:rsid w:val="00EF2CE6"/>
    <w:rsid w:val="00EF2D3B"/>
    <w:rsid w:val="00EF2DA9"/>
    <w:rsid w:val="00EF3172"/>
    <w:rsid w:val="00EF3564"/>
    <w:rsid w:val="00EF359C"/>
    <w:rsid w:val="00EF363F"/>
    <w:rsid w:val="00EF3A8C"/>
    <w:rsid w:val="00EF3B8B"/>
    <w:rsid w:val="00EF3C0B"/>
    <w:rsid w:val="00EF3E0A"/>
    <w:rsid w:val="00EF3EF9"/>
    <w:rsid w:val="00EF486C"/>
    <w:rsid w:val="00EF4AD6"/>
    <w:rsid w:val="00EF4E78"/>
    <w:rsid w:val="00EF4E8C"/>
    <w:rsid w:val="00EF4EDC"/>
    <w:rsid w:val="00EF4FB0"/>
    <w:rsid w:val="00EF51F9"/>
    <w:rsid w:val="00EF55AE"/>
    <w:rsid w:val="00EF55CA"/>
    <w:rsid w:val="00EF5752"/>
    <w:rsid w:val="00EF5C7C"/>
    <w:rsid w:val="00EF5CBD"/>
    <w:rsid w:val="00EF62D3"/>
    <w:rsid w:val="00EF6400"/>
    <w:rsid w:val="00EF657A"/>
    <w:rsid w:val="00EF6A91"/>
    <w:rsid w:val="00EF6C95"/>
    <w:rsid w:val="00EF70E6"/>
    <w:rsid w:val="00EF7393"/>
    <w:rsid w:val="00EF7578"/>
    <w:rsid w:val="00EF77D6"/>
    <w:rsid w:val="00F00620"/>
    <w:rsid w:val="00F00998"/>
    <w:rsid w:val="00F00BA8"/>
    <w:rsid w:val="00F00F20"/>
    <w:rsid w:val="00F011D5"/>
    <w:rsid w:val="00F01521"/>
    <w:rsid w:val="00F01A40"/>
    <w:rsid w:val="00F01D02"/>
    <w:rsid w:val="00F01F1E"/>
    <w:rsid w:val="00F02059"/>
    <w:rsid w:val="00F02299"/>
    <w:rsid w:val="00F02647"/>
    <w:rsid w:val="00F02910"/>
    <w:rsid w:val="00F02B51"/>
    <w:rsid w:val="00F02BC0"/>
    <w:rsid w:val="00F030E3"/>
    <w:rsid w:val="00F033EE"/>
    <w:rsid w:val="00F0345E"/>
    <w:rsid w:val="00F0354A"/>
    <w:rsid w:val="00F0365B"/>
    <w:rsid w:val="00F0386E"/>
    <w:rsid w:val="00F03881"/>
    <w:rsid w:val="00F038B7"/>
    <w:rsid w:val="00F03A8A"/>
    <w:rsid w:val="00F03F7C"/>
    <w:rsid w:val="00F04296"/>
    <w:rsid w:val="00F04584"/>
    <w:rsid w:val="00F04769"/>
    <w:rsid w:val="00F047C3"/>
    <w:rsid w:val="00F04B6D"/>
    <w:rsid w:val="00F05192"/>
    <w:rsid w:val="00F05207"/>
    <w:rsid w:val="00F05809"/>
    <w:rsid w:val="00F05D02"/>
    <w:rsid w:val="00F05E6E"/>
    <w:rsid w:val="00F05EAA"/>
    <w:rsid w:val="00F05EAF"/>
    <w:rsid w:val="00F060AB"/>
    <w:rsid w:val="00F060DD"/>
    <w:rsid w:val="00F061A8"/>
    <w:rsid w:val="00F06631"/>
    <w:rsid w:val="00F06726"/>
    <w:rsid w:val="00F07158"/>
    <w:rsid w:val="00F0728B"/>
    <w:rsid w:val="00F074A4"/>
    <w:rsid w:val="00F07919"/>
    <w:rsid w:val="00F07C77"/>
    <w:rsid w:val="00F10A25"/>
    <w:rsid w:val="00F10A28"/>
    <w:rsid w:val="00F10DF7"/>
    <w:rsid w:val="00F10F4A"/>
    <w:rsid w:val="00F114FE"/>
    <w:rsid w:val="00F11901"/>
    <w:rsid w:val="00F11985"/>
    <w:rsid w:val="00F11A4A"/>
    <w:rsid w:val="00F12171"/>
    <w:rsid w:val="00F1236A"/>
    <w:rsid w:val="00F123B8"/>
    <w:rsid w:val="00F12923"/>
    <w:rsid w:val="00F12B4F"/>
    <w:rsid w:val="00F12C7E"/>
    <w:rsid w:val="00F13A58"/>
    <w:rsid w:val="00F13BF9"/>
    <w:rsid w:val="00F13D4F"/>
    <w:rsid w:val="00F13E0D"/>
    <w:rsid w:val="00F142C1"/>
    <w:rsid w:val="00F14355"/>
    <w:rsid w:val="00F147A9"/>
    <w:rsid w:val="00F14A98"/>
    <w:rsid w:val="00F14F5C"/>
    <w:rsid w:val="00F14FB8"/>
    <w:rsid w:val="00F1516B"/>
    <w:rsid w:val="00F1522A"/>
    <w:rsid w:val="00F1541E"/>
    <w:rsid w:val="00F15772"/>
    <w:rsid w:val="00F15999"/>
    <w:rsid w:val="00F15E1A"/>
    <w:rsid w:val="00F15E1C"/>
    <w:rsid w:val="00F15E68"/>
    <w:rsid w:val="00F15EBB"/>
    <w:rsid w:val="00F15F04"/>
    <w:rsid w:val="00F16074"/>
    <w:rsid w:val="00F16863"/>
    <w:rsid w:val="00F1689D"/>
    <w:rsid w:val="00F16976"/>
    <w:rsid w:val="00F16B1C"/>
    <w:rsid w:val="00F16F33"/>
    <w:rsid w:val="00F17050"/>
    <w:rsid w:val="00F1725E"/>
    <w:rsid w:val="00F17872"/>
    <w:rsid w:val="00F1791B"/>
    <w:rsid w:val="00F17BEC"/>
    <w:rsid w:val="00F17C6C"/>
    <w:rsid w:val="00F202F7"/>
    <w:rsid w:val="00F207DB"/>
    <w:rsid w:val="00F20A35"/>
    <w:rsid w:val="00F20ADA"/>
    <w:rsid w:val="00F20ECA"/>
    <w:rsid w:val="00F21124"/>
    <w:rsid w:val="00F2117D"/>
    <w:rsid w:val="00F213F9"/>
    <w:rsid w:val="00F218A4"/>
    <w:rsid w:val="00F21EE4"/>
    <w:rsid w:val="00F223F1"/>
    <w:rsid w:val="00F224A7"/>
    <w:rsid w:val="00F22BBD"/>
    <w:rsid w:val="00F22E08"/>
    <w:rsid w:val="00F22ED6"/>
    <w:rsid w:val="00F22F4B"/>
    <w:rsid w:val="00F22FDE"/>
    <w:rsid w:val="00F23347"/>
    <w:rsid w:val="00F23517"/>
    <w:rsid w:val="00F23693"/>
    <w:rsid w:val="00F23695"/>
    <w:rsid w:val="00F238FA"/>
    <w:rsid w:val="00F239B5"/>
    <w:rsid w:val="00F23E79"/>
    <w:rsid w:val="00F2431F"/>
    <w:rsid w:val="00F24450"/>
    <w:rsid w:val="00F24754"/>
    <w:rsid w:val="00F248E0"/>
    <w:rsid w:val="00F24958"/>
    <w:rsid w:val="00F24975"/>
    <w:rsid w:val="00F249D4"/>
    <w:rsid w:val="00F24C41"/>
    <w:rsid w:val="00F24F60"/>
    <w:rsid w:val="00F250E6"/>
    <w:rsid w:val="00F2537C"/>
    <w:rsid w:val="00F25639"/>
    <w:rsid w:val="00F256E6"/>
    <w:rsid w:val="00F257C1"/>
    <w:rsid w:val="00F25ECD"/>
    <w:rsid w:val="00F25FE3"/>
    <w:rsid w:val="00F262E7"/>
    <w:rsid w:val="00F265A6"/>
    <w:rsid w:val="00F26640"/>
    <w:rsid w:val="00F26C19"/>
    <w:rsid w:val="00F26D62"/>
    <w:rsid w:val="00F271BB"/>
    <w:rsid w:val="00F27BE2"/>
    <w:rsid w:val="00F27C6C"/>
    <w:rsid w:val="00F27D27"/>
    <w:rsid w:val="00F3031E"/>
    <w:rsid w:val="00F30334"/>
    <w:rsid w:val="00F30492"/>
    <w:rsid w:val="00F30669"/>
    <w:rsid w:val="00F3083A"/>
    <w:rsid w:val="00F308E9"/>
    <w:rsid w:val="00F30BB9"/>
    <w:rsid w:val="00F30DED"/>
    <w:rsid w:val="00F316A2"/>
    <w:rsid w:val="00F3194F"/>
    <w:rsid w:val="00F31A84"/>
    <w:rsid w:val="00F31B5E"/>
    <w:rsid w:val="00F31D46"/>
    <w:rsid w:val="00F31FBF"/>
    <w:rsid w:val="00F32674"/>
    <w:rsid w:val="00F3282A"/>
    <w:rsid w:val="00F32A28"/>
    <w:rsid w:val="00F32A6A"/>
    <w:rsid w:val="00F32BA1"/>
    <w:rsid w:val="00F32BD3"/>
    <w:rsid w:val="00F32DB9"/>
    <w:rsid w:val="00F32FCA"/>
    <w:rsid w:val="00F3409C"/>
    <w:rsid w:val="00F348EF"/>
    <w:rsid w:val="00F34BFF"/>
    <w:rsid w:val="00F35235"/>
    <w:rsid w:val="00F35524"/>
    <w:rsid w:val="00F3565F"/>
    <w:rsid w:val="00F35830"/>
    <w:rsid w:val="00F35846"/>
    <w:rsid w:val="00F35E77"/>
    <w:rsid w:val="00F36576"/>
    <w:rsid w:val="00F3693D"/>
    <w:rsid w:val="00F36CF2"/>
    <w:rsid w:val="00F36D43"/>
    <w:rsid w:val="00F36F86"/>
    <w:rsid w:val="00F3740A"/>
    <w:rsid w:val="00F378BF"/>
    <w:rsid w:val="00F378F0"/>
    <w:rsid w:val="00F3795E"/>
    <w:rsid w:val="00F37A26"/>
    <w:rsid w:val="00F37D3B"/>
    <w:rsid w:val="00F37E17"/>
    <w:rsid w:val="00F37E1A"/>
    <w:rsid w:val="00F37E9D"/>
    <w:rsid w:val="00F37F11"/>
    <w:rsid w:val="00F40223"/>
    <w:rsid w:val="00F406D6"/>
    <w:rsid w:val="00F40869"/>
    <w:rsid w:val="00F40F34"/>
    <w:rsid w:val="00F4116F"/>
    <w:rsid w:val="00F41363"/>
    <w:rsid w:val="00F41C98"/>
    <w:rsid w:val="00F41E23"/>
    <w:rsid w:val="00F420C3"/>
    <w:rsid w:val="00F421D7"/>
    <w:rsid w:val="00F421F0"/>
    <w:rsid w:val="00F423B2"/>
    <w:rsid w:val="00F4279F"/>
    <w:rsid w:val="00F42A63"/>
    <w:rsid w:val="00F42EE0"/>
    <w:rsid w:val="00F42EF5"/>
    <w:rsid w:val="00F42F50"/>
    <w:rsid w:val="00F43E56"/>
    <w:rsid w:val="00F442D8"/>
    <w:rsid w:val="00F443D5"/>
    <w:rsid w:val="00F44469"/>
    <w:rsid w:val="00F44506"/>
    <w:rsid w:val="00F446AD"/>
    <w:rsid w:val="00F44725"/>
    <w:rsid w:val="00F447FF"/>
    <w:rsid w:val="00F44C7C"/>
    <w:rsid w:val="00F4547A"/>
    <w:rsid w:val="00F45883"/>
    <w:rsid w:val="00F459A5"/>
    <w:rsid w:val="00F45CA9"/>
    <w:rsid w:val="00F45FEC"/>
    <w:rsid w:val="00F464D0"/>
    <w:rsid w:val="00F467DF"/>
    <w:rsid w:val="00F46891"/>
    <w:rsid w:val="00F46B8C"/>
    <w:rsid w:val="00F46C6F"/>
    <w:rsid w:val="00F46E92"/>
    <w:rsid w:val="00F473E5"/>
    <w:rsid w:val="00F47536"/>
    <w:rsid w:val="00F47812"/>
    <w:rsid w:val="00F503C7"/>
    <w:rsid w:val="00F5055F"/>
    <w:rsid w:val="00F507BE"/>
    <w:rsid w:val="00F5096A"/>
    <w:rsid w:val="00F50ADE"/>
    <w:rsid w:val="00F515D7"/>
    <w:rsid w:val="00F51628"/>
    <w:rsid w:val="00F51928"/>
    <w:rsid w:val="00F51C82"/>
    <w:rsid w:val="00F52AE0"/>
    <w:rsid w:val="00F52B13"/>
    <w:rsid w:val="00F52CE0"/>
    <w:rsid w:val="00F52DFE"/>
    <w:rsid w:val="00F52F7E"/>
    <w:rsid w:val="00F5309B"/>
    <w:rsid w:val="00F530D4"/>
    <w:rsid w:val="00F53365"/>
    <w:rsid w:val="00F533AB"/>
    <w:rsid w:val="00F53515"/>
    <w:rsid w:val="00F53586"/>
    <w:rsid w:val="00F53C70"/>
    <w:rsid w:val="00F54087"/>
    <w:rsid w:val="00F540CC"/>
    <w:rsid w:val="00F54250"/>
    <w:rsid w:val="00F545E6"/>
    <w:rsid w:val="00F54960"/>
    <w:rsid w:val="00F54B24"/>
    <w:rsid w:val="00F54CDE"/>
    <w:rsid w:val="00F54D7E"/>
    <w:rsid w:val="00F54DE2"/>
    <w:rsid w:val="00F550E1"/>
    <w:rsid w:val="00F5521D"/>
    <w:rsid w:val="00F55291"/>
    <w:rsid w:val="00F552EC"/>
    <w:rsid w:val="00F55776"/>
    <w:rsid w:val="00F55C0A"/>
    <w:rsid w:val="00F55D7A"/>
    <w:rsid w:val="00F55FB8"/>
    <w:rsid w:val="00F55FD7"/>
    <w:rsid w:val="00F564E5"/>
    <w:rsid w:val="00F57365"/>
    <w:rsid w:val="00F578DC"/>
    <w:rsid w:val="00F57CA8"/>
    <w:rsid w:val="00F6023E"/>
    <w:rsid w:val="00F604F9"/>
    <w:rsid w:val="00F60515"/>
    <w:rsid w:val="00F60746"/>
    <w:rsid w:val="00F60B1E"/>
    <w:rsid w:val="00F60BFD"/>
    <w:rsid w:val="00F61008"/>
    <w:rsid w:val="00F6135D"/>
    <w:rsid w:val="00F614B5"/>
    <w:rsid w:val="00F6153D"/>
    <w:rsid w:val="00F61B56"/>
    <w:rsid w:val="00F61D4F"/>
    <w:rsid w:val="00F6241B"/>
    <w:rsid w:val="00F6244E"/>
    <w:rsid w:val="00F624A1"/>
    <w:rsid w:val="00F62856"/>
    <w:rsid w:val="00F6286D"/>
    <w:rsid w:val="00F62A65"/>
    <w:rsid w:val="00F62C47"/>
    <w:rsid w:val="00F6315C"/>
    <w:rsid w:val="00F63787"/>
    <w:rsid w:val="00F647A1"/>
    <w:rsid w:val="00F64861"/>
    <w:rsid w:val="00F64967"/>
    <w:rsid w:val="00F64B17"/>
    <w:rsid w:val="00F64B2A"/>
    <w:rsid w:val="00F64CB7"/>
    <w:rsid w:val="00F64DB1"/>
    <w:rsid w:val="00F64F4F"/>
    <w:rsid w:val="00F65049"/>
    <w:rsid w:val="00F650B9"/>
    <w:rsid w:val="00F651D7"/>
    <w:rsid w:val="00F6594E"/>
    <w:rsid w:val="00F65D33"/>
    <w:rsid w:val="00F65F61"/>
    <w:rsid w:val="00F663EA"/>
    <w:rsid w:val="00F6668B"/>
    <w:rsid w:val="00F66715"/>
    <w:rsid w:val="00F67012"/>
    <w:rsid w:val="00F67337"/>
    <w:rsid w:val="00F674DA"/>
    <w:rsid w:val="00F67926"/>
    <w:rsid w:val="00F679BD"/>
    <w:rsid w:val="00F67C1D"/>
    <w:rsid w:val="00F701DF"/>
    <w:rsid w:val="00F7035C"/>
    <w:rsid w:val="00F706D0"/>
    <w:rsid w:val="00F70B18"/>
    <w:rsid w:val="00F70FF9"/>
    <w:rsid w:val="00F71017"/>
    <w:rsid w:val="00F713A9"/>
    <w:rsid w:val="00F7198E"/>
    <w:rsid w:val="00F71B0B"/>
    <w:rsid w:val="00F71BFE"/>
    <w:rsid w:val="00F71C65"/>
    <w:rsid w:val="00F71EF7"/>
    <w:rsid w:val="00F7214A"/>
    <w:rsid w:val="00F7225C"/>
    <w:rsid w:val="00F7234A"/>
    <w:rsid w:val="00F724D1"/>
    <w:rsid w:val="00F72617"/>
    <w:rsid w:val="00F727A3"/>
    <w:rsid w:val="00F728A5"/>
    <w:rsid w:val="00F728CA"/>
    <w:rsid w:val="00F72AA1"/>
    <w:rsid w:val="00F72D3A"/>
    <w:rsid w:val="00F72F49"/>
    <w:rsid w:val="00F730BD"/>
    <w:rsid w:val="00F7329F"/>
    <w:rsid w:val="00F734E5"/>
    <w:rsid w:val="00F7378B"/>
    <w:rsid w:val="00F73D9E"/>
    <w:rsid w:val="00F73FAA"/>
    <w:rsid w:val="00F74046"/>
    <w:rsid w:val="00F740CC"/>
    <w:rsid w:val="00F7415C"/>
    <w:rsid w:val="00F743C5"/>
    <w:rsid w:val="00F744D6"/>
    <w:rsid w:val="00F74825"/>
    <w:rsid w:val="00F74B3D"/>
    <w:rsid w:val="00F74D04"/>
    <w:rsid w:val="00F74E57"/>
    <w:rsid w:val="00F74F53"/>
    <w:rsid w:val="00F74F6E"/>
    <w:rsid w:val="00F7567A"/>
    <w:rsid w:val="00F756C7"/>
    <w:rsid w:val="00F757C9"/>
    <w:rsid w:val="00F75886"/>
    <w:rsid w:val="00F758D5"/>
    <w:rsid w:val="00F75B04"/>
    <w:rsid w:val="00F75B60"/>
    <w:rsid w:val="00F75EEB"/>
    <w:rsid w:val="00F75F9A"/>
    <w:rsid w:val="00F7634D"/>
    <w:rsid w:val="00F76434"/>
    <w:rsid w:val="00F767D9"/>
    <w:rsid w:val="00F76F04"/>
    <w:rsid w:val="00F77CEF"/>
    <w:rsid w:val="00F77E7B"/>
    <w:rsid w:val="00F800C2"/>
    <w:rsid w:val="00F8041D"/>
    <w:rsid w:val="00F807F6"/>
    <w:rsid w:val="00F808C8"/>
    <w:rsid w:val="00F80969"/>
    <w:rsid w:val="00F80B28"/>
    <w:rsid w:val="00F80BEE"/>
    <w:rsid w:val="00F8105B"/>
    <w:rsid w:val="00F81177"/>
    <w:rsid w:val="00F813C5"/>
    <w:rsid w:val="00F813F7"/>
    <w:rsid w:val="00F8185A"/>
    <w:rsid w:val="00F818F8"/>
    <w:rsid w:val="00F8204F"/>
    <w:rsid w:val="00F8248D"/>
    <w:rsid w:val="00F82794"/>
    <w:rsid w:val="00F827BF"/>
    <w:rsid w:val="00F827C7"/>
    <w:rsid w:val="00F828F7"/>
    <w:rsid w:val="00F82979"/>
    <w:rsid w:val="00F82C17"/>
    <w:rsid w:val="00F82ED3"/>
    <w:rsid w:val="00F830FF"/>
    <w:rsid w:val="00F83501"/>
    <w:rsid w:val="00F8360A"/>
    <w:rsid w:val="00F83668"/>
    <w:rsid w:val="00F836E3"/>
    <w:rsid w:val="00F836FC"/>
    <w:rsid w:val="00F83A3A"/>
    <w:rsid w:val="00F83B34"/>
    <w:rsid w:val="00F83D86"/>
    <w:rsid w:val="00F846B5"/>
    <w:rsid w:val="00F848EB"/>
    <w:rsid w:val="00F84FE6"/>
    <w:rsid w:val="00F852C1"/>
    <w:rsid w:val="00F852E3"/>
    <w:rsid w:val="00F85573"/>
    <w:rsid w:val="00F85752"/>
    <w:rsid w:val="00F85E17"/>
    <w:rsid w:val="00F863F2"/>
    <w:rsid w:val="00F864F4"/>
    <w:rsid w:val="00F86A6F"/>
    <w:rsid w:val="00F86C03"/>
    <w:rsid w:val="00F86DEE"/>
    <w:rsid w:val="00F86E34"/>
    <w:rsid w:val="00F8711A"/>
    <w:rsid w:val="00F878F7"/>
    <w:rsid w:val="00F87A0C"/>
    <w:rsid w:val="00F87BD0"/>
    <w:rsid w:val="00F87E4B"/>
    <w:rsid w:val="00F90050"/>
    <w:rsid w:val="00F9018A"/>
    <w:rsid w:val="00F90582"/>
    <w:rsid w:val="00F90F1D"/>
    <w:rsid w:val="00F917D4"/>
    <w:rsid w:val="00F919EC"/>
    <w:rsid w:val="00F919FD"/>
    <w:rsid w:val="00F91E3B"/>
    <w:rsid w:val="00F92069"/>
    <w:rsid w:val="00F920FF"/>
    <w:rsid w:val="00F921AF"/>
    <w:rsid w:val="00F922A8"/>
    <w:rsid w:val="00F924BB"/>
    <w:rsid w:val="00F92A2A"/>
    <w:rsid w:val="00F92D12"/>
    <w:rsid w:val="00F9321A"/>
    <w:rsid w:val="00F93528"/>
    <w:rsid w:val="00F93F4A"/>
    <w:rsid w:val="00F94089"/>
    <w:rsid w:val="00F94185"/>
    <w:rsid w:val="00F94424"/>
    <w:rsid w:val="00F945AF"/>
    <w:rsid w:val="00F94702"/>
    <w:rsid w:val="00F947E6"/>
    <w:rsid w:val="00F9495C"/>
    <w:rsid w:val="00F949FE"/>
    <w:rsid w:val="00F94AEE"/>
    <w:rsid w:val="00F94E05"/>
    <w:rsid w:val="00F94E81"/>
    <w:rsid w:val="00F95335"/>
    <w:rsid w:val="00F95896"/>
    <w:rsid w:val="00F95C4D"/>
    <w:rsid w:val="00F96246"/>
    <w:rsid w:val="00F96824"/>
    <w:rsid w:val="00F96A6D"/>
    <w:rsid w:val="00F9712F"/>
    <w:rsid w:val="00F9715F"/>
    <w:rsid w:val="00F97877"/>
    <w:rsid w:val="00F97887"/>
    <w:rsid w:val="00F97982"/>
    <w:rsid w:val="00F97BD2"/>
    <w:rsid w:val="00F97DC6"/>
    <w:rsid w:val="00F97E09"/>
    <w:rsid w:val="00FA0369"/>
    <w:rsid w:val="00FA0422"/>
    <w:rsid w:val="00FA04E4"/>
    <w:rsid w:val="00FA080A"/>
    <w:rsid w:val="00FA0987"/>
    <w:rsid w:val="00FA09B9"/>
    <w:rsid w:val="00FA0B1F"/>
    <w:rsid w:val="00FA0B5C"/>
    <w:rsid w:val="00FA100A"/>
    <w:rsid w:val="00FA1212"/>
    <w:rsid w:val="00FA1248"/>
    <w:rsid w:val="00FA14B6"/>
    <w:rsid w:val="00FA1677"/>
    <w:rsid w:val="00FA16C5"/>
    <w:rsid w:val="00FA2525"/>
    <w:rsid w:val="00FA2D9B"/>
    <w:rsid w:val="00FA2DC9"/>
    <w:rsid w:val="00FA30D9"/>
    <w:rsid w:val="00FA3382"/>
    <w:rsid w:val="00FA3BD2"/>
    <w:rsid w:val="00FA40A6"/>
    <w:rsid w:val="00FA4364"/>
    <w:rsid w:val="00FA44ED"/>
    <w:rsid w:val="00FA45D4"/>
    <w:rsid w:val="00FA4619"/>
    <w:rsid w:val="00FA4880"/>
    <w:rsid w:val="00FA4B02"/>
    <w:rsid w:val="00FA4C9C"/>
    <w:rsid w:val="00FA4F04"/>
    <w:rsid w:val="00FA4F44"/>
    <w:rsid w:val="00FA5230"/>
    <w:rsid w:val="00FA54EE"/>
    <w:rsid w:val="00FA5868"/>
    <w:rsid w:val="00FA60AD"/>
    <w:rsid w:val="00FA651A"/>
    <w:rsid w:val="00FA6623"/>
    <w:rsid w:val="00FA66FC"/>
    <w:rsid w:val="00FA6887"/>
    <w:rsid w:val="00FA6BE0"/>
    <w:rsid w:val="00FA6DC8"/>
    <w:rsid w:val="00FA6ECC"/>
    <w:rsid w:val="00FA709D"/>
    <w:rsid w:val="00FA70A6"/>
    <w:rsid w:val="00FA7113"/>
    <w:rsid w:val="00FA7789"/>
    <w:rsid w:val="00FA78C8"/>
    <w:rsid w:val="00FA7913"/>
    <w:rsid w:val="00FA7B77"/>
    <w:rsid w:val="00FB010F"/>
    <w:rsid w:val="00FB019E"/>
    <w:rsid w:val="00FB0661"/>
    <w:rsid w:val="00FB0774"/>
    <w:rsid w:val="00FB0C8A"/>
    <w:rsid w:val="00FB0DFB"/>
    <w:rsid w:val="00FB1694"/>
    <w:rsid w:val="00FB1948"/>
    <w:rsid w:val="00FB197E"/>
    <w:rsid w:val="00FB1AC8"/>
    <w:rsid w:val="00FB1D46"/>
    <w:rsid w:val="00FB1D94"/>
    <w:rsid w:val="00FB1EFC"/>
    <w:rsid w:val="00FB1F8A"/>
    <w:rsid w:val="00FB2212"/>
    <w:rsid w:val="00FB221E"/>
    <w:rsid w:val="00FB24B4"/>
    <w:rsid w:val="00FB2932"/>
    <w:rsid w:val="00FB2963"/>
    <w:rsid w:val="00FB297E"/>
    <w:rsid w:val="00FB2ACE"/>
    <w:rsid w:val="00FB2F9F"/>
    <w:rsid w:val="00FB2FD8"/>
    <w:rsid w:val="00FB3048"/>
    <w:rsid w:val="00FB31F0"/>
    <w:rsid w:val="00FB34BF"/>
    <w:rsid w:val="00FB3849"/>
    <w:rsid w:val="00FB38AE"/>
    <w:rsid w:val="00FB3DAD"/>
    <w:rsid w:val="00FB3E36"/>
    <w:rsid w:val="00FB3E8E"/>
    <w:rsid w:val="00FB3F18"/>
    <w:rsid w:val="00FB418B"/>
    <w:rsid w:val="00FB4200"/>
    <w:rsid w:val="00FB489D"/>
    <w:rsid w:val="00FB4B73"/>
    <w:rsid w:val="00FB4C2C"/>
    <w:rsid w:val="00FB4CF5"/>
    <w:rsid w:val="00FB5867"/>
    <w:rsid w:val="00FB5ACC"/>
    <w:rsid w:val="00FB5BA8"/>
    <w:rsid w:val="00FB5D3F"/>
    <w:rsid w:val="00FB5F0E"/>
    <w:rsid w:val="00FB60FB"/>
    <w:rsid w:val="00FB62A7"/>
    <w:rsid w:val="00FB67EB"/>
    <w:rsid w:val="00FB6A9E"/>
    <w:rsid w:val="00FB7163"/>
    <w:rsid w:val="00FB7176"/>
    <w:rsid w:val="00FB76E8"/>
    <w:rsid w:val="00FB7D2C"/>
    <w:rsid w:val="00FC01F4"/>
    <w:rsid w:val="00FC0202"/>
    <w:rsid w:val="00FC031D"/>
    <w:rsid w:val="00FC0550"/>
    <w:rsid w:val="00FC083C"/>
    <w:rsid w:val="00FC086E"/>
    <w:rsid w:val="00FC0BC5"/>
    <w:rsid w:val="00FC0F65"/>
    <w:rsid w:val="00FC188D"/>
    <w:rsid w:val="00FC1B0E"/>
    <w:rsid w:val="00FC1B21"/>
    <w:rsid w:val="00FC1D50"/>
    <w:rsid w:val="00FC1E00"/>
    <w:rsid w:val="00FC1E85"/>
    <w:rsid w:val="00FC20B5"/>
    <w:rsid w:val="00FC25E3"/>
    <w:rsid w:val="00FC26CF"/>
    <w:rsid w:val="00FC2F4B"/>
    <w:rsid w:val="00FC3034"/>
    <w:rsid w:val="00FC33FD"/>
    <w:rsid w:val="00FC3B19"/>
    <w:rsid w:val="00FC40A9"/>
    <w:rsid w:val="00FC4107"/>
    <w:rsid w:val="00FC482C"/>
    <w:rsid w:val="00FC49DF"/>
    <w:rsid w:val="00FC4A5D"/>
    <w:rsid w:val="00FC4B2F"/>
    <w:rsid w:val="00FC4BB6"/>
    <w:rsid w:val="00FC51BF"/>
    <w:rsid w:val="00FC52EB"/>
    <w:rsid w:val="00FC565C"/>
    <w:rsid w:val="00FC5922"/>
    <w:rsid w:val="00FC5BB1"/>
    <w:rsid w:val="00FC609A"/>
    <w:rsid w:val="00FC684E"/>
    <w:rsid w:val="00FC6962"/>
    <w:rsid w:val="00FC6BE7"/>
    <w:rsid w:val="00FC719A"/>
    <w:rsid w:val="00FC766B"/>
    <w:rsid w:val="00FC7AC8"/>
    <w:rsid w:val="00FC7B04"/>
    <w:rsid w:val="00FC7B52"/>
    <w:rsid w:val="00FC7C67"/>
    <w:rsid w:val="00FC7F27"/>
    <w:rsid w:val="00FD0033"/>
    <w:rsid w:val="00FD054E"/>
    <w:rsid w:val="00FD0934"/>
    <w:rsid w:val="00FD09D1"/>
    <w:rsid w:val="00FD0E9C"/>
    <w:rsid w:val="00FD1740"/>
    <w:rsid w:val="00FD174B"/>
    <w:rsid w:val="00FD1B6B"/>
    <w:rsid w:val="00FD1BC5"/>
    <w:rsid w:val="00FD1C55"/>
    <w:rsid w:val="00FD1F0F"/>
    <w:rsid w:val="00FD220E"/>
    <w:rsid w:val="00FD2221"/>
    <w:rsid w:val="00FD22C6"/>
    <w:rsid w:val="00FD26F5"/>
    <w:rsid w:val="00FD2D51"/>
    <w:rsid w:val="00FD2EBE"/>
    <w:rsid w:val="00FD2F68"/>
    <w:rsid w:val="00FD300B"/>
    <w:rsid w:val="00FD339B"/>
    <w:rsid w:val="00FD35AB"/>
    <w:rsid w:val="00FD40FC"/>
    <w:rsid w:val="00FD4123"/>
    <w:rsid w:val="00FD43FA"/>
    <w:rsid w:val="00FD48ED"/>
    <w:rsid w:val="00FD4943"/>
    <w:rsid w:val="00FD4AE9"/>
    <w:rsid w:val="00FD4F94"/>
    <w:rsid w:val="00FD50E5"/>
    <w:rsid w:val="00FD59B0"/>
    <w:rsid w:val="00FD5AD0"/>
    <w:rsid w:val="00FD5BCF"/>
    <w:rsid w:val="00FD5C5A"/>
    <w:rsid w:val="00FD5C86"/>
    <w:rsid w:val="00FD6082"/>
    <w:rsid w:val="00FD6450"/>
    <w:rsid w:val="00FD679D"/>
    <w:rsid w:val="00FD68A8"/>
    <w:rsid w:val="00FD6B2C"/>
    <w:rsid w:val="00FD6D9E"/>
    <w:rsid w:val="00FD6F3D"/>
    <w:rsid w:val="00FD6FA0"/>
    <w:rsid w:val="00FD6FC5"/>
    <w:rsid w:val="00FD7001"/>
    <w:rsid w:val="00FD70C5"/>
    <w:rsid w:val="00FD758E"/>
    <w:rsid w:val="00FD7737"/>
    <w:rsid w:val="00FD77D2"/>
    <w:rsid w:val="00FD7B6C"/>
    <w:rsid w:val="00FD7D3C"/>
    <w:rsid w:val="00FD7DDF"/>
    <w:rsid w:val="00FE071D"/>
    <w:rsid w:val="00FE0937"/>
    <w:rsid w:val="00FE131D"/>
    <w:rsid w:val="00FE1509"/>
    <w:rsid w:val="00FE176E"/>
    <w:rsid w:val="00FE18B3"/>
    <w:rsid w:val="00FE1BC1"/>
    <w:rsid w:val="00FE1D1B"/>
    <w:rsid w:val="00FE25EA"/>
    <w:rsid w:val="00FE2CCA"/>
    <w:rsid w:val="00FE2D10"/>
    <w:rsid w:val="00FE32B7"/>
    <w:rsid w:val="00FE3ABB"/>
    <w:rsid w:val="00FE3B05"/>
    <w:rsid w:val="00FE3D19"/>
    <w:rsid w:val="00FE408E"/>
    <w:rsid w:val="00FE40F9"/>
    <w:rsid w:val="00FE4357"/>
    <w:rsid w:val="00FE4680"/>
    <w:rsid w:val="00FE472E"/>
    <w:rsid w:val="00FE4B92"/>
    <w:rsid w:val="00FE4CF1"/>
    <w:rsid w:val="00FE4D9E"/>
    <w:rsid w:val="00FE4DEA"/>
    <w:rsid w:val="00FE4E19"/>
    <w:rsid w:val="00FE5698"/>
    <w:rsid w:val="00FE574C"/>
    <w:rsid w:val="00FE5A88"/>
    <w:rsid w:val="00FE5C1A"/>
    <w:rsid w:val="00FE5C7C"/>
    <w:rsid w:val="00FE5D49"/>
    <w:rsid w:val="00FE6161"/>
    <w:rsid w:val="00FE6212"/>
    <w:rsid w:val="00FE6391"/>
    <w:rsid w:val="00FE67DD"/>
    <w:rsid w:val="00FE682A"/>
    <w:rsid w:val="00FE6C7D"/>
    <w:rsid w:val="00FE6D8A"/>
    <w:rsid w:val="00FE6DB5"/>
    <w:rsid w:val="00FE7841"/>
    <w:rsid w:val="00FE7B3F"/>
    <w:rsid w:val="00FE7EC0"/>
    <w:rsid w:val="00FF00C8"/>
    <w:rsid w:val="00FF00F2"/>
    <w:rsid w:val="00FF02AA"/>
    <w:rsid w:val="00FF06EC"/>
    <w:rsid w:val="00FF07EE"/>
    <w:rsid w:val="00FF0980"/>
    <w:rsid w:val="00FF0BC9"/>
    <w:rsid w:val="00FF0FEE"/>
    <w:rsid w:val="00FF12D3"/>
    <w:rsid w:val="00FF1528"/>
    <w:rsid w:val="00FF16C4"/>
    <w:rsid w:val="00FF1CF0"/>
    <w:rsid w:val="00FF1E0B"/>
    <w:rsid w:val="00FF25D0"/>
    <w:rsid w:val="00FF2D9D"/>
    <w:rsid w:val="00FF2E4B"/>
    <w:rsid w:val="00FF2EE9"/>
    <w:rsid w:val="00FF2FE5"/>
    <w:rsid w:val="00FF310D"/>
    <w:rsid w:val="00FF3200"/>
    <w:rsid w:val="00FF3488"/>
    <w:rsid w:val="00FF3E09"/>
    <w:rsid w:val="00FF43B6"/>
    <w:rsid w:val="00FF44D6"/>
    <w:rsid w:val="00FF49AC"/>
    <w:rsid w:val="00FF4B04"/>
    <w:rsid w:val="00FF50D5"/>
    <w:rsid w:val="00FF523C"/>
    <w:rsid w:val="00FF5260"/>
    <w:rsid w:val="00FF5342"/>
    <w:rsid w:val="00FF54BB"/>
    <w:rsid w:val="00FF568A"/>
    <w:rsid w:val="00FF5B0D"/>
    <w:rsid w:val="00FF629C"/>
    <w:rsid w:val="00FF6ACE"/>
    <w:rsid w:val="00FF6B38"/>
    <w:rsid w:val="00FF6B70"/>
    <w:rsid w:val="00FF6B8A"/>
    <w:rsid w:val="00FF6C3D"/>
    <w:rsid w:val="00FF6C99"/>
    <w:rsid w:val="00FF7033"/>
    <w:rsid w:val="00FF78C6"/>
    <w:rsid w:val="00FF7956"/>
    <w:rsid w:val="00FF7F5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EB95E"/>
  <w15:docId w15:val="{EF73860C-6563-44F6-86EA-3648F41B5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C2F"/>
    <w:rPr>
      <w:sz w:val="32"/>
    </w:rPr>
  </w:style>
  <w:style w:type="paragraph" w:styleId="Overskrift1">
    <w:name w:val="heading 1"/>
    <w:basedOn w:val="Normal"/>
    <w:next w:val="Normal"/>
    <w:link w:val="Overskrift1Tegn"/>
    <w:uiPriority w:val="1"/>
    <w:qFormat/>
    <w:rsid w:val="00502A90"/>
    <w:pPr>
      <w:keepNext/>
      <w:keepLines/>
      <w:numPr>
        <w:numId w:val="1"/>
      </w:numPr>
      <w:spacing w:after="430" w:line="280" w:lineRule="atLeast"/>
      <w:outlineLvl w:val="0"/>
    </w:pPr>
    <w:rPr>
      <w:rFonts w:asciiTheme="majorHAnsi" w:eastAsia="Times New Roman" w:hAnsiTheme="majorHAnsi" w:cs="Arial"/>
      <w:b/>
      <w:bCs/>
      <w:color w:val="1F7CFF" w:themeColor="accent1" w:themeTint="80"/>
      <w:sz w:val="40"/>
      <w:szCs w:val="32"/>
    </w:rPr>
  </w:style>
  <w:style w:type="paragraph" w:styleId="Overskrift2">
    <w:name w:val="heading 2"/>
    <w:basedOn w:val="Normal"/>
    <w:next w:val="Normal"/>
    <w:link w:val="Overskrift2Tegn"/>
    <w:uiPriority w:val="9"/>
    <w:qFormat/>
    <w:rsid w:val="006E5224"/>
    <w:pPr>
      <w:keepNext/>
      <w:keepLines/>
      <w:spacing w:before="430" w:after="430" w:line="280" w:lineRule="atLeast"/>
      <w:outlineLvl w:val="1"/>
    </w:pPr>
    <w:rPr>
      <w:rFonts w:asciiTheme="majorHAnsi" w:eastAsia="Times New Roman" w:hAnsiTheme="majorHAnsi" w:cs="Arial"/>
      <w:b/>
      <w:bCs/>
      <w:iCs/>
      <w:sz w:val="36"/>
      <w:szCs w:val="28"/>
    </w:rPr>
  </w:style>
  <w:style w:type="paragraph" w:styleId="Overskrift3">
    <w:name w:val="heading 3"/>
    <w:basedOn w:val="Normal"/>
    <w:next w:val="Normal"/>
    <w:link w:val="Overskrift3Tegn"/>
    <w:uiPriority w:val="1"/>
    <w:qFormat/>
    <w:rsid w:val="00140F5C"/>
    <w:pPr>
      <w:keepNext/>
      <w:keepLines/>
      <w:spacing w:before="430" w:after="430" w:line="280" w:lineRule="atLeast"/>
      <w:outlineLvl w:val="2"/>
    </w:pPr>
    <w:rPr>
      <w:rFonts w:asciiTheme="majorHAnsi" w:eastAsia="Times New Roman" w:hAnsiTheme="majorHAnsi" w:cs="Arial"/>
      <w:b/>
      <w:bCs/>
      <w:sz w:val="22"/>
      <w:szCs w:val="26"/>
    </w:rPr>
  </w:style>
  <w:style w:type="paragraph" w:styleId="Overskrift4">
    <w:name w:val="heading 4"/>
    <w:basedOn w:val="Normal"/>
    <w:next w:val="Normal"/>
    <w:link w:val="Overskrift4Tegn"/>
    <w:uiPriority w:val="1"/>
    <w:semiHidden/>
    <w:qFormat/>
    <w:rsid w:val="00150ED0"/>
    <w:pPr>
      <w:spacing w:after="0" w:line="240" w:lineRule="atLeast"/>
      <w:outlineLvl w:val="3"/>
    </w:pPr>
    <w:rPr>
      <w:rFonts w:ascii="Tahoma" w:eastAsia="Times New Roman" w:hAnsi="Tahoma" w:cs="Times New Roman"/>
      <w:b/>
      <w:bCs/>
      <w:color w:val="333333"/>
      <w:szCs w:val="28"/>
    </w:rPr>
  </w:style>
  <w:style w:type="paragraph" w:styleId="Overskrift5">
    <w:name w:val="heading 5"/>
    <w:basedOn w:val="Normal"/>
    <w:next w:val="Normal"/>
    <w:link w:val="Overskrift5Tegn"/>
    <w:uiPriority w:val="1"/>
    <w:semiHidden/>
    <w:qFormat/>
    <w:rsid w:val="00150ED0"/>
    <w:pPr>
      <w:spacing w:after="0" w:line="240" w:lineRule="atLeast"/>
      <w:outlineLvl w:val="4"/>
    </w:pPr>
    <w:rPr>
      <w:rFonts w:ascii="Tahoma" w:eastAsia="Times New Roman" w:hAnsi="Tahoma" w:cs="Times New Roman"/>
      <w:b/>
      <w:bCs/>
      <w:iCs/>
      <w:color w:val="333333"/>
      <w:szCs w:val="26"/>
    </w:rPr>
  </w:style>
  <w:style w:type="paragraph" w:styleId="Overskrift6">
    <w:name w:val="heading 6"/>
    <w:basedOn w:val="Normal"/>
    <w:next w:val="Normal"/>
    <w:link w:val="Overskrift6Tegn"/>
    <w:uiPriority w:val="1"/>
    <w:semiHidden/>
    <w:qFormat/>
    <w:rsid w:val="00150ED0"/>
    <w:pPr>
      <w:spacing w:after="0" w:line="240" w:lineRule="atLeast"/>
      <w:outlineLvl w:val="5"/>
    </w:pPr>
    <w:rPr>
      <w:rFonts w:ascii="Tahoma" w:eastAsia="Times New Roman" w:hAnsi="Tahoma" w:cs="Times New Roman"/>
      <w:b/>
      <w:bCs/>
      <w:color w:val="333333"/>
    </w:rPr>
  </w:style>
  <w:style w:type="paragraph" w:styleId="Overskrift7">
    <w:name w:val="heading 7"/>
    <w:basedOn w:val="Normal"/>
    <w:next w:val="Normal"/>
    <w:link w:val="Overskrift7Tegn"/>
    <w:uiPriority w:val="1"/>
    <w:semiHidden/>
    <w:qFormat/>
    <w:rsid w:val="00150ED0"/>
    <w:pPr>
      <w:spacing w:after="0" w:line="240" w:lineRule="atLeast"/>
      <w:outlineLvl w:val="6"/>
    </w:pPr>
    <w:rPr>
      <w:rFonts w:ascii="Tahoma" w:eastAsia="Times New Roman" w:hAnsi="Tahoma" w:cs="Times New Roman"/>
      <w:b/>
      <w:color w:val="333333"/>
      <w:szCs w:val="24"/>
    </w:rPr>
  </w:style>
  <w:style w:type="paragraph" w:styleId="Overskrift8">
    <w:name w:val="heading 8"/>
    <w:basedOn w:val="Normal"/>
    <w:next w:val="Normal"/>
    <w:link w:val="Overskrift8Tegn"/>
    <w:uiPriority w:val="1"/>
    <w:semiHidden/>
    <w:qFormat/>
    <w:rsid w:val="00150ED0"/>
    <w:pPr>
      <w:spacing w:after="0" w:line="240" w:lineRule="atLeast"/>
      <w:outlineLvl w:val="7"/>
    </w:pPr>
    <w:rPr>
      <w:rFonts w:ascii="Tahoma" w:eastAsia="Times New Roman" w:hAnsi="Tahoma" w:cs="Times New Roman"/>
      <w:b/>
      <w:iCs/>
      <w:color w:val="333333"/>
      <w:szCs w:val="24"/>
    </w:rPr>
  </w:style>
  <w:style w:type="paragraph" w:styleId="Overskrift9">
    <w:name w:val="heading 9"/>
    <w:basedOn w:val="Normal"/>
    <w:next w:val="Normal"/>
    <w:link w:val="Overskrift9Tegn"/>
    <w:uiPriority w:val="1"/>
    <w:semiHidden/>
    <w:qFormat/>
    <w:rsid w:val="00150ED0"/>
    <w:pPr>
      <w:spacing w:after="0" w:line="240" w:lineRule="atLeast"/>
      <w:outlineLvl w:val="8"/>
    </w:pPr>
    <w:rPr>
      <w:rFonts w:ascii="Tahoma" w:eastAsia="Times New Roman" w:hAnsi="Tahoma" w:cs="Arial"/>
      <w:b/>
      <w:color w:val="333333"/>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93A7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93A74"/>
    <w:rPr>
      <w:rFonts w:ascii="Tahoma" w:hAnsi="Tahoma" w:cs="Tahoma"/>
      <w:sz w:val="16"/>
      <w:szCs w:val="16"/>
    </w:rPr>
  </w:style>
  <w:style w:type="paragraph" w:styleId="Sidehoved">
    <w:name w:val="header"/>
    <w:basedOn w:val="Normal"/>
    <w:link w:val="SidehovedTegn"/>
    <w:uiPriority w:val="99"/>
    <w:unhideWhenUsed/>
    <w:rsid w:val="005A013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A0132"/>
  </w:style>
  <w:style w:type="paragraph" w:styleId="Sidefod">
    <w:name w:val="footer"/>
    <w:basedOn w:val="Normal"/>
    <w:link w:val="SidefodTegn"/>
    <w:uiPriority w:val="99"/>
    <w:unhideWhenUsed/>
    <w:rsid w:val="005A013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A0132"/>
  </w:style>
  <w:style w:type="character" w:styleId="Hyperlink">
    <w:name w:val="Hyperlink"/>
    <w:basedOn w:val="Standardskrifttypeiafsnit"/>
    <w:uiPriority w:val="99"/>
    <w:unhideWhenUsed/>
    <w:rsid w:val="00F02B51"/>
    <w:rPr>
      <w:color w:val="000000" w:themeColor="hyperlink"/>
      <w:u w:val="single"/>
    </w:rPr>
  </w:style>
  <w:style w:type="character" w:customStyle="1" w:styleId="Overskrift1Tegn">
    <w:name w:val="Overskrift 1 Tegn"/>
    <w:basedOn w:val="Standardskrifttypeiafsnit"/>
    <w:link w:val="Overskrift1"/>
    <w:uiPriority w:val="1"/>
    <w:rsid w:val="00502A90"/>
    <w:rPr>
      <w:rFonts w:asciiTheme="majorHAnsi" w:eastAsia="Times New Roman" w:hAnsiTheme="majorHAnsi" w:cs="Arial"/>
      <w:b/>
      <w:bCs/>
      <w:color w:val="1F7CFF" w:themeColor="accent1" w:themeTint="80"/>
      <w:sz w:val="40"/>
      <w:szCs w:val="32"/>
    </w:rPr>
  </w:style>
  <w:style w:type="character" w:customStyle="1" w:styleId="Overskrift2Tegn">
    <w:name w:val="Overskrift 2 Tegn"/>
    <w:basedOn w:val="Standardskrifttypeiafsnit"/>
    <w:link w:val="Overskrift2"/>
    <w:uiPriority w:val="9"/>
    <w:rsid w:val="006E5224"/>
    <w:rPr>
      <w:rFonts w:asciiTheme="majorHAnsi" w:eastAsia="Times New Roman" w:hAnsiTheme="majorHAnsi" w:cs="Arial"/>
      <w:b/>
      <w:bCs/>
      <w:iCs/>
      <w:sz w:val="36"/>
      <w:szCs w:val="28"/>
    </w:rPr>
  </w:style>
  <w:style w:type="character" w:customStyle="1" w:styleId="Overskrift3Tegn">
    <w:name w:val="Overskrift 3 Tegn"/>
    <w:basedOn w:val="Standardskrifttypeiafsnit"/>
    <w:link w:val="Overskrift3"/>
    <w:uiPriority w:val="1"/>
    <w:rsid w:val="00140F5C"/>
    <w:rPr>
      <w:rFonts w:asciiTheme="majorHAnsi" w:eastAsia="Times New Roman" w:hAnsiTheme="majorHAnsi" w:cs="Arial"/>
      <w:b/>
      <w:bCs/>
      <w:szCs w:val="26"/>
    </w:rPr>
  </w:style>
  <w:style w:type="character" w:customStyle="1" w:styleId="Overskrift4Tegn">
    <w:name w:val="Overskrift 4 Tegn"/>
    <w:basedOn w:val="Standardskrifttypeiafsnit"/>
    <w:link w:val="Overskrift4"/>
    <w:uiPriority w:val="1"/>
    <w:semiHidden/>
    <w:rsid w:val="00150ED0"/>
    <w:rPr>
      <w:rFonts w:ascii="Tahoma" w:eastAsia="Times New Roman" w:hAnsi="Tahoma" w:cs="Times New Roman"/>
      <w:b/>
      <w:bCs/>
      <w:color w:val="333333"/>
      <w:sz w:val="20"/>
      <w:szCs w:val="28"/>
    </w:rPr>
  </w:style>
  <w:style w:type="character" w:customStyle="1" w:styleId="Overskrift5Tegn">
    <w:name w:val="Overskrift 5 Tegn"/>
    <w:basedOn w:val="Standardskrifttypeiafsnit"/>
    <w:link w:val="Overskrift5"/>
    <w:uiPriority w:val="1"/>
    <w:semiHidden/>
    <w:rsid w:val="00150ED0"/>
    <w:rPr>
      <w:rFonts w:ascii="Tahoma" w:eastAsia="Times New Roman" w:hAnsi="Tahoma" w:cs="Times New Roman"/>
      <w:b/>
      <w:bCs/>
      <w:iCs/>
      <w:color w:val="333333"/>
      <w:sz w:val="20"/>
      <w:szCs w:val="26"/>
    </w:rPr>
  </w:style>
  <w:style w:type="character" w:customStyle="1" w:styleId="Overskrift6Tegn">
    <w:name w:val="Overskrift 6 Tegn"/>
    <w:basedOn w:val="Standardskrifttypeiafsnit"/>
    <w:link w:val="Overskrift6"/>
    <w:uiPriority w:val="1"/>
    <w:semiHidden/>
    <w:rsid w:val="00150ED0"/>
    <w:rPr>
      <w:rFonts w:ascii="Tahoma" w:eastAsia="Times New Roman" w:hAnsi="Tahoma" w:cs="Times New Roman"/>
      <w:b/>
      <w:bCs/>
      <w:color w:val="333333"/>
      <w:sz w:val="20"/>
    </w:rPr>
  </w:style>
  <w:style w:type="character" w:customStyle="1" w:styleId="Overskrift7Tegn">
    <w:name w:val="Overskrift 7 Tegn"/>
    <w:basedOn w:val="Standardskrifttypeiafsnit"/>
    <w:link w:val="Overskrift7"/>
    <w:uiPriority w:val="1"/>
    <w:semiHidden/>
    <w:rsid w:val="00150ED0"/>
    <w:rPr>
      <w:rFonts w:ascii="Tahoma" w:eastAsia="Times New Roman" w:hAnsi="Tahoma" w:cs="Times New Roman"/>
      <w:b/>
      <w:color w:val="333333"/>
      <w:sz w:val="20"/>
      <w:szCs w:val="24"/>
    </w:rPr>
  </w:style>
  <w:style w:type="character" w:customStyle="1" w:styleId="Overskrift8Tegn">
    <w:name w:val="Overskrift 8 Tegn"/>
    <w:basedOn w:val="Standardskrifttypeiafsnit"/>
    <w:link w:val="Overskrift8"/>
    <w:uiPriority w:val="1"/>
    <w:semiHidden/>
    <w:rsid w:val="00150ED0"/>
    <w:rPr>
      <w:rFonts w:ascii="Tahoma" w:eastAsia="Times New Roman" w:hAnsi="Tahoma" w:cs="Times New Roman"/>
      <w:b/>
      <w:iCs/>
      <w:color w:val="333333"/>
      <w:sz w:val="20"/>
      <w:szCs w:val="24"/>
    </w:rPr>
  </w:style>
  <w:style w:type="character" w:customStyle="1" w:styleId="Overskrift9Tegn">
    <w:name w:val="Overskrift 9 Tegn"/>
    <w:basedOn w:val="Standardskrifttypeiafsnit"/>
    <w:link w:val="Overskrift9"/>
    <w:uiPriority w:val="1"/>
    <w:semiHidden/>
    <w:rsid w:val="00150ED0"/>
    <w:rPr>
      <w:rFonts w:ascii="Tahoma" w:eastAsia="Times New Roman" w:hAnsi="Tahoma" w:cs="Arial"/>
      <w:b/>
      <w:color w:val="333333"/>
      <w:sz w:val="20"/>
    </w:rPr>
  </w:style>
  <w:style w:type="paragraph" w:styleId="Brdtekst">
    <w:name w:val="Body Text"/>
    <w:basedOn w:val="Normal"/>
    <w:link w:val="BrdtekstTegn"/>
    <w:uiPriority w:val="5"/>
    <w:semiHidden/>
    <w:rsid w:val="00150ED0"/>
    <w:pPr>
      <w:spacing w:after="120" w:line="240" w:lineRule="atLeast"/>
    </w:pPr>
    <w:rPr>
      <w:rFonts w:ascii="Tahoma" w:eastAsia="Times New Roman" w:hAnsi="Tahoma" w:cs="Times New Roman"/>
      <w:color w:val="333333"/>
      <w:szCs w:val="24"/>
    </w:rPr>
  </w:style>
  <w:style w:type="character" w:customStyle="1" w:styleId="BrdtekstTegn">
    <w:name w:val="Brødtekst Tegn"/>
    <w:basedOn w:val="Standardskrifttypeiafsnit"/>
    <w:link w:val="Brdtekst"/>
    <w:uiPriority w:val="5"/>
    <w:semiHidden/>
    <w:rsid w:val="00150ED0"/>
    <w:rPr>
      <w:rFonts w:ascii="Tahoma" w:eastAsia="Times New Roman" w:hAnsi="Tahoma" w:cs="Times New Roman"/>
      <w:color w:val="333333"/>
      <w:sz w:val="20"/>
      <w:szCs w:val="24"/>
    </w:rPr>
  </w:style>
  <w:style w:type="paragraph" w:styleId="Indholdsfortegnelse1">
    <w:name w:val="toc 1"/>
    <w:basedOn w:val="Normal"/>
    <w:next w:val="Normal"/>
    <w:uiPriority w:val="39"/>
    <w:qFormat/>
    <w:rsid w:val="000F72ED"/>
    <w:pPr>
      <w:tabs>
        <w:tab w:val="right" w:leader="dot" w:pos="9214"/>
      </w:tabs>
      <w:spacing w:before="120" w:after="0" w:line="240" w:lineRule="atLeast"/>
    </w:pPr>
    <w:rPr>
      <w:rFonts w:eastAsia="Times New Roman" w:cs="Times New Roman"/>
      <w:b/>
      <w:sz w:val="22"/>
      <w:szCs w:val="24"/>
    </w:rPr>
  </w:style>
  <w:style w:type="paragraph" w:customStyle="1" w:styleId="Dokumenttype">
    <w:name w:val="Dokument type"/>
    <w:basedOn w:val="Sidehoved"/>
    <w:uiPriority w:val="5"/>
    <w:semiHidden/>
    <w:rsid w:val="00150ED0"/>
    <w:pPr>
      <w:spacing w:after="240" w:line="280" w:lineRule="atLeast"/>
    </w:pPr>
    <w:rPr>
      <w:rFonts w:ascii="Tahoma" w:eastAsia="Times New Roman" w:hAnsi="Tahoma" w:cs="Times New Roman"/>
      <w:b/>
      <w:color w:val="333333"/>
      <w:szCs w:val="24"/>
    </w:rPr>
  </w:style>
  <w:style w:type="paragraph" w:customStyle="1" w:styleId="Mde">
    <w:name w:val="Møde"/>
    <w:basedOn w:val="Normal"/>
    <w:uiPriority w:val="99"/>
    <w:semiHidden/>
    <w:rsid w:val="00150ED0"/>
    <w:pPr>
      <w:spacing w:after="0" w:line="280" w:lineRule="atLeast"/>
    </w:pPr>
    <w:rPr>
      <w:rFonts w:ascii="Tahoma" w:eastAsia="Times New Roman" w:hAnsi="Tahoma" w:cs="Times New Roman"/>
      <w:color w:val="333333"/>
      <w:szCs w:val="24"/>
    </w:rPr>
  </w:style>
  <w:style w:type="paragraph" w:styleId="Citatoverskrift">
    <w:name w:val="toa heading"/>
    <w:basedOn w:val="Normal"/>
    <w:next w:val="Indholdsfortegnelse1"/>
    <w:uiPriority w:val="99"/>
    <w:semiHidden/>
    <w:rsid w:val="00150ED0"/>
    <w:pPr>
      <w:spacing w:after="120" w:line="320" w:lineRule="atLeast"/>
    </w:pPr>
    <w:rPr>
      <w:rFonts w:ascii="Tahoma" w:eastAsia="Times New Roman" w:hAnsi="Tahoma" w:cs="Arial"/>
      <w:b/>
      <w:bCs/>
      <w:color w:val="333333"/>
      <w:szCs w:val="24"/>
    </w:rPr>
  </w:style>
  <w:style w:type="paragraph" w:customStyle="1" w:styleId="Overskrift2-UdenTOC">
    <w:name w:val="Overskrift 2 - Uden TOC"/>
    <w:basedOn w:val="Overskrift2"/>
    <w:uiPriority w:val="1"/>
    <w:rsid w:val="00150ED0"/>
    <w:pPr>
      <w:tabs>
        <w:tab w:val="num" w:pos="0"/>
      </w:tabs>
      <w:outlineLvl w:val="9"/>
    </w:pPr>
  </w:style>
  <w:style w:type="numbering" w:styleId="111111">
    <w:name w:val="Outline List 2"/>
    <w:basedOn w:val="Ingenoversigt"/>
    <w:semiHidden/>
    <w:rsid w:val="00150ED0"/>
    <w:pPr>
      <w:numPr>
        <w:numId w:val="2"/>
      </w:numPr>
    </w:pPr>
  </w:style>
  <w:style w:type="paragraph" w:styleId="Indholdsfortegnelse2">
    <w:name w:val="toc 2"/>
    <w:basedOn w:val="Normal"/>
    <w:next w:val="Normal"/>
    <w:autoRedefine/>
    <w:uiPriority w:val="39"/>
    <w:unhideWhenUsed/>
    <w:qFormat/>
    <w:rsid w:val="001221E7"/>
    <w:pPr>
      <w:tabs>
        <w:tab w:val="right" w:leader="dot" w:pos="9204"/>
      </w:tabs>
      <w:spacing w:after="100"/>
      <w:ind w:left="442"/>
    </w:pPr>
    <w:rPr>
      <w:noProof/>
    </w:rPr>
  </w:style>
  <w:style w:type="paragraph" w:customStyle="1" w:styleId="Storoverskrift">
    <w:name w:val="Stor overskrift"/>
    <w:basedOn w:val="Normal"/>
    <w:next w:val="Normal"/>
    <w:qFormat/>
    <w:rsid w:val="00F70FF9"/>
    <w:pPr>
      <w:spacing w:after="430" w:line="280" w:lineRule="atLeast"/>
    </w:pPr>
    <w:rPr>
      <w:rFonts w:asciiTheme="majorHAnsi" w:hAnsiTheme="majorHAnsi" w:cs="Droid Serif"/>
      <w:b/>
      <w:sz w:val="26"/>
      <w:szCs w:val="28"/>
    </w:rPr>
  </w:style>
  <w:style w:type="paragraph" w:customStyle="1" w:styleId="Template-Dato">
    <w:name w:val="Template - Dato"/>
    <w:basedOn w:val="Normal"/>
    <w:uiPriority w:val="4"/>
    <w:semiHidden/>
    <w:rsid w:val="00F62C47"/>
    <w:pPr>
      <w:spacing w:after="0" w:line="240" w:lineRule="atLeast"/>
      <w:jc w:val="right"/>
    </w:pPr>
    <w:rPr>
      <w:rFonts w:ascii="Tahoma" w:eastAsia="Times New Roman" w:hAnsi="Tahoma" w:cs="Times New Roman"/>
      <w:noProof/>
      <w:color w:val="333333"/>
      <w:szCs w:val="24"/>
    </w:rPr>
  </w:style>
  <w:style w:type="paragraph" w:customStyle="1" w:styleId="Dokumentoverskrift">
    <w:name w:val="Dokument overskrift"/>
    <w:basedOn w:val="Normal"/>
    <w:uiPriority w:val="5"/>
    <w:semiHidden/>
    <w:rsid w:val="00F62C47"/>
    <w:pPr>
      <w:spacing w:after="0" w:line="240" w:lineRule="atLeast"/>
    </w:pPr>
    <w:rPr>
      <w:rFonts w:ascii="Tahoma" w:eastAsia="Times New Roman" w:hAnsi="Tahoma" w:cs="Times New Roman"/>
      <w:b/>
      <w:color w:val="333333"/>
      <w:sz w:val="22"/>
      <w:szCs w:val="24"/>
    </w:rPr>
  </w:style>
  <w:style w:type="paragraph" w:customStyle="1" w:styleId="Modtager">
    <w:name w:val="Modtager"/>
    <w:basedOn w:val="Normal"/>
    <w:uiPriority w:val="5"/>
    <w:semiHidden/>
    <w:rsid w:val="00F62C47"/>
    <w:pPr>
      <w:spacing w:after="0" w:line="260" w:lineRule="atLeast"/>
    </w:pPr>
    <w:rPr>
      <w:rFonts w:ascii="Tahoma" w:eastAsia="Times New Roman" w:hAnsi="Tahoma" w:cs="Times New Roman"/>
      <w:color w:val="333333"/>
      <w:szCs w:val="24"/>
    </w:rPr>
  </w:style>
  <w:style w:type="paragraph" w:customStyle="1" w:styleId="Normal-Dokumentoverskrift">
    <w:name w:val="Normal - Dokument overskrift"/>
    <w:basedOn w:val="Normal"/>
    <w:uiPriority w:val="5"/>
    <w:semiHidden/>
    <w:rsid w:val="00C72784"/>
    <w:pPr>
      <w:spacing w:after="0" w:line="240" w:lineRule="atLeast"/>
    </w:pPr>
    <w:rPr>
      <w:rFonts w:ascii="Tahoma" w:eastAsia="Times New Roman" w:hAnsi="Tahoma" w:cs="Times New Roman"/>
      <w:b/>
      <w:color w:val="333333"/>
      <w:sz w:val="22"/>
      <w:szCs w:val="24"/>
    </w:rPr>
  </w:style>
  <w:style w:type="paragraph" w:styleId="Ingenafstand">
    <w:name w:val="No Spacing"/>
    <w:uiPriority w:val="1"/>
    <w:rsid w:val="00F758D5"/>
    <w:pPr>
      <w:spacing w:after="0" w:line="240" w:lineRule="auto"/>
    </w:pPr>
    <w:rPr>
      <w:sz w:val="20"/>
    </w:rPr>
  </w:style>
  <w:style w:type="paragraph" w:styleId="Overskrift">
    <w:name w:val="TOC Heading"/>
    <w:basedOn w:val="Overskrift1"/>
    <w:next w:val="Normal"/>
    <w:uiPriority w:val="39"/>
    <w:unhideWhenUsed/>
    <w:qFormat/>
    <w:rsid w:val="00755C2F"/>
    <w:pPr>
      <w:numPr>
        <w:numId w:val="0"/>
      </w:numPr>
      <w:spacing w:before="480" w:after="0" w:line="276" w:lineRule="auto"/>
      <w:outlineLvl w:val="9"/>
    </w:pPr>
    <w:rPr>
      <w:rFonts w:eastAsiaTheme="majorEastAsia" w:cstheme="majorBidi"/>
      <w:color w:val="00142F" w:themeColor="accent1" w:themeShade="BF"/>
      <w:sz w:val="28"/>
      <w:szCs w:val="28"/>
    </w:rPr>
  </w:style>
  <w:style w:type="paragraph" w:styleId="Indholdsfortegnelse3">
    <w:name w:val="toc 3"/>
    <w:basedOn w:val="Normal"/>
    <w:next w:val="Normal"/>
    <w:autoRedefine/>
    <w:uiPriority w:val="39"/>
    <w:unhideWhenUsed/>
    <w:qFormat/>
    <w:rsid w:val="000A7645"/>
    <w:pPr>
      <w:spacing w:after="100"/>
      <w:ind w:left="440"/>
    </w:pPr>
    <w:rPr>
      <w:rFonts w:eastAsiaTheme="minorEastAsia"/>
      <w:sz w:val="22"/>
    </w:rPr>
  </w:style>
  <w:style w:type="paragraph" w:styleId="Fodnotetekst">
    <w:name w:val="footnote text"/>
    <w:basedOn w:val="Normal"/>
    <w:link w:val="FodnotetekstTegn"/>
    <w:uiPriority w:val="99"/>
    <w:semiHidden/>
    <w:unhideWhenUsed/>
    <w:rsid w:val="00D07A19"/>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D07A19"/>
    <w:rPr>
      <w:sz w:val="20"/>
      <w:szCs w:val="20"/>
    </w:rPr>
  </w:style>
  <w:style w:type="character" w:styleId="Fodnotehenvisning">
    <w:name w:val="footnote reference"/>
    <w:basedOn w:val="Standardskrifttypeiafsnit"/>
    <w:uiPriority w:val="99"/>
    <w:semiHidden/>
    <w:unhideWhenUsed/>
    <w:rsid w:val="00D07A19"/>
    <w:rPr>
      <w:vertAlign w:val="superscript"/>
    </w:rPr>
  </w:style>
  <w:style w:type="character" w:customStyle="1" w:styleId="bold">
    <w:name w:val="bold"/>
    <w:basedOn w:val="Standardskrifttypeiafsnit"/>
    <w:rsid w:val="0011698D"/>
  </w:style>
  <w:style w:type="paragraph" w:styleId="Listeafsnit">
    <w:name w:val="List Paragraph"/>
    <w:basedOn w:val="Normal"/>
    <w:uiPriority w:val="34"/>
    <w:qFormat/>
    <w:rsid w:val="00AE6F8C"/>
    <w:pPr>
      <w:spacing w:after="0" w:line="240" w:lineRule="auto"/>
      <w:ind w:left="720"/>
    </w:pPr>
    <w:rPr>
      <w:rFonts w:ascii="Calibri" w:hAnsi="Calibri" w:cs="Times New Roman"/>
      <w:sz w:val="22"/>
      <w:lang w:eastAsia="da-DK"/>
    </w:rPr>
  </w:style>
  <w:style w:type="paragraph" w:styleId="NormalWeb">
    <w:name w:val="Normal (Web)"/>
    <w:basedOn w:val="Normal"/>
    <w:uiPriority w:val="99"/>
    <w:unhideWhenUsed/>
    <w:rsid w:val="00C66D37"/>
    <w:pPr>
      <w:spacing w:before="100" w:beforeAutospacing="1" w:after="100" w:afterAutospacing="1" w:line="240" w:lineRule="auto"/>
    </w:pPr>
    <w:rPr>
      <w:rFonts w:ascii="Times New Roman" w:hAnsi="Times New Roman" w:cs="Times New Roman"/>
      <w:sz w:val="24"/>
      <w:szCs w:val="24"/>
      <w:lang w:eastAsia="da-DK"/>
    </w:rPr>
  </w:style>
  <w:style w:type="character" w:styleId="Strk">
    <w:name w:val="Strong"/>
    <w:basedOn w:val="Standardskrifttypeiafsnit"/>
    <w:uiPriority w:val="22"/>
    <w:qFormat/>
    <w:rsid w:val="00456102"/>
    <w:rPr>
      <w:b/>
      <w:bCs/>
    </w:rPr>
  </w:style>
  <w:style w:type="character" w:customStyle="1" w:styleId="apple-converted-space">
    <w:name w:val="apple-converted-space"/>
    <w:basedOn w:val="Standardskrifttypeiafsnit"/>
    <w:rsid w:val="00456102"/>
  </w:style>
  <w:style w:type="paragraph" w:styleId="Titel">
    <w:name w:val="Title"/>
    <w:basedOn w:val="Normal"/>
    <w:next w:val="Normal"/>
    <w:link w:val="TitelTegn"/>
    <w:uiPriority w:val="10"/>
    <w:qFormat/>
    <w:rsid w:val="00553A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53AF7"/>
    <w:rPr>
      <w:rFonts w:asciiTheme="majorHAnsi" w:eastAsiaTheme="majorEastAsia" w:hAnsiTheme="majorHAnsi" w:cstheme="majorBidi"/>
      <w:spacing w:val="-10"/>
      <w:kern w:val="28"/>
      <w:sz w:val="56"/>
      <w:szCs w:val="56"/>
    </w:rPr>
  </w:style>
  <w:style w:type="paragraph" w:customStyle="1" w:styleId="Datoogtidspunkt">
    <w:name w:val="Dato og tidspunkt"/>
    <w:basedOn w:val="Normal"/>
    <w:link w:val="DatoogtidspunktCharChar"/>
    <w:rsid w:val="009F5BC9"/>
    <w:pPr>
      <w:spacing w:after="0" w:line="340" w:lineRule="atLeast"/>
    </w:pPr>
    <w:rPr>
      <w:rFonts w:ascii="Tahoma" w:eastAsia="Times New Roman" w:hAnsi="Tahoma" w:cs="Times New Roman"/>
      <w:caps/>
      <w:color w:val="34B4E4"/>
      <w:sz w:val="34"/>
      <w:szCs w:val="24"/>
    </w:rPr>
  </w:style>
  <w:style w:type="character" w:customStyle="1" w:styleId="DatoogtidspunktCharChar">
    <w:name w:val="Dato og tidspunkt Char Char"/>
    <w:basedOn w:val="Standardskrifttypeiafsnit"/>
    <w:link w:val="Datoogtidspunkt"/>
    <w:rsid w:val="009F5BC9"/>
    <w:rPr>
      <w:rFonts w:ascii="Tahoma" w:eastAsia="Times New Roman" w:hAnsi="Tahoma" w:cs="Times New Roman"/>
      <w:caps/>
      <w:color w:val="34B4E4"/>
      <w:sz w:val="34"/>
      <w:szCs w:val="24"/>
    </w:rPr>
  </w:style>
  <w:style w:type="paragraph" w:customStyle="1" w:styleId="Splashtekst">
    <w:name w:val="Splash tekst"/>
    <w:basedOn w:val="Normal"/>
    <w:rsid w:val="009F5BC9"/>
    <w:pPr>
      <w:spacing w:after="0" w:line="540" w:lineRule="exact"/>
    </w:pPr>
    <w:rPr>
      <w:rFonts w:ascii="Tahoma" w:eastAsia="Times New Roman" w:hAnsi="Tahoma" w:cs="Times New Roman"/>
      <w:b/>
      <w:color w:val="FFFFFF"/>
      <w:sz w:val="54"/>
      <w:szCs w:val="24"/>
    </w:rPr>
  </w:style>
  <w:style w:type="character" w:styleId="Fremhv">
    <w:name w:val="Emphasis"/>
    <w:basedOn w:val="Standardskrifttypeiafsnit"/>
    <w:uiPriority w:val="20"/>
    <w:qFormat/>
    <w:rsid w:val="005A6B79"/>
    <w:rPr>
      <w:i/>
      <w:iCs/>
    </w:rPr>
  </w:style>
  <w:style w:type="character" w:customStyle="1" w:styleId="image-text">
    <w:name w:val="image-text"/>
    <w:basedOn w:val="Standardskrifttypeiafsnit"/>
    <w:rsid w:val="001C6399"/>
  </w:style>
  <w:style w:type="character" w:customStyle="1" w:styleId="image-text1">
    <w:name w:val="image-text1"/>
    <w:basedOn w:val="Standardskrifttypeiafsnit"/>
    <w:rsid w:val="00D91BA3"/>
    <w:rPr>
      <w:vanish w:val="0"/>
      <w:webHidden w:val="0"/>
      <w:color w:val="666666"/>
      <w:sz w:val="21"/>
      <w:szCs w:val="21"/>
      <w:specVanish w:val="0"/>
    </w:rPr>
  </w:style>
  <w:style w:type="paragraph" w:styleId="Almindeligtekst">
    <w:name w:val="Plain Text"/>
    <w:basedOn w:val="Normal"/>
    <w:link w:val="AlmindeligtekstTegn"/>
    <w:uiPriority w:val="99"/>
    <w:semiHidden/>
    <w:unhideWhenUsed/>
    <w:rsid w:val="003A7A0A"/>
    <w:pPr>
      <w:spacing w:after="0" w:line="240" w:lineRule="auto"/>
    </w:pPr>
    <w:rPr>
      <w:rFonts w:ascii="Calibri" w:hAnsi="Calibri"/>
      <w:sz w:val="22"/>
      <w:szCs w:val="21"/>
    </w:rPr>
  </w:style>
  <w:style w:type="character" w:customStyle="1" w:styleId="AlmindeligtekstTegn">
    <w:name w:val="Almindelig tekst Tegn"/>
    <w:basedOn w:val="Standardskrifttypeiafsnit"/>
    <w:link w:val="Almindeligtekst"/>
    <w:uiPriority w:val="99"/>
    <w:semiHidden/>
    <w:rsid w:val="003A7A0A"/>
    <w:rPr>
      <w:rFonts w:ascii="Calibri" w:hAnsi="Calibri"/>
      <w:szCs w:val="21"/>
    </w:rPr>
  </w:style>
  <w:style w:type="character" w:customStyle="1" w:styleId="e24kjd">
    <w:name w:val="e24kjd"/>
    <w:basedOn w:val="Standardskrifttypeiafsnit"/>
    <w:rsid w:val="00A12A1D"/>
  </w:style>
  <w:style w:type="character" w:styleId="BesgtLink">
    <w:name w:val="FollowedHyperlink"/>
    <w:basedOn w:val="Standardskrifttypeiafsnit"/>
    <w:uiPriority w:val="99"/>
    <w:semiHidden/>
    <w:unhideWhenUsed/>
    <w:rsid w:val="0047788A"/>
    <w:rPr>
      <w:color w:val="000000" w:themeColor="followedHyperlink"/>
      <w:u w:val="single"/>
    </w:rPr>
  </w:style>
  <w:style w:type="table" w:styleId="Tabel-Gitter">
    <w:name w:val="Table Grid"/>
    <w:basedOn w:val="Tabel-Normal"/>
    <w:uiPriority w:val="39"/>
    <w:rsid w:val="00877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text">
    <w:name w:val="small-text"/>
    <w:basedOn w:val="Standardskrifttypeiafsnit"/>
    <w:rsid w:val="007405C4"/>
  </w:style>
  <w:style w:type="paragraph" w:customStyle="1" w:styleId="Default">
    <w:name w:val="Default"/>
    <w:basedOn w:val="Normal"/>
    <w:rsid w:val="00D011E3"/>
    <w:pPr>
      <w:autoSpaceDE w:val="0"/>
      <w:autoSpaceDN w:val="0"/>
      <w:spacing w:after="0" w:line="240" w:lineRule="auto"/>
    </w:pPr>
    <w:rPr>
      <w:rFonts w:ascii="Calibri" w:hAnsi="Calibri" w:cs="Calibri"/>
      <w:color w:val="000000"/>
      <w:sz w:val="24"/>
      <w:szCs w:val="24"/>
    </w:rPr>
  </w:style>
  <w:style w:type="character" w:customStyle="1" w:styleId="definition">
    <w:name w:val="definition"/>
    <w:basedOn w:val="Standardskrifttypeiafsnit"/>
    <w:rsid w:val="00197A46"/>
  </w:style>
  <w:style w:type="paragraph" w:styleId="Opstilling-punkttegn">
    <w:name w:val="List Bullet"/>
    <w:basedOn w:val="Normal"/>
    <w:unhideWhenUsed/>
    <w:rsid w:val="00B320FF"/>
    <w:pPr>
      <w:numPr>
        <w:numId w:val="3"/>
      </w:numPr>
      <w:contextualSpacing/>
    </w:pPr>
  </w:style>
  <w:style w:type="paragraph" w:styleId="Opstilling-talellerbogst">
    <w:name w:val="List Number"/>
    <w:basedOn w:val="Normal"/>
    <w:uiPriority w:val="99"/>
    <w:semiHidden/>
    <w:unhideWhenUsed/>
    <w:rsid w:val="00B320FF"/>
    <w:pPr>
      <w:numPr>
        <w:numId w:val="4"/>
      </w:numPr>
      <w:contextualSpacing/>
    </w:pPr>
  </w:style>
  <w:style w:type="character" w:styleId="Ulstomtale">
    <w:name w:val="Unresolved Mention"/>
    <w:basedOn w:val="Standardskrifttypeiafsnit"/>
    <w:uiPriority w:val="99"/>
    <w:semiHidden/>
    <w:unhideWhenUsed/>
    <w:rsid w:val="00E76A8A"/>
    <w:rPr>
      <w:color w:val="605E5C"/>
      <w:shd w:val="clear" w:color="auto" w:fill="E1DFDD"/>
    </w:rPr>
  </w:style>
  <w:style w:type="paragraph" w:customStyle="1" w:styleId="p1">
    <w:name w:val="p1"/>
    <w:basedOn w:val="Normal"/>
    <w:rsid w:val="001F5B3A"/>
    <w:pPr>
      <w:spacing w:before="100" w:beforeAutospacing="1" w:after="100" w:afterAutospacing="1" w:line="240" w:lineRule="auto"/>
    </w:pPr>
    <w:rPr>
      <w:rFonts w:ascii="Calibri" w:hAnsi="Calibri" w:cs="Calibri"/>
      <w:sz w:val="22"/>
      <w:lang w:eastAsia="da-DK"/>
    </w:rPr>
  </w:style>
  <w:style w:type="character" w:customStyle="1" w:styleId="s1">
    <w:name w:val="s1"/>
    <w:basedOn w:val="Standardskrifttypeiafsnit"/>
    <w:rsid w:val="001F5B3A"/>
  </w:style>
  <w:style w:type="character" w:styleId="Kraftigfremhvning">
    <w:name w:val="Intense Emphasis"/>
    <w:basedOn w:val="Standardskrifttypeiafsnit"/>
    <w:uiPriority w:val="21"/>
    <w:qFormat/>
    <w:rsid w:val="0072437B"/>
    <w:rPr>
      <w:b/>
      <w:bCs/>
      <w:i/>
      <w:iCs/>
      <w:color w:val="001B40" w:themeColor="accent1"/>
    </w:rPr>
  </w:style>
  <w:style w:type="paragraph" w:customStyle="1" w:styleId="xxxxmsonormal">
    <w:name w:val="x_xxxmsonormal"/>
    <w:basedOn w:val="Normal"/>
    <w:rsid w:val="00E16888"/>
    <w:pPr>
      <w:spacing w:after="0" w:line="240" w:lineRule="auto"/>
    </w:pPr>
    <w:rPr>
      <w:rFonts w:ascii="Times New Roman" w:hAnsi="Times New Roman" w:cs="Times New Roman"/>
      <w:sz w:val="24"/>
      <w:szCs w:val="24"/>
      <w:lang w:eastAsia="da-DK"/>
    </w:rPr>
  </w:style>
  <w:style w:type="paragraph" w:customStyle="1" w:styleId="onecomwebmail-msonormal">
    <w:name w:val="onecomwebmail-msonormal"/>
    <w:basedOn w:val="Normal"/>
    <w:rsid w:val="00D55A58"/>
    <w:pPr>
      <w:spacing w:before="100" w:beforeAutospacing="1" w:after="100" w:afterAutospacing="1" w:line="240" w:lineRule="auto"/>
    </w:pPr>
    <w:rPr>
      <w:rFonts w:ascii="Calibri" w:hAnsi="Calibri" w:cs="Calibri"/>
      <w:sz w:val="22"/>
      <w:lang w:eastAsia="da-DK"/>
    </w:rPr>
  </w:style>
  <w:style w:type="character" w:customStyle="1" w:styleId="size">
    <w:name w:val="size"/>
    <w:basedOn w:val="Standardskrifttypeiafsnit"/>
    <w:rsid w:val="00DF707B"/>
  </w:style>
  <w:style w:type="paragraph" w:customStyle="1" w:styleId="xmsonormal">
    <w:name w:val="x_msonormal"/>
    <w:basedOn w:val="Normal"/>
    <w:rsid w:val="001D184F"/>
    <w:pPr>
      <w:spacing w:after="0" w:line="240" w:lineRule="auto"/>
    </w:pPr>
    <w:rPr>
      <w:rFonts w:ascii="Calibri" w:hAnsi="Calibri" w:cs="Calibri"/>
      <w:sz w:val="22"/>
      <w:lang w:eastAsia="da-DK"/>
    </w:rPr>
  </w:style>
  <w:style w:type="paragraph" w:customStyle="1" w:styleId="o-accordionitem">
    <w:name w:val="o-accordion__item"/>
    <w:basedOn w:val="Normal"/>
    <w:rsid w:val="0085791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dog-status">
    <w:name w:val="c-dog-status"/>
    <w:basedOn w:val="Normal"/>
    <w:rsid w:val="00761C5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dog-profilestats">
    <w:name w:val="c-dog-profile__stats"/>
    <w:basedOn w:val="Normal"/>
    <w:rsid w:val="00761C5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dog-profiledescription">
    <w:name w:val="c-dog-profile__description"/>
    <w:basedOn w:val="Normal"/>
    <w:rsid w:val="00761C52"/>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391">
      <w:bodyDiv w:val="1"/>
      <w:marLeft w:val="0"/>
      <w:marRight w:val="0"/>
      <w:marTop w:val="0"/>
      <w:marBottom w:val="0"/>
      <w:divBdr>
        <w:top w:val="none" w:sz="0" w:space="0" w:color="auto"/>
        <w:left w:val="none" w:sz="0" w:space="0" w:color="auto"/>
        <w:bottom w:val="none" w:sz="0" w:space="0" w:color="auto"/>
        <w:right w:val="none" w:sz="0" w:space="0" w:color="auto"/>
      </w:divBdr>
    </w:div>
    <w:div w:id="3628946">
      <w:bodyDiv w:val="1"/>
      <w:marLeft w:val="0"/>
      <w:marRight w:val="0"/>
      <w:marTop w:val="0"/>
      <w:marBottom w:val="0"/>
      <w:divBdr>
        <w:top w:val="none" w:sz="0" w:space="0" w:color="auto"/>
        <w:left w:val="none" w:sz="0" w:space="0" w:color="auto"/>
        <w:bottom w:val="none" w:sz="0" w:space="0" w:color="auto"/>
        <w:right w:val="none" w:sz="0" w:space="0" w:color="auto"/>
      </w:divBdr>
    </w:div>
    <w:div w:id="6684756">
      <w:bodyDiv w:val="1"/>
      <w:marLeft w:val="0"/>
      <w:marRight w:val="0"/>
      <w:marTop w:val="0"/>
      <w:marBottom w:val="0"/>
      <w:divBdr>
        <w:top w:val="none" w:sz="0" w:space="0" w:color="auto"/>
        <w:left w:val="none" w:sz="0" w:space="0" w:color="auto"/>
        <w:bottom w:val="none" w:sz="0" w:space="0" w:color="auto"/>
        <w:right w:val="none" w:sz="0" w:space="0" w:color="auto"/>
      </w:divBdr>
    </w:div>
    <w:div w:id="10643716">
      <w:bodyDiv w:val="1"/>
      <w:marLeft w:val="0"/>
      <w:marRight w:val="0"/>
      <w:marTop w:val="0"/>
      <w:marBottom w:val="0"/>
      <w:divBdr>
        <w:top w:val="none" w:sz="0" w:space="0" w:color="auto"/>
        <w:left w:val="none" w:sz="0" w:space="0" w:color="auto"/>
        <w:bottom w:val="none" w:sz="0" w:space="0" w:color="auto"/>
        <w:right w:val="none" w:sz="0" w:space="0" w:color="auto"/>
      </w:divBdr>
    </w:div>
    <w:div w:id="13305614">
      <w:bodyDiv w:val="1"/>
      <w:marLeft w:val="0"/>
      <w:marRight w:val="0"/>
      <w:marTop w:val="0"/>
      <w:marBottom w:val="0"/>
      <w:divBdr>
        <w:top w:val="none" w:sz="0" w:space="0" w:color="auto"/>
        <w:left w:val="none" w:sz="0" w:space="0" w:color="auto"/>
        <w:bottom w:val="none" w:sz="0" w:space="0" w:color="auto"/>
        <w:right w:val="none" w:sz="0" w:space="0" w:color="auto"/>
      </w:divBdr>
    </w:div>
    <w:div w:id="15079271">
      <w:bodyDiv w:val="1"/>
      <w:marLeft w:val="0"/>
      <w:marRight w:val="0"/>
      <w:marTop w:val="0"/>
      <w:marBottom w:val="0"/>
      <w:divBdr>
        <w:top w:val="none" w:sz="0" w:space="0" w:color="auto"/>
        <w:left w:val="none" w:sz="0" w:space="0" w:color="auto"/>
        <w:bottom w:val="none" w:sz="0" w:space="0" w:color="auto"/>
        <w:right w:val="none" w:sz="0" w:space="0" w:color="auto"/>
      </w:divBdr>
    </w:div>
    <w:div w:id="16932249">
      <w:bodyDiv w:val="1"/>
      <w:marLeft w:val="0"/>
      <w:marRight w:val="0"/>
      <w:marTop w:val="0"/>
      <w:marBottom w:val="0"/>
      <w:divBdr>
        <w:top w:val="none" w:sz="0" w:space="0" w:color="auto"/>
        <w:left w:val="none" w:sz="0" w:space="0" w:color="auto"/>
        <w:bottom w:val="none" w:sz="0" w:space="0" w:color="auto"/>
        <w:right w:val="none" w:sz="0" w:space="0" w:color="auto"/>
      </w:divBdr>
      <w:divsChild>
        <w:div w:id="1236208010">
          <w:marLeft w:val="0"/>
          <w:marRight w:val="0"/>
          <w:marTop w:val="0"/>
          <w:marBottom w:val="0"/>
          <w:divBdr>
            <w:top w:val="none" w:sz="0" w:space="0" w:color="auto"/>
            <w:left w:val="none" w:sz="0" w:space="0" w:color="auto"/>
            <w:bottom w:val="none" w:sz="0" w:space="0" w:color="auto"/>
            <w:right w:val="none" w:sz="0" w:space="0" w:color="auto"/>
          </w:divBdr>
          <w:divsChild>
            <w:div w:id="214777155">
              <w:marLeft w:val="0"/>
              <w:marRight w:val="0"/>
              <w:marTop w:val="0"/>
              <w:marBottom w:val="0"/>
              <w:divBdr>
                <w:top w:val="none" w:sz="0" w:space="0" w:color="auto"/>
                <w:left w:val="none" w:sz="0" w:space="0" w:color="auto"/>
                <w:bottom w:val="none" w:sz="0" w:space="0" w:color="auto"/>
                <w:right w:val="none" w:sz="0" w:space="0" w:color="auto"/>
              </w:divBdr>
              <w:divsChild>
                <w:div w:id="1253666821">
                  <w:marLeft w:val="0"/>
                  <w:marRight w:val="0"/>
                  <w:marTop w:val="0"/>
                  <w:marBottom w:val="0"/>
                  <w:divBdr>
                    <w:top w:val="none" w:sz="0" w:space="0" w:color="auto"/>
                    <w:left w:val="none" w:sz="0" w:space="0" w:color="auto"/>
                    <w:bottom w:val="none" w:sz="0" w:space="0" w:color="auto"/>
                    <w:right w:val="none" w:sz="0" w:space="0" w:color="auto"/>
                  </w:divBdr>
                  <w:divsChild>
                    <w:div w:id="1806704220">
                      <w:marLeft w:val="0"/>
                      <w:marRight w:val="0"/>
                      <w:marTop w:val="0"/>
                      <w:marBottom w:val="0"/>
                      <w:divBdr>
                        <w:top w:val="none" w:sz="0" w:space="0" w:color="auto"/>
                        <w:left w:val="none" w:sz="0" w:space="0" w:color="auto"/>
                        <w:bottom w:val="none" w:sz="0" w:space="0" w:color="auto"/>
                        <w:right w:val="none" w:sz="0" w:space="0" w:color="auto"/>
                      </w:divBdr>
                      <w:divsChild>
                        <w:div w:id="1245215835">
                          <w:marLeft w:val="0"/>
                          <w:marRight w:val="0"/>
                          <w:marTop w:val="0"/>
                          <w:marBottom w:val="0"/>
                          <w:divBdr>
                            <w:top w:val="none" w:sz="0" w:space="0" w:color="auto"/>
                            <w:left w:val="none" w:sz="0" w:space="0" w:color="auto"/>
                            <w:bottom w:val="none" w:sz="0" w:space="0" w:color="auto"/>
                            <w:right w:val="none" w:sz="0" w:space="0" w:color="auto"/>
                          </w:divBdr>
                          <w:divsChild>
                            <w:div w:id="1295915462">
                              <w:marLeft w:val="-225"/>
                              <w:marRight w:val="-225"/>
                              <w:marTop w:val="0"/>
                              <w:marBottom w:val="0"/>
                              <w:divBdr>
                                <w:top w:val="none" w:sz="0" w:space="0" w:color="auto"/>
                                <w:left w:val="none" w:sz="0" w:space="0" w:color="auto"/>
                                <w:bottom w:val="none" w:sz="0" w:space="0" w:color="auto"/>
                                <w:right w:val="none" w:sz="0" w:space="0" w:color="auto"/>
                              </w:divBdr>
                              <w:divsChild>
                                <w:div w:id="1686783613">
                                  <w:marLeft w:val="0"/>
                                  <w:marRight w:val="0"/>
                                  <w:marTop w:val="0"/>
                                  <w:marBottom w:val="0"/>
                                  <w:divBdr>
                                    <w:top w:val="none" w:sz="0" w:space="0" w:color="auto"/>
                                    <w:left w:val="none" w:sz="0" w:space="0" w:color="auto"/>
                                    <w:bottom w:val="none" w:sz="0" w:space="0" w:color="auto"/>
                                    <w:right w:val="none" w:sz="0" w:space="0" w:color="auto"/>
                                  </w:divBdr>
                                  <w:divsChild>
                                    <w:div w:id="11226507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3905">
      <w:bodyDiv w:val="1"/>
      <w:marLeft w:val="0"/>
      <w:marRight w:val="0"/>
      <w:marTop w:val="0"/>
      <w:marBottom w:val="0"/>
      <w:divBdr>
        <w:top w:val="none" w:sz="0" w:space="0" w:color="auto"/>
        <w:left w:val="none" w:sz="0" w:space="0" w:color="auto"/>
        <w:bottom w:val="none" w:sz="0" w:space="0" w:color="auto"/>
        <w:right w:val="none" w:sz="0" w:space="0" w:color="auto"/>
      </w:divBdr>
    </w:div>
    <w:div w:id="19622732">
      <w:bodyDiv w:val="1"/>
      <w:marLeft w:val="0"/>
      <w:marRight w:val="0"/>
      <w:marTop w:val="0"/>
      <w:marBottom w:val="0"/>
      <w:divBdr>
        <w:top w:val="none" w:sz="0" w:space="0" w:color="auto"/>
        <w:left w:val="none" w:sz="0" w:space="0" w:color="auto"/>
        <w:bottom w:val="none" w:sz="0" w:space="0" w:color="auto"/>
        <w:right w:val="none" w:sz="0" w:space="0" w:color="auto"/>
      </w:divBdr>
    </w:div>
    <w:div w:id="21789693">
      <w:bodyDiv w:val="1"/>
      <w:marLeft w:val="0"/>
      <w:marRight w:val="0"/>
      <w:marTop w:val="0"/>
      <w:marBottom w:val="0"/>
      <w:divBdr>
        <w:top w:val="none" w:sz="0" w:space="0" w:color="auto"/>
        <w:left w:val="none" w:sz="0" w:space="0" w:color="auto"/>
        <w:bottom w:val="none" w:sz="0" w:space="0" w:color="auto"/>
        <w:right w:val="none" w:sz="0" w:space="0" w:color="auto"/>
      </w:divBdr>
    </w:div>
    <w:div w:id="26948651">
      <w:bodyDiv w:val="1"/>
      <w:marLeft w:val="0"/>
      <w:marRight w:val="0"/>
      <w:marTop w:val="0"/>
      <w:marBottom w:val="0"/>
      <w:divBdr>
        <w:top w:val="none" w:sz="0" w:space="0" w:color="auto"/>
        <w:left w:val="none" w:sz="0" w:space="0" w:color="auto"/>
        <w:bottom w:val="none" w:sz="0" w:space="0" w:color="auto"/>
        <w:right w:val="none" w:sz="0" w:space="0" w:color="auto"/>
      </w:divBdr>
    </w:div>
    <w:div w:id="31227217">
      <w:bodyDiv w:val="1"/>
      <w:marLeft w:val="0"/>
      <w:marRight w:val="0"/>
      <w:marTop w:val="0"/>
      <w:marBottom w:val="0"/>
      <w:divBdr>
        <w:top w:val="none" w:sz="0" w:space="0" w:color="auto"/>
        <w:left w:val="none" w:sz="0" w:space="0" w:color="auto"/>
        <w:bottom w:val="none" w:sz="0" w:space="0" w:color="auto"/>
        <w:right w:val="none" w:sz="0" w:space="0" w:color="auto"/>
      </w:divBdr>
    </w:div>
    <w:div w:id="31273832">
      <w:bodyDiv w:val="1"/>
      <w:marLeft w:val="0"/>
      <w:marRight w:val="0"/>
      <w:marTop w:val="0"/>
      <w:marBottom w:val="0"/>
      <w:divBdr>
        <w:top w:val="none" w:sz="0" w:space="0" w:color="auto"/>
        <w:left w:val="none" w:sz="0" w:space="0" w:color="auto"/>
        <w:bottom w:val="none" w:sz="0" w:space="0" w:color="auto"/>
        <w:right w:val="none" w:sz="0" w:space="0" w:color="auto"/>
      </w:divBdr>
    </w:div>
    <w:div w:id="36054580">
      <w:bodyDiv w:val="1"/>
      <w:marLeft w:val="0"/>
      <w:marRight w:val="0"/>
      <w:marTop w:val="0"/>
      <w:marBottom w:val="0"/>
      <w:divBdr>
        <w:top w:val="none" w:sz="0" w:space="0" w:color="auto"/>
        <w:left w:val="none" w:sz="0" w:space="0" w:color="auto"/>
        <w:bottom w:val="none" w:sz="0" w:space="0" w:color="auto"/>
        <w:right w:val="none" w:sz="0" w:space="0" w:color="auto"/>
      </w:divBdr>
    </w:div>
    <w:div w:id="36779075">
      <w:bodyDiv w:val="1"/>
      <w:marLeft w:val="0"/>
      <w:marRight w:val="0"/>
      <w:marTop w:val="0"/>
      <w:marBottom w:val="0"/>
      <w:divBdr>
        <w:top w:val="none" w:sz="0" w:space="0" w:color="auto"/>
        <w:left w:val="none" w:sz="0" w:space="0" w:color="auto"/>
        <w:bottom w:val="none" w:sz="0" w:space="0" w:color="auto"/>
        <w:right w:val="none" w:sz="0" w:space="0" w:color="auto"/>
      </w:divBdr>
    </w:div>
    <w:div w:id="42750380">
      <w:bodyDiv w:val="1"/>
      <w:marLeft w:val="0"/>
      <w:marRight w:val="0"/>
      <w:marTop w:val="0"/>
      <w:marBottom w:val="0"/>
      <w:divBdr>
        <w:top w:val="none" w:sz="0" w:space="0" w:color="auto"/>
        <w:left w:val="none" w:sz="0" w:space="0" w:color="auto"/>
        <w:bottom w:val="none" w:sz="0" w:space="0" w:color="auto"/>
        <w:right w:val="none" w:sz="0" w:space="0" w:color="auto"/>
      </w:divBdr>
    </w:div>
    <w:div w:id="47657711">
      <w:bodyDiv w:val="1"/>
      <w:marLeft w:val="0"/>
      <w:marRight w:val="0"/>
      <w:marTop w:val="0"/>
      <w:marBottom w:val="0"/>
      <w:divBdr>
        <w:top w:val="none" w:sz="0" w:space="0" w:color="auto"/>
        <w:left w:val="none" w:sz="0" w:space="0" w:color="auto"/>
        <w:bottom w:val="none" w:sz="0" w:space="0" w:color="auto"/>
        <w:right w:val="none" w:sz="0" w:space="0" w:color="auto"/>
      </w:divBdr>
    </w:div>
    <w:div w:id="57166504">
      <w:bodyDiv w:val="1"/>
      <w:marLeft w:val="0"/>
      <w:marRight w:val="0"/>
      <w:marTop w:val="0"/>
      <w:marBottom w:val="0"/>
      <w:divBdr>
        <w:top w:val="none" w:sz="0" w:space="0" w:color="auto"/>
        <w:left w:val="none" w:sz="0" w:space="0" w:color="auto"/>
        <w:bottom w:val="none" w:sz="0" w:space="0" w:color="auto"/>
        <w:right w:val="none" w:sz="0" w:space="0" w:color="auto"/>
      </w:divBdr>
    </w:div>
    <w:div w:id="83847927">
      <w:bodyDiv w:val="1"/>
      <w:marLeft w:val="0"/>
      <w:marRight w:val="0"/>
      <w:marTop w:val="0"/>
      <w:marBottom w:val="0"/>
      <w:divBdr>
        <w:top w:val="none" w:sz="0" w:space="0" w:color="auto"/>
        <w:left w:val="none" w:sz="0" w:space="0" w:color="auto"/>
        <w:bottom w:val="none" w:sz="0" w:space="0" w:color="auto"/>
        <w:right w:val="none" w:sz="0" w:space="0" w:color="auto"/>
      </w:divBdr>
    </w:div>
    <w:div w:id="96340413">
      <w:bodyDiv w:val="1"/>
      <w:marLeft w:val="0"/>
      <w:marRight w:val="0"/>
      <w:marTop w:val="0"/>
      <w:marBottom w:val="0"/>
      <w:divBdr>
        <w:top w:val="none" w:sz="0" w:space="0" w:color="auto"/>
        <w:left w:val="none" w:sz="0" w:space="0" w:color="auto"/>
        <w:bottom w:val="none" w:sz="0" w:space="0" w:color="auto"/>
        <w:right w:val="none" w:sz="0" w:space="0" w:color="auto"/>
      </w:divBdr>
    </w:div>
    <w:div w:id="96753588">
      <w:bodyDiv w:val="1"/>
      <w:marLeft w:val="0"/>
      <w:marRight w:val="0"/>
      <w:marTop w:val="0"/>
      <w:marBottom w:val="0"/>
      <w:divBdr>
        <w:top w:val="none" w:sz="0" w:space="0" w:color="auto"/>
        <w:left w:val="none" w:sz="0" w:space="0" w:color="auto"/>
        <w:bottom w:val="none" w:sz="0" w:space="0" w:color="auto"/>
        <w:right w:val="none" w:sz="0" w:space="0" w:color="auto"/>
      </w:divBdr>
    </w:div>
    <w:div w:id="98650789">
      <w:bodyDiv w:val="1"/>
      <w:marLeft w:val="0"/>
      <w:marRight w:val="0"/>
      <w:marTop w:val="0"/>
      <w:marBottom w:val="0"/>
      <w:divBdr>
        <w:top w:val="none" w:sz="0" w:space="0" w:color="auto"/>
        <w:left w:val="none" w:sz="0" w:space="0" w:color="auto"/>
        <w:bottom w:val="none" w:sz="0" w:space="0" w:color="auto"/>
        <w:right w:val="none" w:sz="0" w:space="0" w:color="auto"/>
      </w:divBdr>
    </w:div>
    <w:div w:id="111634437">
      <w:bodyDiv w:val="1"/>
      <w:marLeft w:val="0"/>
      <w:marRight w:val="0"/>
      <w:marTop w:val="0"/>
      <w:marBottom w:val="0"/>
      <w:divBdr>
        <w:top w:val="none" w:sz="0" w:space="0" w:color="auto"/>
        <w:left w:val="none" w:sz="0" w:space="0" w:color="auto"/>
        <w:bottom w:val="none" w:sz="0" w:space="0" w:color="auto"/>
        <w:right w:val="none" w:sz="0" w:space="0" w:color="auto"/>
      </w:divBdr>
    </w:div>
    <w:div w:id="112789915">
      <w:bodyDiv w:val="1"/>
      <w:marLeft w:val="0"/>
      <w:marRight w:val="0"/>
      <w:marTop w:val="0"/>
      <w:marBottom w:val="0"/>
      <w:divBdr>
        <w:top w:val="none" w:sz="0" w:space="0" w:color="auto"/>
        <w:left w:val="none" w:sz="0" w:space="0" w:color="auto"/>
        <w:bottom w:val="none" w:sz="0" w:space="0" w:color="auto"/>
        <w:right w:val="none" w:sz="0" w:space="0" w:color="auto"/>
      </w:divBdr>
    </w:div>
    <w:div w:id="121927939">
      <w:bodyDiv w:val="1"/>
      <w:marLeft w:val="0"/>
      <w:marRight w:val="0"/>
      <w:marTop w:val="0"/>
      <w:marBottom w:val="0"/>
      <w:divBdr>
        <w:top w:val="none" w:sz="0" w:space="0" w:color="auto"/>
        <w:left w:val="none" w:sz="0" w:space="0" w:color="auto"/>
        <w:bottom w:val="none" w:sz="0" w:space="0" w:color="auto"/>
        <w:right w:val="none" w:sz="0" w:space="0" w:color="auto"/>
      </w:divBdr>
    </w:div>
    <w:div w:id="134375214">
      <w:bodyDiv w:val="1"/>
      <w:marLeft w:val="0"/>
      <w:marRight w:val="0"/>
      <w:marTop w:val="0"/>
      <w:marBottom w:val="0"/>
      <w:divBdr>
        <w:top w:val="none" w:sz="0" w:space="0" w:color="auto"/>
        <w:left w:val="none" w:sz="0" w:space="0" w:color="auto"/>
        <w:bottom w:val="none" w:sz="0" w:space="0" w:color="auto"/>
        <w:right w:val="none" w:sz="0" w:space="0" w:color="auto"/>
      </w:divBdr>
    </w:div>
    <w:div w:id="137260264">
      <w:bodyDiv w:val="1"/>
      <w:marLeft w:val="0"/>
      <w:marRight w:val="0"/>
      <w:marTop w:val="0"/>
      <w:marBottom w:val="0"/>
      <w:divBdr>
        <w:top w:val="none" w:sz="0" w:space="0" w:color="auto"/>
        <w:left w:val="none" w:sz="0" w:space="0" w:color="auto"/>
        <w:bottom w:val="none" w:sz="0" w:space="0" w:color="auto"/>
        <w:right w:val="none" w:sz="0" w:space="0" w:color="auto"/>
      </w:divBdr>
    </w:div>
    <w:div w:id="144510228">
      <w:bodyDiv w:val="1"/>
      <w:marLeft w:val="0"/>
      <w:marRight w:val="0"/>
      <w:marTop w:val="0"/>
      <w:marBottom w:val="0"/>
      <w:divBdr>
        <w:top w:val="none" w:sz="0" w:space="0" w:color="auto"/>
        <w:left w:val="none" w:sz="0" w:space="0" w:color="auto"/>
        <w:bottom w:val="none" w:sz="0" w:space="0" w:color="auto"/>
        <w:right w:val="none" w:sz="0" w:space="0" w:color="auto"/>
      </w:divBdr>
    </w:div>
    <w:div w:id="152532831">
      <w:bodyDiv w:val="1"/>
      <w:marLeft w:val="0"/>
      <w:marRight w:val="0"/>
      <w:marTop w:val="0"/>
      <w:marBottom w:val="0"/>
      <w:divBdr>
        <w:top w:val="none" w:sz="0" w:space="0" w:color="auto"/>
        <w:left w:val="none" w:sz="0" w:space="0" w:color="auto"/>
        <w:bottom w:val="none" w:sz="0" w:space="0" w:color="auto"/>
        <w:right w:val="none" w:sz="0" w:space="0" w:color="auto"/>
      </w:divBdr>
    </w:div>
    <w:div w:id="152794467">
      <w:bodyDiv w:val="1"/>
      <w:marLeft w:val="0"/>
      <w:marRight w:val="0"/>
      <w:marTop w:val="0"/>
      <w:marBottom w:val="0"/>
      <w:divBdr>
        <w:top w:val="none" w:sz="0" w:space="0" w:color="auto"/>
        <w:left w:val="none" w:sz="0" w:space="0" w:color="auto"/>
        <w:bottom w:val="none" w:sz="0" w:space="0" w:color="auto"/>
        <w:right w:val="none" w:sz="0" w:space="0" w:color="auto"/>
      </w:divBdr>
    </w:div>
    <w:div w:id="154150922">
      <w:bodyDiv w:val="1"/>
      <w:marLeft w:val="0"/>
      <w:marRight w:val="0"/>
      <w:marTop w:val="0"/>
      <w:marBottom w:val="0"/>
      <w:divBdr>
        <w:top w:val="none" w:sz="0" w:space="0" w:color="auto"/>
        <w:left w:val="none" w:sz="0" w:space="0" w:color="auto"/>
        <w:bottom w:val="none" w:sz="0" w:space="0" w:color="auto"/>
        <w:right w:val="none" w:sz="0" w:space="0" w:color="auto"/>
      </w:divBdr>
    </w:div>
    <w:div w:id="156114696">
      <w:bodyDiv w:val="1"/>
      <w:marLeft w:val="0"/>
      <w:marRight w:val="0"/>
      <w:marTop w:val="0"/>
      <w:marBottom w:val="0"/>
      <w:divBdr>
        <w:top w:val="none" w:sz="0" w:space="0" w:color="auto"/>
        <w:left w:val="none" w:sz="0" w:space="0" w:color="auto"/>
        <w:bottom w:val="none" w:sz="0" w:space="0" w:color="auto"/>
        <w:right w:val="none" w:sz="0" w:space="0" w:color="auto"/>
      </w:divBdr>
    </w:div>
    <w:div w:id="159656679">
      <w:bodyDiv w:val="1"/>
      <w:marLeft w:val="0"/>
      <w:marRight w:val="0"/>
      <w:marTop w:val="0"/>
      <w:marBottom w:val="0"/>
      <w:divBdr>
        <w:top w:val="none" w:sz="0" w:space="0" w:color="auto"/>
        <w:left w:val="none" w:sz="0" w:space="0" w:color="auto"/>
        <w:bottom w:val="none" w:sz="0" w:space="0" w:color="auto"/>
        <w:right w:val="none" w:sz="0" w:space="0" w:color="auto"/>
      </w:divBdr>
    </w:div>
    <w:div w:id="161699169">
      <w:bodyDiv w:val="1"/>
      <w:marLeft w:val="0"/>
      <w:marRight w:val="0"/>
      <w:marTop w:val="0"/>
      <w:marBottom w:val="0"/>
      <w:divBdr>
        <w:top w:val="none" w:sz="0" w:space="0" w:color="auto"/>
        <w:left w:val="none" w:sz="0" w:space="0" w:color="auto"/>
        <w:bottom w:val="none" w:sz="0" w:space="0" w:color="auto"/>
        <w:right w:val="none" w:sz="0" w:space="0" w:color="auto"/>
      </w:divBdr>
    </w:div>
    <w:div w:id="167139056">
      <w:bodyDiv w:val="1"/>
      <w:marLeft w:val="0"/>
      <w:marRight w:val="0"/>
      <w:marTop w:val="0"/>
      <w:marBottom w:val="0"/>
      <w:divBdr>
        <w:top w:val="none" w:sz="0" w:space="0" w:color="auto"/>
        <w:left w:val="none" w:sz="0" w:space="0" w:color="auto"/>
        <w:bottom w:val="none" w:sz="0" w:space="0" w:color="auto"/>
        <w:right w:val="none" w:sz="0" w:space="0" w:color="auto"/>
      </w:divBdr>
    </w:div>
    <w:div w:id="170068702">
      <w:bodyDiv w:val="1"/>
      <w:marLeft w:val="0"/>
      <w:marRight w:val="0"/>
      <w:marTop w:val="0"/>
      <w:marBottom w:val="0"/>
      <w:divBdr>
        <w:top w:val="none" w:sz="0" w:space="0" w:color="auto"/>
        <w:left w:val="none" w:sz="0" w:space="0" w:color="auto"/>
        <w:bottom w:val="none" w:sz="0" w:space="0" w:color="auto"/>
        <w:right w:val="none" w:sz="0" w:space="0" w:color="auto"/>
      </w:divBdr>
    </w:div>
    <w:div w:id="174078257">
      <w:bodyDiv w:val="1"/>
      <w:marLeft w:val="0"/>
      <w:marRight w:val="0"/>
      <w:marTop w:val="0"/>
      <w:marBottom w:val="0"/>
      <w:divBdr>
        <w:top w:val="none" w:sz="0" w:space="0" w:color="auto"/>
        <w:left w:val="none" w:sz="0" w:space="0" w:color="auto"/>
        <w:bottom w:val="none" w:sz="0" w:space="0" w:color="auto"/>
        <w:right w:val="none" w:sz="0" w:space="0" w:color="auto"/>
      </w:divBdr>
    </w:div>
    <w:div w:id="180554017">
      <w:bodyDiv w:val="1"/>
      <w:marLeft w:val="0"/>
      <w:marRight w:val="0"/>
      <w:marTop w:val="0"/>
      <w:marBottom w:val="0"/>
      <w:divBdr>
        <w:top w:val="none" w:sz="0" w:space="0" w:color="auto"/>
        <w:left w:val="none" w:sz="0" w:space="0" w:color="auto"/>
        <w:bottom w:val="none" w:sz="0" w:space="0" w:color="auto"/>
        <w:right w:val="none" w:sz="0" w:space="0" w:color="auto"/>
      </w:divBdr>
    </w:div>
    <w:div w:id="186407069">
      <w:bodyDiv w:val="1"/>
      <w:marLeft w:val="0"/>
      <w:marRight w:val="0"/>
      <w:marTop w:val="0"/>
      <w:marBottom w:val="0"/>
      <w:divBdr>
        <w:top w:val="none" w:sz="0" w:space="0" w:color="auto"/>
        <w:left w:val="none" w:sz="0" w:space="0" w:color="auto"/>
        <w:bottom w:val="none" w:sz="0" w:space="0" w:color="auto"/>
        <w:right w:val="none" w:sz="0" w:space="0" w:color="auto"/>
      </w:divBdr>
    </w:div>
    <w:div w:id="193690830">
      <w:bodyDiv w:val="1"/>
      <w:marLeft w:val="0"/>
      <w:marRight w:val="0"/>
      <w:marTop w:val="0"/>
      <w:marBottom w:val="0"/>
      <w:divBdr>
        <w:top w:val="none" w:sz="0" w:space="0" w:color="auto"/>
        <w:left w:val="none" w:sz="0" w:space="0" w:color="auto"/>
        <w:bottom w:val="none" w:sz="0" w:space="0" w:color="auto"/>
        <w:right w:val="none" w:sz="0" w:space="0" w:color="auto"/>
      </w:divBdr>
    </w:div>
    <w:div w:id="201750725">
      <w:bodyDiv w:val="1"/>
      <w:marLeft w:val="0"/>
      <w:marRight w:val="0"/>
      <w:marTop w:val="0"/>
      <w:marBottom w:val="0"/>
      <w:divBdr>
        <w:top w:val="none" w:sz="0" w:space="0" w:color="auto"/>
        <w:left w:val="none" w:sz="0" w:space="0" w:color="auto"/>
        <w:bottom w:val="none" w:sz="0" w:space="0" w:color="auto"/>
        <w:right w:val="none" w:sz="0" w:space="0" w:color="auto"/>
      </w:divBdr>
    </w:div>
    <w:div w:id="203713455">
      <w:bodyDiv w:val="1"/>
      <w:marLeft w:val="0"/>
      <w:marRight w:val="0"/>
      <w:marTop w:val="0"/>
      <w:marBottom w:val="0"/>
      <w:divBdr>
        <w:top w:val="none" w:sz="0" w:space="0" w:color="auto"/>
        <w:left w:val="none" w:sz="0" w:space="0" w:color="auto"/>
        <w:bottom w:val="none" w:sz="0" w:space="0" w:color="auto"/>
        <w:right w:val="none" w:sz="0" w:space="0" w:color="auto"/>
      </w:divBdr>
    </w:div>
    <w:div w:id="204173798">
      <w:bodyDiv w:val="1"/>
      <w:marLeft w:val="0"/>
      <w:marRight w:val="0"/>
      <w:marTop w:val="0"/>
      <w:marBottom w:val="0"/>
      <w:divBdr>
        <w:top w:val="none" w:sz="0" w:space="0" w:color="auto"/>
        <w:left w:val="none" w:sz="0" w:space="0" w:color="auto"/>
        <w:bottom w:val="none" w:sz="0" w:space="0" w:color="auto"/>
        <w:right w:val="none" w:sz="0" w:space="0" w:color="auto"/>
      </w:divBdr>
    </w:div>
    <w:div w:id="204565911">
      <w:bodyDiv w:val="1"/>
      <w:marLeft w:val="0"/>
      <w:marRight w:val="0"/>
      <w:marTop w:val="0"/>
      <w:marBottom w:val="0"/>
      <w:divBdr>
        <w:top w:val="none" w:sz="0" w:space="0" w:color="auto"/>
        <w:left w:val="none" w:sz="0" w:space="0" w:color="auto"/>
        <w:bottom w:val="none" w:sz="0" w:space="0" w:color="auto"/>
        <w:right w:val="none" w:sz="0" w:space="0" w:color="auto"/>
      </w:divBdr>
    </w:div>
    <w:div w:id="208032477">
      <w:bodyDiv w:val="1"/>
      <w:marLeft w:val="0"/>
      <w:marRight w:val="0"/>
      <w:marTop w:val="0"/>
      <w:marBottom w:val="0"/>
      <w:divBdr>
        <w:top w:val="none" w:sz="0" w:space="0" w:color="auto"/>
        <w:left w:val="none" w:sz="0" w:space="0" w:color="auto"/>
        <w:bottom w:val="none" w:sz="0" w:space="0" w:color="auto"/>
        <w:right w:val="none" w:sz="0" w:space="0" w:color="auto"/>
      </w:divBdr>
    </w:div>
    <w:div w:id="210190391">
      <w:bodyDiv w:val="1"/>
      <w:marLeft w:val="0"/>
      <w:marRight w:val="0"/>
      <w:marTop w:val="0"/>
      <w:marBottom w:val="0"/>
      <w:divBdr>
        <w:top w:val="none" w:sz="0" w:space="0" w:color="auto"/>
        <w:left w:val="none" w:sz="0" w:space="0" w:color="auto"/>
        <w:bottom w:val="none" w:sz="0" w:space="0" w:color="auto"/>
        <w:right w:val="none" w:sz="0" w:space="0" w:color="auto"/>
      </w:divBdr>
    </w:div>
    <w:div w:id="210851452">
      <w:bodyDiv w:val="1"/>
      <w:marLeft w:val="0"/>
      <w:marRight w:val="0"/>
      <w:marTop w:val="0"/>
      <w:marBottom w:val="0"/>
      <w:divBdr>
        <w:top w:val="none" w:sz="0" w:space="0" w:color="auto"/>
        <w:left w:val="none" w:sz="0" w:space="0" w:color="auto"/>
        <w:bottom w:val="none" w:sz="0" w:space="0" w:color="auto"/>
        <w:right w:val="none" w:sz="0" w:space="0" w:color="auto"/>
      </w:divBdr>
    </w:div>
    <w:div w:id="213203666">
      <w:bodyDiv w:val="1"/>
      <w:marLeft w:val="0"/>
      <w:marRight w:val="0"/>
      <w:marTop w:val="0"/>
      <w:marBottom w:val="0"/>
      <w:divBdr>
        <w:top w:val="none" w:sz="0" w:space="0" w:color="auto"/>
        <w:left w:val="none" w:sz="0" w:space="0" w:color="auto"/>
        <w:bottom w:val="none" w:sz="0" w:space="0" w:color="auto"/>
        <w:right w:val="none" w:sz="0" w:space="0" w:color="auto"/>
      </w:divBdr>
    </w:div>
    <w:div w:id="216401782">
      <w:bodyDiv w:val="1"/>
      <w:marLeft w:val="0"/>
      <w:marRight w:val="0"/>
      <w:marTop w:val="0"/>
      <w:marBottom w:val="0"/>
      <w:divBdr>
        <w:top w:val="none" w:sz="0" w:space="0" w:color="auto"/>
        <w:left w:val="none" w:sz="0" w:space="0" w:color="auto"/>
        <w:bottom w:val="none" w:sz="0" w:space="0" w:color="auto"/>
        <w:right w:val="none" w:sz="0" w:space="0" w:color="auto"/>
      </w:divBdr>
    </w:div>
    <w:div w:id="217907931">
      <w:bodyDiv w:val="1"/>
      <w:marLeft w:val="0"/>
      <w:marRight w:val="0"/>
      <w:marTop w:val="0"/>
      <w:marBottom w:val="0"/>
      <w:divBdr>
        <w:top w:val="none" w:sz="0" w:space="0" w:color="auto"/>
        <w:left w:val="none" w:sz="0" w:space="0" w:color="auto"/>
        <w:bottom w:val="none" w:sz="0" w:space="0" w:color="auto"/>
        <w:right w:val="none" w:sz="0" w:space="0" w:color="auto"/>
      </w:divBdr>
    </w:div>
    <w:div w:id="221714117">
      <w:bodyDiv w:val="1"/>
      <w:marLeft w:val="0"/>
      <w:marRight w:val="0"/>
      <w:marTop w:val="0"/>
      <w:marBottom w:val="0"/>
      <w:divBdr>
        <w:top w:val="none" w:sz="0" w:space="0" w:color="auto"/>
        <w:left w:val="none" w:sz="0" w:space="0" w:color="auto"/>
        <w:bottom w:val="none" w:sz="0" w:space="0" w:color="auto"/>
        <w:right w:val="none" w:sz="0" w:space="0" w:color="auto"/>
      </w:divBdr>
    </w:div>
    <w:div w:id="235673472">
      <w:bodyDiv w:val="1"/>
      <w:marLeft w:val="0"/>
      <w:marRight w:val="0"/>
      <w:marTop w:val="0"/>
      <w:marBottom w:val="0"/>
      <w:divBdr>
        <w:top w:val="none" w:sz="0" w:space="0" w:color="auto"/>
        <w:left w:val="none" w:sz="0" w:space="0" w:color="auto"/>
        <w:bottom w:val="none" w:sz="0" w:space="0" w:color="auto"/>
        <w:right w:val="none" w:sz="0" w:space="0" w:color="auto"/>
      </w:divBdr>
    </w:div>
    <w:div w:id="240530328">
      <w:bodyDiv w:val="1"/>
      <w:marLeft w:val="0"/>
      <w:marRight w:val="0"/>
      <w:marTop w:val="0"/>
      <w:marBottom w:val="0"/>
      <w:divBdr>
        <w:top w:val="none" w:sz="0" w:space="0" w:color="auto"/>
        <w:left w:val="none" w:sz="0" w:space="0" w:color="auto"/>
        <w:bottom w:val="none" w:sz="0" w:space="0" w:color="auto"/>
        <w:right w:val="none" w:sz="0" w:space="0" w:color="auto"/>
      </w:divBdr>
    </w:div>
    <w:div w:id="240606795">
      <w:bodyDiv w:val="1"/>
      <w:marLeft w:val="0"/>
      <w:marRight w:val="0"/>
      <w:marTop w:val="0"/>
      <w:marBottom w:val="0"/>
      <w:divBdr>
        <w:top w:val="none" w:sz="0" w:space="0" w:color="auto"/>
        <w:left w:val="none" w:sz="0" w:space="0" w:color="auto"/>
        <w:bottom w:val="none" w:sz="0" w:space="0" w:color="auto"/>
        <w:right w:val="none" w:sz="0" w:space="0" w:color="auto"/>
      </w:divBdr>
    </w:div>
    <w:div w:id="243027611">
      <w:bodyDiv w:val="1"/>
      <w:marLeft w:val="0"/>
      <w:marRight w:val="0"/>
      <w:marTop w:val="0"/>
      <w:marBottom w:val="0"/>
      <w:divBdr>
        <w:top w:val="none" w:sz="0" w:space="0" w:color="auto"/>
        <w:left w:val="none" w:sz="0" w:space="0" w:color="auto"/>
        <w:bottom w:val="none" w:sz="0" w:space="0" w:color="auto"/>
        <w:right w:val="none" w:sz="0" w:space="0" w:color="auto"/>
      </w:divBdr>
    </w:div>
    <w:div w:id="246959823">
      <w:bodyDiv w:val="1"/>
      <w:marLeft w:val="0"/>
      <w:marRight w:val="0"/>
      <w:marTop w:val="0"/>
      <w:marBottom w:val="0"/>
      <w:divBdr>
        <w:top w:val="none" w:sz="0" w:space="0" w:color="auto"/>
        <w:left w:val="none" w:sz="0" w:space="0" w:color="auto"/>
        <w:bottom w:val="none" w:sz="0" w:space="0" w:color="auto"/>
        <w:right w:val="none" w:sz="0" w:space="0" w:color="auto"/>
      </w:divBdr>
    </w:div>
    <w:div w:id="255020120">
      <w:bodyDiv w:val="1"/>
      <w:marLeft w:val="0"/>
      <w:marRight w:val="0"/>
      <w:marTop w:val="0"/>
      <w:marBottom w:val="0"/>
      <w:divBdr>
        <w:top w:val="none" w:sz="0" w:space="0" w:color="auto"/>
        <w:left w:val="none" w:sz="0" w:space="0" w:color="auto"/>
        <w:bottom w:val="none" w:sz="0" w:space="0" w:color="auto"/>
        <w:right w:val="none" w:sz="0" w:space="0" w:color="auto"/>
      </w:divBdr>
    </w:div>
    <w:div w:id="260799560">
      <w:bodyDiv w:val="1"/>
      <w:marLeft w:val="0"/>
      <w:marRight w:val="0"/>
      <w:marTop w:val="0"/>
      <w:marBottom w:val="0"/>
      <w:divBdr>
        <w:top w:val="none" w:sz="0" w:space="0" w:color="auto"/>
        <w:left w:val="none" w:sz="0" w:space="0" w:color="auto"/>
        <w:bottom w:val="none" w:sz="0" w:space="0" w:color="auto"/>
        <w:right w:val="none" w:sz="0" w:space="0" w:color="auto"/>
      </w:divBdr>
    </w:div>
    <w:div w:id="271666500">
      <w:bodyDiv w:val="1"/>
      <w:marLeft w:val="0"/>
      <w:marRight w:val="0"/>
      <w:marTop w:val="0"/>
      <w:marBottom w:val="0"/>
      <w:divBdr>
        <w:top w:val="none" w:sz="0" w:space="0" w:color="auto"/>
        <w:left w:val="none" w:sz="0" w:space="0" w:color="auto"/>
        <w:bottom w:val="none" w:sz="0" w:space="0" w:color="auto"/>
        <w:right w:val="none" w:sz="0" w:space="0" w:color="auto"/>
      </w:divBdr>
    </w:div>
    <w:div w:id="276109122">
      <w:bodyDiv w:val="1"/>
      <w:marLeft w:val="0"/>
      <w:marRight w:val="0"/>
      <w:marTop w:val="0"/>
      <w:marBottom w:val="0"/>
      <w:divBdr>
        <w:top w:val="none" w:sz="0" w:space="0" w:color="auto"/>
        <w:left w:val="none" w:sz="0" w:space="0" w:color="auto"/>
        <w:bottom w:val="none" w:sz="0" w:space="0" w:color="auto"/>
        <w:right w:val="none" w:sz="0" w:space="0" w:color="auto"/>
      </w:divBdr>
    </w:div>
    <w:div w:id="277875478">
      <w:bodyDiv w:val="1"/>
      <w:marLeft w:val="0"/>
      <w:marRight w:val="0"/>
      <w:marTop w:val="0"/>
      <w:marBottom w:val="0"/>
      <w:divBdr>
        <w:top w:val="none" w:sz="0" w:space="0" w:color="auto"/>
        <w:left w:val="none" w:sz="0" w:space="0" w:color="auto"/>
        <w:bottom w:val="none" w:sz="0" w:space="0" w:color="auto"/>
        <w:right w:val="none" w:sz="0" w:space="0" w:color="auto"/>
      </w:divBdr>
    </w:div>
    <w:div w:id="278612889">
      <w:bodyDiv w:val="1"/>
      <w:marLeft w:val="0"/>
      <w:marRight w:val="0"/>
      <w:marTop w:val="0"/>
      <w:marBottom w:val="0"/>
      <w:divBdr>
        <w:top w:val="none" w:sz="0" w:space="0" w:color="auto"/>
        <w:left w:val="none" w:sz="0" w:space="0" w:color="auto"/>
        <w:bottom w:val="none" w:sz="0" w:space="0" w:color="auto"/>
        <w:right w:val="none" w:sz="0" w:space="0" w:color="auto"/>
      </w:divBdr>
    </w:div>
    <w:div w:id="284311711">
      <w:bodyDiv w:val="1"/>
      <w:marLeft w:val="0"/>
      <w:marRight w:val="0"/>
      <w:marTop w:val="0"/>
      <w:marBottom w:val="0"/>
      <w:divBdr>
        <w:top w:val="none" w:sz="0" w:space="0" w:color="auto"/>
        <w:left w:val="none" w:sz="0" w:space="0" w:color="auto"/>
        <w:bottom w:val="none" w:sz="0" w:space="0" w:color="auto"/>
        <w:right w:val="none" w:sz="0" w:space="0" w:color="auto"/>
      </w:divBdr>
    </w:div>
    <w:div w:id="288897443">
      <w:bodyDiv w:val="1"/>
      <w:marLeft w:val="0"/>
      <w:marRight w:val="0"/>
      <w:marTop w:val="0"/>
      <w:marBottom w:val="0"/>
      <w:divBdr>
        <w:top w:val="none" w:sz="0" w:space="0" w:color="auto"/>
        <w:left w:val="none" w:sz="0" w:space="0" w:color="auto"/>
        <w:bottom w:val="none" w:sz="0" w:space="0" w:color="auto"/>
        <w:right w:val="none" w:sz="0" w:space="0" w:color="auto"/>
      </w:divBdr>
    </w:div>
    <w:div w:id="291326745">
      <w:bodyDiv w:val="1"/>
      <w:marLeft w:val="0"/>
      <w:marRight w:val="0"/>
      <w:marTop w:val="0"/>
      <w:marBottom w:val="0"/>
      <w:divBdr>
        <w:top w:val="none" w:sz="0" w:space="0" w:color="auto"/>
        <w:left w:val="none" w:sz="0" w:space="0" w:color="auto"/>
        <w:bottom w:val="none" w:sz="0" w:space="0" w:color="auto"/>
        <w:right w:val="none" w:sz="0" w:space="0" w:color="auto"/>
      </w:divBdr>
    </w:div>
    <w:div w:id="293605725">
      <w:bodyDiv w:val="1"/>
      <w:marLeft w:val="0"/>
      <w:marRight w:val="0"/>
      <w:marTop w:val="0"/>
      <w:marBottom w:val="0"/>
      <w:divBdr>
        <w:top w:val="none" w:sz="0" w:space="0" w:color="auto"/>
        <w:left w:val="none" w:sz="0" w:space="0" w:color="auto"/>
        <w:bottom w:val="none" w:sz="0" w:space="0" w:color="auto"/>
        <w:right w:val="none" w:sz="0" w:space="0" w:color="auto"/>
      </w:divBdr>
    </w:div>
    <w:div w:id="294876104">
      <w:bodyDiv w:val="1"/>
      <w:marLeft w:val="0"/>
      <w:marRight w:val="0"/>
      <w:marTop w:val="0"/>
      <w:marBottom w:val="0"/>
      <w:divBdr>
        <w:top w:val="none" w:sz="0" w:space="0" w:color="auto"/>
        <w:left w:val="none" w:sz="0" w:space="0" w:color="auto"/>
        <w:bottom w:val="none" w:sz="0" w:space="0" w:color="auto"/>
        <w:right w:val="none" w:sz="0" w:space="0" w:color="auto"/>
      </w:divBdr>
    </w:div>
    <w:div w:id="295642790">
      <w:bodyDiv w:val="1"/>
      <w:marLeft w:val="0"/>
      <w:marRight w:val="0"/>
      <w:marTop w:val="0"/>
      <w:marBottom w:val="0"/>
      <w:divBdr>
        <w:top w:val="none" w:sz="0" w:space="0" w:color="auto"/>
        <w:left w:val="none" w:sz="0" w:space="0" w:color="auto"/>
        <w:bottom w:val="none" w:sz="0" w:space="0" w:color="auto"/>
        <w:right w:val="none" w:sz="0" w:space="0" w:color="auto"/>
      </w:divBdr>
    </w:div>
    <w:div w:id="301160653">
      <w:bodyDiv w:val="1"/>
      <w:marLeft w:val="0"/>
      <w:marRight w:val="0"/>
      <w:marTop w:val="0"/>
      <w:marBottom w:val="0"/>
      <w:divBdr>
        <w:top w:val="none" w:sz="0" w:space="0" w:color="auto"/>
        <w:left w:val="none" w:sz="0" w:space="0" w:color="auto"/>
        <w:bottom w:val="none" w:sz="0" w:space="0" w:color="auto"/>
        <w:right w:val="none" w:sz="0" w:space="0" w:color="auto"/>
      </w:divBdr>
    </w:div>
    <w:div w:id="304772653">
      <w:bodyDiv w:val="1"/>
      <w:marLeft w:val="0"/>
      <w:marRight w:val="0"/>
      <w:marTop w:val="0"/>
      <w:marBottom w:val="0"/>
      <w:divBdr>
        <w:top w:val="none" w:sz="0" w:space="0" w:color="auto"/>
        <w:left w:val="none" w:sz="0" w:space="0" w:color="auto"/>
        <w:bottom w:val="none" w:sz="0" w:space="0" w:color="auto"/>
        <w:right w:val="none" w:sz="0" w:space="0" w:color="auto"/>
      </w:divBdr>
    </w:div>
    <w:div w:id="308021255">
      <w:bodyDiv w:val="1"/>
      <w:marLeft w:val="0"/>
      <w:marRight w:val="0"/>
      <w:marTop w:val="0"/>
      <w:marBottom w:val="0"/>
      <w:divBdr>
        <w:top w:val="none" w:sz="0" w:space="0" w:color="auto"/>
        <w:left w:val="none" w:sz="0" w:space="0" w:color="auto"/>
        <w:bottom w:val="none" w:sz="0" w:space="0" w:color="auto"/>
        <w:right w:val="none" w:sz="0" w:space="0" w:color="auto"/>
      </w:divBdr>
    </w:div>
    <w:div w:id="325860963">
      <w:bodyDiv w:val="1"/>
      <w:marLeft w:val="0"/>
      <w:marRight w:val="0"/>
      <w:marTop w:val="0"/>
      <w:marBottom w:val="0"/>
      <w:divBdr>
        <w:top w:val="none" w:sz="0" w:space="0" w:color="auto"/>
        <w:left w:val="none" w:sz="0" w:space="0" w:color="auto"/>
        <w:bottom w:val="none" w:sz="0" w:space="0" w:color="auto"/>
        <w:right w:val="none" w:sz="0" w:space="0" w:color="auto"/>
      </w:divBdr>
    </w:div>
    <w:div w:id="326249953">
      <w:bodyDiv w:val="1"/>
      <w:marLeft w:val="0"/>
      <w:marRight w:val="0"/>
      <w:marTop w:val="0"/>
      <w:marBottom w:val="0"/>
      <w:divBdr>
        <w:top w:val="none" w:sz="0" w:space="0" w:color="auto"/>
        <w:left w:val="none" w:sz="0" w:space="0" w:color="auto"/>
        <w:bottom w:val="none" w:sz="0" w:space="0" w:color="auto"/>
        <w:right w:val="none" w:sz="0" w:space="0" w:color="auto"/>
      </w:divBdr>
    </w:div>
    <w:div w:id="344482411">
      <w:bodyDiv w:val="1"/>
      <w:marLeft w:val="0"/>
      <w:marRight w:val="0"/>
      <w:marTop w:val="0"/>
      <w:marBottom w:val="0"/>
      <w:divBdr>
        <w:top w:val="none" w:sz="0" w:space="0" w:color="auto"/>
        <w:left w:val="none" w:sz="0" w:space="0" w:color="auto"/>
        <w:bottom w:val="none" w:sz="0" w:space="0" w:color="auto"/>
        <w:right w:val="none" w:sz="0" w:space="0" w:color="auto"/>
      </w:divBdr>
    </w:div>
    <w:div w:id="360202590">
      <w:bodyDiv w:val="1"/>
      <w:marLeft w:val="0"/>
      <w:marRight w:val="0"/>
      <w:marTop w:val="0"/>
      <w:marBottom w:val="0"/>
      <w:divBdr>
        <w:top w:val="none" w:sz="0" w:space="0" w:color="auto"/>
        <w:left w:val="none" w:sz="0" w:space="0" w:color="auto"/>
        <w:bottom w:val="none" w:sz="0" w:space="0" w:color="auto"/>
        <w:right w:val="none" w:sz="0" w:space="0" w:color="auto"/>
      </w:divBdr>
    </w:div>
    <w:div w:id="360396845">
      <w:bodyDiv w:val="1"/>
      <w:marLeft w:val="0"/>
      <w:marRight w:val="0"/>
      <w:marTop w:val="0"/>
      <w:marBottom w:val="0"/>
      <w:divBdr>
        <w:top w:val="none" w:sz="0" w:space="0" w:color="auto"/>
        <w:left w:val="none" w:sz="0" w:space="0" w:color="auto"/>
        <w:bottom w:val="none" w:sz="0" w:space="0" w:color="auto"/>
        <w:right w:val="none" w:sz="0" w:space="0" w:color="auto"/>
      </w:divBdr>
    </w:div>
    <w:div w:id="369376317">
      <w:bodyDiv w:val="1"/>
      <w:marLeft w:val="0"/>
      <w:marRight w:val="0"/>
      <w:marTop w:val="0"/>
      <w:marBottom w:val="0"/>
      <w:divBdr>
        <w:top w:val="none" w:sz="0" w:space="0" w:color="auto"/>
        <w:left w:val="none" w:sz="0" w:space="0" w:color="auto"/>
        <w:bottom w:val="none" w:sz="0" w:space="0" w:color="auto"/>
        <w:right w:val="none" w:sz="0" w:space="0" w:color="auto"/>
      </w:divBdr>
    </w:div>
    <w:div w:id="371223751">
      <w:bodyDiv w:val="1"/>
      <w:marLeft w:val="0"/>
      <w:marRight w:val="0"/>
      <w:marTop w:val="0"/>
      <w:marBottom w:val="0"/>
      <w:divBdr>
        <w:top w:val="none" w:sz="0" w:space="0" w:color="auto"/>
        <w:left w:val="none" w:sz="0" w:space="0" w:color="auto"/>
        <w:bottom w:val="none" w:sz="0" w:space="0" w:color="auto"/>
        <w:right w:val="none" w:sz="0" w:space="0" w:color="auto"/>
      </w:divBdr>
    </w:div>
    <w:div w:id="377124596">
      <w:bodyDiv w:val="1"/>
      <w:marLeft w:val="0"/>
      <w:marRight w:val="0"/>
      <w:marTop w:val="0"/>
      <w:marBottom w:val="0"/>
      <w:divBdr>
        <w:top w:val="none" w:sz="0" w:space="0" w:color="auto"/>
        <w:left w:val="none" w:sz="0" w:space="0" w:color="auto"/>
        <w:bottom w:val="none" w:sz="0" w:space="0" w:color="auto"/>
        <w:right w:val="none" w:sz="0" w:space="0" w:color="auto"/>
      </w:divBdr>
    </w:div>
    <w:div w:id="381028672">
      <w:bodyDiv w:val="1"/>
      <w:marLeft w:val="0"/>
      <w:marRight w:val="0"/>
      <w:marTop w:val="0"/>
      <w:marBottom w:val="0"/>
      <w:divBdr>
        <w:top w:val="none" w:sz="0" w:space="0" w:color="auto"/>
        <w:left w:val="none" w:sz="0" w:space="0" w:color="auto"/>
        <w:bottom w:val="none" w:sz="0" w:space="0" w:color="auto"/>
        <w:right w:val="none" w:sz="0" w:space="0" w:color="auto"/>
      </w:divBdr>
    </w:div>
    <w:div w:id="388462301">
      <w:bodyDiv w:val="1"/>
      <w:marLeft w:val="0"/>
      <w:marRight w:val="0"/>
      <w:marTop w:val="0"/>
      <w:marBottom w:val="0"/>
      <w:divBdr>
        <w:top w:val="none" w:sz="0" w:space="0" w:color="auto"/>
        <w:left w:val="none" w:sz="0" w:space="0" w:color="auto"/>
        <w:bottom w:val="none" w:sz="0" w:space="0" w:color="auto"/>
        <w:right w:val="none" w:sz="0" w:space="0" w:color="auto"/>
      </w:divBdr>
    </w:div>
    <w:div w:id="391932350">
      <w:bodyDiv w:val="1"/>
      <w:marLeft w:val="0"/>
      <w:marRight w:val="0"/>
      <w:marTop w:val="0"/>
      <w:marBottom w:val="0"/>
      <w:divBdr>
        <w:top w:val="none" w:sz="0" w:space="0" w:color="auto"/>
        <w:left w:val="none" w:sz="0" w:space="0" w:color="auto"/>
        <w:bottom w:val="none" w:sz="0" w:space="0" w:color="auto"/>
        <w:right w:val="none" w:sz="0" w:space="0" w:color="auto"/>
      </w:divBdr>
    </w:div>
    <w:div w:id="396513574">
      <w:bodyDiv w:val="1"/>
      <w:marLeft w:val="0"/>
      <w:marRight w:val="0"/>
      <w:marTop w:val="0"/>
      <w:marBottom w:val="0"/>
      <w:divBdr>
        <w:top w:val="none" w:sz="0" w:space="0" w:color="auto"/>
        <w:left w:val="none" w:sz="0" w:space="0" w:color="auto"/>
        <w:bottom w:val="none" w:sz="0" w:space="0" w:color="auto"/>
        <w:right w:val="none" w:sz="0" w:space="0" w:color="auto"/>
      </w:divBdr>
    </w:div>
    <w:div w:id="396825674">
      <w:bodyDiv w:val="1"/>
      <w:marLeft w:val="0"/>
      <w:marRight w:val="0"/>
      <w:marTop w:val="0"/>
      <w:marBottom w:val="0"/>
      <w:divBdr>
        <w:top w:val="none" w:sz="0" w:space="0" w:color="auto"/>
        <w:left w:val="none" w:sz="0" w:space="0" w:color="auto"/>
        <w:bottom w:val="none" w:sz="0" w:space="0" w:color="auto"/>
        <w:right w:val="none" w:sz="0" w:space="0" w:color="auto"/>
      </w:divBdr>
    </w:div>
    <w:div w:id="399594662">
      <w:bodyDiv w:val="1"/>
      <w:marLeft w:val="0"/>
      <w:marRight w:val="0"/>
      <w:marTop w:val="0"/>
      <w:marBottom w:val="0"/>
      <w:divBdr>
        <w:top w:val="none" w:sz="0" w:space="0" w:color="auto"/>
        <w:left w:val="none" w:sz="0" w:space="0" w:color="auto"/>
        <w:bottom w:val="none" w:sz="0" w:space="0" w:color="auto"/>
        <w:right w:val="none" w:sz="0" w:space="0" w:color="auto"/>
      </w:divBdr>
    </w:div>
    <w:div w:id="409814009">
      <w:bodyDiv w:val="1"/>
      <w:marLeft w:val="0"/>
      <w:marRight w:val="0"/>
      <w:marTop w:val="0"/>
      <w:marBottom w:val="0"/>
      <w:divBdr>
        <w:top w:val="none" w:sz="0" w:space="0" w:color="auto"/>
        <w:left w:val="none" w:sz="0" w:space="0" w:color="auto"/>
        <w:bottom w:val="none" w:sz="0" w:space="0" w:color="auto"/>
        <w:right w:val="none" w:sz="0" w:space="0" w:color="auto"/>
      </w:divBdr>
    </w:div>
    <w:div w:id="411120698">
      <w:bodyDiv w:val="1"/>
      <w:marLeft w:val="0"/>
      <w:marRight w:val="0"/>
      <w:marTop w:val="0"/>
      <w:marBottom w:val="0"/>
      <w:divBdr>
        <w:top w:val="none" w:sz="0" w:space="0" w:color="auto"/>
        <w:left w:val="none" w:sz="0" w:space="0" w:color="auto"/>
        <w:bottom w:val="none" w:sz="0" w:space="0" w:color="auto"/>
        <w:right w:val="none" w:sz="0" w:space="0" w:color="auto"/>
      </w:divBdr>
    </w:div>
    <w:div w:id="417020604">
      <w:bodyDiv w:val="1"/>
      <w:marLeft w:val="0"/>
      <w:marRight w:val="0"/>
      <w:marTop w:val="0"/>
      <w:marBottom w:val="0"/>
      <w:divBdr>
        <w:top w:val="none" w:sz="0" w:space="0" w:color="auto"/>
        <w:left w:val="none" w:sz="0" w:space="0" w:color="auto"/>
        <w:bottom w:val="none" w:sz="0" w:space="0" w:color="auto"/>
        <w:right w:val="none" w:sz="0" w:space="0" w:color="auto"/>
      </w:divBdr>
    </w:div>
    <w:div w:id="419258115">
      <w:bodyDiv w:val="1"/>
      <w:marLeft w:val="0"/>
      <w:marRight w:val="0"/>
      <w:marTop w:val="0"/>
      <w:marBottom w:val="0"/>
      <w:divBdr>
        <w:top w:val="none" w:sz="0" w:space="0" w:color="auto"/>
        <w:left w:val="none" w:sz="0" w:space="0" w:color="auto"/>
        <w:bottom w:val="none" w:sz="0" w:space="0" w:color="auto"/>
        <w:right w:val="none" w:sz="0" w:space="0" w:color="auto"/>
      </w:divBdr>
    </w:div>
    <w:div w:id="420612781">
      <w:bodyDiv w:val="1"/>
      <w:marLeft w:val="0"/>
      <w:marRight w:val="0"/>
      <w:marTop w:val="0"/>
      <w:marBottom w:val="0"/>
      <w:divBdr>
        <w:top w:val="none" w:sz="0" w:space="0" w:color="auto"/>
        <w:left w:val="none" w:sz="0" w:space="0" w:color="auto"/>
        <w:bottom w:val="none" w:sz="0" w:space="0" w:color="auto"/>
        <w:right w:val="none" w:sz="0" w:space="0" w:color="auto"/>
      </w:divBdr>
    </w:div>
    <w:div w:id="422066612">
      <w:bodyDiv w:val="1"/>
      <w:marLeft w:val="0"/>
      <w:marRight w:val="0"/>
      <w:marTop w:val="0"/>
      <w:marBottom w:val="0"/>
      <w:divBdr>
        <w:top w:val="none" w:sz="0" w:space="0" w:color="auto"/>
        <w:left w:val="none" w:sz="0" w:space="0" w:color="auto"/>
        <w:bottom w:val="none" w:sz="0" w:space="0" w:color="auto"/>
        <w:right w:val="none" w:sz="0" w:space="0" w:color="auto"/>
      </w:divBdr>
    </w:div>
    <w:div w:id="426771330">
      <w:bodyDiv w:val="1"/>
      <w:marLeft w:val="0"/>
      <w:marRight w:val="0"/>
      <w:marTop w:val="0"/>
      <w:marBottom w:val="0"/>
      <w:divBdr>
        <w:top w:val="none" w:sz="0" w:space="0" w:color="auto"/>
        <w:left w:val="none" w:sz="0" w:space="0" w:color="auto"/>
        <w:bottom w:val="none" w:sz="0" w:space="0" w:color="auto"/>
        <w:right w:val="none" w:sz="0" w:space="0" w:color="auto"/>
      </w:divBdr>
    </w:div>
    <w:div w:id="440730636">
      <w:bodyDiv w:val="1"/>
      <w:marLeft w:val="0"/>
      <w:marRight w:val="0"/>
      <w:marTop w:val="0"/>
      <w:marBottom w:val="0"/>
      <w:divBdr>
        <w:top w:val="none" w:sz="0" w:space="0" w:color="auto"/>
        <w:left w:val="none" w:sz="0" w:space="0" w:color="auto"/>
        <w:bottom w:val="none" w:sz="0" w:space="0" w:color="auto"/>
        <w:right w:val="none" w:sz="0" w:space="0" w:color="auto"/>
      </w:divBdr>
    </w:div>
    <w:div w:id="441800968">
      <w:bodyDiv w:val="1"/>
      <w:marLeft w:val="0"/>
      <w:marRight w:val="0"/>
      <w:marTop w:val="0"/>
      <w:marBottom w:val="0"/>
      <w:divBdr>
        <w:top w:val="none" w:sz="0" w:space="0" w:color="auto"/>
        <w:left w:val="none" w:sz="0" w:space="0" w:color="auto"/>
        <w:bottom w:val="none" w:sz="0" w:space="0" w:color="auto"/>
        <w:right w:val="none" w:sz="0" w:space="0" w:color="auto"/>
      </w:divBdr>
    </w:div>
    <w:div w:id="447821664">
      <w:bodyDiv w:val="1"/>
      <w:marLeft w:val="0"/>
      <w:marRight w:val="0"/>
      <w:marTop w:val="0"/>
      <w:marBottom w:val="0"/>
      <w:divBdr>
        <w:top w:val="none" w:sz="0" w:space="0" w:color="auto"/>
        <w:left w:val="none" w:sz="0" w:space="0" w:color="auto"/>
        <w:bottom w:val="none" w:sz="0" w:space="0" w:color="auto"/>
        <w:right w:val="none" w:sz="0" w:space="0" w:color="auto"/>
      </w:divBdr>
    </w:div>
    <w:div w:id="448860655">
      <w:bodyDiv w:val="1"/>
      <w:marLeft w:val="0"/>
      <w:marRight w:val="0"/>
      <w:marTop w:val="0"/>
      <w:marBottom w:val="0"/>
      <w:divBdr>
        <w:top w:val="none" w:sz="0" w:space="0" w:color="auto"/>
        <w:left w:val="none" w:sz="0" w:space="0" w:color="auto"/>
        <w:bottom w:val="none" w:sz="0" w:space="0" w:color="auto"/>
        <w:right w:val="none" w:sz="0" w:space="0" w:color="auto"/>
      </w:divBdr>
    </w:div>
    <w:div w:id="465198953">
      <w:bodyDiv w:val="1"/>
      <w:marLeft w:val="0"/>
      <w:marRight w:val="0"/>
      <w:marTop w:val="0"/>
      <w:marBottom w:val="0"/>
      <w:divBdr>
        <w:top w:val="none" w:sz="0" w:space="0" w:color="auto"/>
        <w:left w:val="none" w:sz="0" w:space="0" w:color="auto"/>
        <w:bottom w:val="none" w:sz="0" w:space="0" w:color="auto"/>
        <w:right w:val="none" w:sz="0" w:space="0" w:color="auto"/>
      </w:divBdr>
    </w:div>
    <w:div w:id="465633507">
      <w:bodyDiv w:val="1"/>
      <w:marLeft w:val="0"/>
      <w:marRight w:val="0"/>
      <w:marTop w:val="0"/>
      <w:marBottom w:val="0"/>
      <w:divBdr>
        <w:top w:val="none" w:sz="0" w:space="0" w:color="auto"/>
        <w:left w:val="none" w:sz="0" w:space="0" w:color="auto"/>
        <w:bottom w:val="none" w:sz="0" w:space="0" w:color="auto"/>
        <w:right w:val="none" w:sz="0" w:space="0" w:color="auto"/>
      </w:divBdr>
    </w:div>
    <w:div w:id="469135375">
      <w:bodyDiv w:val="1"/>
      <w:marLeft w:val="0"/>
      <w:marRight w:val="0"/>
      <w:marTop w:val="0"/>
      <w:marBottom w:val="0"/>
      <w:divBdr>
        <w:top w:val="none" w:sz="0" w:space="0" w:color="auto"/>
        <w:left w:val="none" w:sz="0" w:space="0" w:color="auto"/>
        <w:bottom w:val="none" w:sz="0" w:space="0" w:color="auto"/>
        <w:right w:val="none" w:sz="0" w:space="0" w:color="auto"/>
      </w:divBdr>
    </w:div>
    <w:div w:id="475224506">
      <w:bodyDiv w:val="1"/>
      <w:marLeft w:val="0"/>
      <w:marRight w:val="0"/>
      <w:marTop w:val="0"/>
      <w:marBottom w:val="0"/>
      <w:divBdr>
        <w:top w:val="none" w:sz="0" w:space="0" w:color="auto"/>
        <w:left w:val="none" w:sz="0" w:space="0" w:color="auto"/>
        <w:bottom w:val="none" w:sz="0" w:space="0" w:color="auto"/>
        <w:right w:val="none" w:sz="0" w:space="0" w:color="auto"/>
      </w:divBdr>
    </w:div>
    <w:div w:id="483745089">
      <w:bodyDiv w:val="1"/>
      <w:marLeft w:val="0"/>
      <w:marRight w:val="0"/>
      <w:marTop w:val="0"/>
      <w:marBottom w:val="0"/>
      <w:divBdr>
        <w:top w:val="none" w:sz="0" w:space="0" w:color="auto"/>
        <w:left w:val="none" w:sz="0" w:space="0" w:color="auto"/>
        <w:bottom w:val="none" w:sz="0" w:space="0" w:color="auto"/>
        <w:right w:val="none" w:sz="0" w:space="0" w:color="auto"/>
      </w:divBdr>
    </w:div>
    <w:div w:id="488982220">
      <w:bodyDiv w:val="1"/>
      <w:marLeft w:val="0"/>
      <w:marRight w:val="0"/>
      <w:marTop w:val="0"/>
      <w:marBottom w:val="0"/>
      <w:divBdr>
        <w:top w:val="none" w:sz="0" w:space="0" w:color="auto"/>
        <w:left w:val="none" w:sz="0" w:space="0" w:color="auto"/>
        <w:bottom w:val="none" w:sz="0" w:space="0" w:color="auto"/>
        <w:right w:val="none" w:sz="0" w:space="0" w:color="auto"/>
      </w:divBdr>
    </w:div>
    <w:div w:id="495654743">
      <w:bodyDiv w:val="1"/>
      <w:marLeft w:val="0"/>
      <w:marRight w:val="0"/>
      <w:marTop w:val="0"/>
      <w:marBottom w:val="0"/>
      <w:divBdr>
        <w:top w:val="none" w:sz="0" w:space="0" w:color="auto"/>
        <w:left w:val="none" w:sz="0" w:space="0" w:color="auto"/>
        <w:bottom w:val="none" w:sz="0" w:space="0" w:color="auto"/>
        <w:right w:val="none" w:sz="0" w:space="0" w:color="auto"/>
      </w:divBdr>
    </w:div>
    <w:div w:id="497967890">
      <w:bodyDiv w:val="1"/>
      <w:marLeft w:val="0"/>
      <w:marRight w:val="0"/>
      <w:marTop w:val="0"/>
      <w:marBottom w:val="0"/>
      <w:divBdr>
        <w:top w:val="none" w:sz="0" w:space="0" w:color="auto"/>
        <w:left w:val="none" w:sz="0" w:space="0" w:color="auto"/>
        <w:bottom w:val="none" w:sz="0" w:space="0" w:color="auto"/>
        <w:right w:val="none" w:sz="0" w:space="0" w:color="auto"/>
      </w:divBdr>
    </w:div>
    <w:div w:id="498270676">
      <w:bodyDiv w:val="1"/>
      <w:marLeft w:val="0"/>
      <w:marRight w:val="0"/>
      <w:marTop w:val="0"/>
      <w:marBottom w:val="0"/>
      <w:divBdr>
        <w:top w:val="none" w:sz="0" w:space="0" w:color="auto"/>
        <w:left w:val="none" w:sz="0" w:space="0" w:color="auto"/>
        <w:bottom w:val="none" w:sz="0" w:space="0" w:color="auto"/>
        <w:right w:val="none" w:sz="0" w:space="0" w:color="auto"/>
      </w:divBdr>
    </w:div>
    <w:div w:id="501504097">
      <w:bodyDiv w:val="1"/>
      <w:marLeft w:val="0"/>
      <w:marRight w:val="0"/>
      <w:marTop w:val="0"/>
      <w:marBottom w:val="0"/>
      <w:divBdr>
        <w:top w:val="none" w:sz="0" w:space="0" w:color="auto"/>
        <w:left w:val="none" w:sz="0" w:space="0" w:color="auto"/>
        <w:bottom w:val="none" w:sz="0" w:space="0" w:color="auto"/>
        <w:right w:val="none" w:sz="0" w:space="0" w:color="auto"/>
      </w:divBdr>
    </w:div>
    <w:div w:id="503058756">
      <w:bodyDiv w:val="1"/>
      <w:marLeft w:val="0"/>
      <w:marRight w:val="0"/>
      <w:marTop w:val="0"/>
      <w:marBottom w:val="0"/>
      <w:divBdr>
        <w:top w:val="none" w:sz="0" w:space="0" w:color="auto"/>
        <w:left w:val="none" w:sz="0" w:space="0" w:color="auto"/>
        <w:bottom w:val="none" w:sz="0" w:space="0" w:color="auto"/>
        <w:right w:val="none" w:sz="0" w:space="0" w:color="auto"/>
      </w:divBdr>
    </w:div>
    <w:div w:id="507864665">
      <w:bodyDiv w:val="1"/>
      <w:marLeft w:val="0"/>
      <w:marRight w:val="0"/>
      <w:marTop w:val="0"/>
      <w:marBottom w:val="0"/>
      <w:divBdr>
        <w:top w:val="none" w:sz="0" w:space="0" w:color="auto"/>
        <w:left w:val="none" w:sz="0" w:space="0" w:color="auto"/>
        <w:bottom w:val="none" w:sz="0" w:space="0" w:color="auto"/>
        <w:right w:val="none" w:sz="0" w:space="0" w:color="auto"/>
      </w:divBdr>
    </w:div>
    <w:div w:id="508757172">
      <w:bodyDiv w:val="1"/>
      <w:marLeft w:val="0"/>
      <w:marRight w:val="0"/>
      <w:marTop w:val="0"/>
      <w:marBottom w:val="0"/>
      <w:divBdr>
        <w:top w:val="none" w:sz="0" w:space="0" w:color="auto"/>
        <w:left w:val="none" w:sz="0" w:space="0" w:color="auto"/>
        <w:bottom w:val="none" w:sz="0" w:space="0" w:color="auto"/>
        <w:right w:val="none" w:sz="0" w:space="0" w:color="auto"/>
      </w:divBdr>
    </w:div>
    <w:div w:id="512570594">
      <w:bodyDiv w:val="1"/>
      <w:marLeft w:val="0"/>
      <w:marRight w:val="0"/>
      <w:marTop w:val="0"/>
      <w:marBottom w:val="0"/>
      <w:divBdr>
        <w:top w:val="none" w:sz="0" w:space="0" w:color="auto"/>
        <w:left w:val="none" w:sz="0" w:space="0" w:color="auto"/>
        <w:bottom w:val="none" w:sz="0" w:space="0" w:color="auto"/>
        <w:right w:val="none" w:sz="0" w:space="0" w:color="auto"/>
      </w:divBdr>
    </w:div>
    <w:div w:id="516965812">
      <w:bodyDiv w:val="1"/>
      <w:marLeft w:val="0"/>
      <w:marRight w:val="0"/>
      <w:marTop w:val="0"/>
      <w:marBottom w:val="0"/>
      <w:divBdr>
        <w:top w:val="none" w:sz="0" w:space="0" w:color="auto"/>
        <w:left w:val="none" w:sz="0" w:space="0" w:color="auto"/>
        <w:bottom w:val="none" w:sz="0" w:space="0" w:color="auto"/>
        <w:right w:val="none" w:sz="0" w:space="0" w:color="auto"/>
      </w:divBdr>
    </w:div>
    <w:div w:id="518740005">
      <w:bodyDiv w:val="1"/>
      <w:marLeft w:val="0"/>
      <w:marRight w:val="0"/>
      <w:marTop w:val="0"/>
      <w:marBottom w:val="0"/>
      <w:divBdr>
        <w:top w:val="none" w:sz="0" w:space="0" w:color="auto"/>
        <w:left w:val="none" w:sz="0" w:space="0" w:color="auto"/>
        <w:bottom w:val="none" w:sz="0" w:space="0" w:color="auto"/>
        <w:right w:val="none" w:sz="0" w:space="0" w:color="auto"/>
      </w:divBdr>
    </w:div>
    <w:div w:id="519854878">
      <w:bodyDiv w:val="1"/>
      <w:marLeft w:val="0"/>
      <w:marRight w:val="0"/>
      <w:marTop w:val="0"/>
      <w:marBottom w:val="0"/>
      <w:divBdr>
        <w:top w:val="none" w:sz="0" w:space="0" w:color="auto"/>
        <w:left w:val="none" w:sz="0" w:space="0" w:color="auto"/>
        <w:bottom w:val="none" w:sz="0" w:space="0" w:color="auto"/>
        <w:right w:val="none" w:sz="0" w:space="0" w:color="auto"/>
      </w:divBdr>
    </w:div>
    <w:div w:id="520313471">
      <w:bodyDiv w:val="1"/>
      <w:marLeft w:val="0"/>
      <w:marRight w:val="0"/>
      <w:marTop w:val="0"/>
      <w:marBottom w:val="0"/>
      <w:divBdr>
        <w:top w:val="none" w:sz="0" w:space="0" w:color="auto"/>
        <w:left w:val="none" w:sz="0" w:space="0" w:color="auto"/>
        <w:bottom w:val="none" w:sz="0" w:space="0" w:color="auto"/>
        <w:right w:val="none" w:sz="0" w:space="0" w:color="auto"/>
      </w:divBdr>
    </w:div>
    <w:div w:id="520779671">
      <w:bodyDiv w:val="1"/>
      <w:marLeft w:val="0"/>
      <w:marRight w:val="0"/>
      <w:marTop w:val="0"/>
      <w:marBottom w:val="0"/>
      <w:divBdr>
        <w:top w:val="none" w:sz="0" w:space="0" w:color="auto"/>
        <w:left w:val="none" w:sz="0" w:space="0" w:color="auto"/>
        <w:bottom w:val="none" w:sz="0" w:space="0" w:color="auto"/>
        <w:right w:val="none" w:sz="0" w:space="0" w:color="auto"/>
      </w:divBdr>
    </w:div>
    <w:div w:id="525993631">
      <w:bodyDiv w:val="1"/>
      <w:marLeft w:val="0"/>
      <w:marRight w:val="0"/>
      <w:marTop w:val="0"/>
      <w:marBottom w:val="0"/>
      <w:divBdr>
        <w:top w:val="none" w:sz="0" w:space="0" w:color="auto"/>
        <w:left w:val="none" w:sz="0" w:space="0" w:color="auto"/>
        <w:bottom w:val="none" w:sz="0" w:space="0" w:color="auto"/>
        <w:right w:val="none" w:sz="0" w:space="0" w:color="auto"/>
      </w:divBdr>
    </w:div>
    <w:div w:id="531695148">
      <w:bodyDiv w:val="1"/>
      <w:marLeft w:val="0"/>
      <w:marRight w:val="0"/>
      <w:marTop w:val="0"/>
      <w:marBottom w:val="0"/>
      <w:divBdr>
        <w:top w:val="none" w:sz="0" w:space="0" w:color="auto"/>
        <w:left w:val="none" w:sz="0" w:space="0" w:color="auto"/>
        <w:bottom w:val="none" w:sz="0" w:space="0" w:color="auto"/>
        <w:right w:val="none" w:sz="0" w:space="0" w:color="auto"/>
      </w:divBdr>
    </w:div>
    <w:div w:id="534974328">
      <w:bodyDiv w:val="1"/>
      <w:marLeft w:val="0"/>
      <w:marRight w:val="0"/>
      <w:marTop w:val="0"/>
      <w:marBottom w:val="0"/>
      <w:divBdr>
        <w:top w:val="none" w:sz="0" w:space="0" w:color="auto"/>
        <w:left w:val="none" w:sz="0" w:space="0" w:color="auto"/>
        <w:bottom w:val="none" w:sz="0" w:space="0" w:color="auto"/>
        <w:right w:val="none" w:sz="0" w:space="0" w:color="auto"/>
      </w:divBdr>
    </w:div>
    <w:div w:id="537206808">
      <w:bodyDiv w:val="1"/>
      <w:marLeft w:val="0"/>
      <w:marRight w:val="0"/>
      <w:marTop w:val="0"/>
      <w:marBottom w:val="0"/>
      <w:divBdr>
        <w:top w:val="none" w:sz="0" w:space="0" w:color="auto"/>
        <w:left w:val="none" w:sz="0" w:space="0" w:color="auto"/>
        <w:bottom w:val="none" w:sz="0" w:space="0" w:color="auto"/>
        <w:right w:val="none" w:sz="0" w:space="0" w:color="auto"/>
      </w:divBdr>
    </w:div>
    <w:div w:id="548689931">
      <w:bodyDiv w:val="1"/>
      <w:marLeft w:val="0"/>
      <w:marRight w:val="0"/>
      <w:marTop w:val="0"/>
      <w:marBottom w:val="0"/>
      <w:divBdr>
        <w:top w:val="none" w:sz="0" w:space="0" w:color="auto"/>
        <w:left w:val="none" w:sz="0" w:space="0" w:color="auto"/>
        <w:bottom w:val="none" w:sz="0" w:space="0" w:color="auto"/>
        <w:right w:val="none" w:sz="0" w:space="0" w:color="auto"/>
      </w:divBdr>
    </w:div>
    <w:div w:id="550926923">
      <w:bodyDiv w:val="1"/>
      <w:marLeft w:val="0"/>
      <w:marRight w:val="0"/>
      <w:marTop w:val="0"/>
      <w:marBottom w:val="0"/>
      <w:divBdr>
        <w:top w:val="none" w:sz="0" w:space="0" w:color="auto"/>
        <w:left w:val="none" w:sz="0" w:space="0" w:color="auto"/>
        <w:bottom w:val="none" w:sz="0" w:space="0" w:color="auto"/>
        <w:right w:val="none" w:sz="0" w:space="0" w:color="auto"/>
      </w:divBdr>
    </w:div>
    <w:div w:id="551118540">
      <w:bodyDiv w:val="1"/>
      <w:marLeft w:val="0"/>
      <w:marRight w:val="0"/>
      <w:marTop w:val="0"/>
      <w:marBottom w:val="0"/>
      <w:divBdr>
        <w:top w:val="none" w:sz="0" w:space="0" w:color="auto"/>
        <w:left w:val="none" w:sz="0" w:space="0" w:color="auto"/>
        <w:bottom w:val="none" w:sz="0" w:space="0" w:color="auto"/>
        <w:right w:val="none" w:sz="0" w:space="0" w:color="auto"/>
      </w:divBdr>
    </w:div>
    <w:div w:id="551381736">
      <w:bodyDiv w:val="1"/>
      <w:marLeft w:val="0"/>
      <w:marRight w:val="0"/>
      <w:marTop w:val="0"/>
      <w:marBottom w:val="0"/>
      <w:divBdr>
        <w:top w:val="none" w:sz="0" w:space="0" w:color="auto"/>
        <w:left w:val="none" w:sz="0" w:space="0" w:color="auto"/>
        <w:bottom w:val="none" w:sz="0" w:space="0" w:color="auto"/>
        <w:right w:val="none" w:sz="0" w:space="0" w:color="auto"/>
      </w:divBdr>
    </w:div>
    <w:div w:id="553464652">
      <w:bodyDiv w:val="1"/>
      <w:marLeft w:val="0"/>
      <w:marRight w:val="0"/>
      <w:marTop w:val="0"/>
      <w:marBottom w:val="0"/>
      <w:divBdr>
        <w:top w:val="none" w:sz="0" w:space="0" w:color="auto"/>
        <w:left w:val="none" w:sz="0" w:space="0" w:color="auto"/>
        <w:bottom w:val="none" w:sz="0" w:space="0" w:color="auto"/>
        <w:right w:val="none" w:sz="0" w:space="0" w:color="auto"/>
      </w:divBdr>
    </w:div>
    <w:div w:id="564337937">
      <w:bodyDiv w:val="1"/>
      <w:marLeft w:val="0"/>
      <w:marRight w:val="0"/>
      <w:marTop w:val="0"/>
      <w:marBottom w:val="0"/>
      <w:divBdr>
        <w:top w:val="none" w:sz="0" w:space="0" w:color="auto"/>
        <w:left w:val="none" w:sz="0" w:space="0" w:color="auto"/>
        <w:bottom w:val="none" w:sz="0" w:space="0" w:color="auto"/>
        <w:right w:val="none" w:sz="0" w:space="0" w:color="auto"/>
      </w:divBdr>
    </w:div>
    <w:div w:id="568345451">
      <w:bodyDiv w:val="1"/>
      <w:marLeft w:val="0"/>
      <w:marRight w:val="0"/>
      <w:marTop w:val="0"/>
      <w:marBottom w:val="0"/>
      <w:divBdr>
        <w:top w:val="none" w:sz="0" w:space="0" w:color="auto"/>
        <w:left w:val="none" w:sz="0" w:space="0" w:color="auto"/>
        <w:bottom w:val="none" w:sz="0" w:space="0" w:color="auto"/>
        <w:right w:val="none" w:sz="0" w:space="0" w:color="auto"/>
      </w:divBdr>
      <w:divsChild>
        <w:div w:id="752312227">
          <w:marLeft w:val="-150"/>
          <w:marRight w:val="-150"/>
          <w:marTop w:val="0"/>
          <w:marBottom w:val="0"/>
          <w:divBdr>
            <w:top w:val="none" w:sz="0" w:space="0" w:color="auto"/>
            <w:left w:val="none" w:sz="0" w:space="0" w:color="auto"/>
            <w:bottom w:val="none" w:sz="0" w:space="0" w:color="auto"/>
            <w:right w:val="none" w:sz="0" w:space="0" w:color="auto"/>
          </w:divBdr>
          <w:divsChild>
            <w:div w:id="698242356">
              <w:marLeft w:val="-150"/>
              <w:marRight w:val="-150"/>
              <w:marTop w:val="0"/>
              <w:marBottom w:val="0"/>
              <w:divBdr>
                <w:top w:val="none" w:sz="0" w:space="0" w:color="auto"/>
                <w:left w:val="none" w:sz="0" w:space="0" w:color="auto"/>
                <w:bottom w:val="none" w:sz="0" w:space="0" w:color="auto"/>
                <w:right w:val="none" w:sz="0" w:space="0" w:color="auto"/>
              </w:divBdr>
              <w:divsChild>
                <w:div w:id="1135022112">
                  <w:marLeft w:val="0"/>
                  <w:marRight w:val="0"/>
                  <w:marTop w:val="0"/>
                  <w:marBottom w:val="0"/>
                  <w:divBdr>
                    <w:top w:val="none" w:sz="0" w:space="0" w:color="auto"/>
                    <w:left w:val="none" w:sz="0" w:space="0" w:color="auto"/>
                    <w:bottom w:val="none" w:sz="0" w:space="0" w:color="auto"/>
                    <w:right w:val="none" w:sz="0" w:space="0" w:color="auto"/>
                  </w:divBdr>
                </w:div>
              </w:divsChild>
            </w:div>
            <w:div w:id="1642004521">
              <w:marLeft w:val="-150"/>
              <w:marRight w:val="-150"/>
              <w:marTop w:val="0"/>
              <w:marBottom w:val="0"/>
              <w:divBdr>
                <w:top w:val="none" w:sz="0" w:space="0" w:color="auto"/>
                <w:left w:val="none" w:sz="0" w:space="0" w:color="auto"/>
                <w:bottom w:val="none" w:sz="0" w:space="0" w:color="auto"/>
                <w:right w:val="none" w:sz="0" w:space="0" w:color="auto"/>
              </w:divBdr>
              <w:divsChild>
                <w:div w:id="14808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9285">
          <w:marLeft w:val="-150"/>
          <w:marRight w:val="-150"/>
          <w:marTop w:val="0"/>
          <w:marBottom w:val="0"/>
          <w:divBdr>
            <w:top w:val="none" w:sz="0" w:space="0" w:color="auto"/>
            <w:left w:val="none" w:sz="0" w:space="0" w:color="auto"/>
            <w:bottom w:val="none" w:sz="0" w:space="0" w:color="auto"/>
            <w:right w:val="none" w:sz="0" w:space="0" w:color="auto"/>
          </w:divBdr>
          <w:divsChild>
            <w:div w:id="938879330">
              <w:marLeft w:val="0"/>
              <w:marRight w:val="0"/>
              <w:marTop w:val="0"/>
              <w:marBottom w:val="0"/>
              <w:divBdr>
                <w:top w:val="none" w:sz="0" w:space="0" w:color="auto"/>
                <w:left w:val="none" w:sz="0" w:space="0" w:color="auto"/>
                <w:bottom w:val="none" w:sz="0" w:space="0" w:color="auto"/>
                <w:right w:val="none" w:sz="0" w:space="0" w:color="auto"/>
              </w:divBdr>
            </w:div>
          </w:divsChild>
        </w:div>
        <w:div w:id="849099395">
          <w:marLeft w:val="-150"/>
          <w:marRight w:val="-150"/>
          <w:marTop w:val="0"/>
          <w:marBottom w:val="0"/>
          <w:divBdr>
            <w:top w:val="none" w:sz="0" w:space="0" w:color="auto"/>
            <w:left w:val="none" w:sz="0" w:space="0" w:color="auto"/>
            <w:bottom w:val="none" w:sz="0" w:space="0" w:color="auto"/>
            <w:right w:val="none" w:sz="0" w:space="0" w:color="auto"/>
          </w:divBdr>
          <w:divsChild>
            <w:div w:id="208229200">
              <w:marLeft w:val="0"/>
              <w:marRight w:val="0"/>
              <w:marTop w:val="0"/>
              <w:marBottom w:val="0"/>
              <w:divBdr>
                <w:top w:val="none" w:sz="0" w:space="0" w:color="auto"/>
                <w:left w:val="none" w:sz="0" w:space="0" w:color="auto"/>
                <w:bottom w:val="none" w:sz="0" w:space="0" w:color="auto"/>
                <w:right w:val="none" w:sz="0" w:space="0" w:color="auto"/>
              </w:divBdr>
              <w:divsChild>
                <w:div w:id="5371657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70844875">
      <w:bodyDiv w:val="1"/>
      <w:marLeft w:val="0"/>
      <w:marRight w:val="0"/>
      <w:marTop w:val="0"/>
      <w:marBottom w:val="0"/>
      <w:divBdr>
        <w:top w:val="none" w:sz="0" w:space="0" w:color="auto"/>
        <w:left w:val="none" w:sz="0" w:space="0" w:color="auto"/>
        <w:bottom w:val="none" w:sz="0" w:space="0" w:color="auto"/>
        <w:right w:val="none" w:sz="0" w:space="0" w:color="auto"/>
      </w:divBdr>
    </w:div>
    <w:div w:id="573516152">
      <w:bodyDiv w:val="1"/>
      <w:marLeft w:val="0"/>
      <w:marRight w:val="0"/>
      <w:marTop w:val="0"/>
      <w:marBottom w:val="0"/>
      <w:divBdr>
        <w:top w:val="none" w:sz="0" w:space="0" w:color="auto"/>
        <w:left w:val="none" w:sz="0" w:space="0" w:color="auto"/>
        <w:bottom w:val="none" w:sz="0" w:space="0" w:color="auto"/>
        <w:right w:val="none" w:sz="0" w:space="0" w:color="auto"/>
      </w:divBdr>
    </w:div>
    <w:div w:id="575358147">
      <w:bodyDiv w:val="1"/>
      <w:marLeft w:val="0"/>
      <w:marRight w:val="0"/>
      <w:marTop w:val="0"/>
      <w:marBottom w:val="0"/>
      <w:divBdr>
        <w:top w:val="none" w:sz="0" w:space="0" w:color="auto"/>
        <w:left w:val="none" w:sz="0" w:space="0" w:color="auto"/>
        <w:bottom w:val="none" w:sz="0" w:space="0" w:color="auto"/>
        <w:right w:val="none" w:sz="0" w:space="0" w:color="auto"/>
      </w:divBdr>
    </w:div>
    <w:div w:id="585530161">
      <w:bodyDiv w:val="1"/>
      <w:marLeft w:val="0"/>
      <w:marRight w:val="0"/>
      <w:marTop w:val="0"/>
      <w:marBottom w:val="0"/>
      <w:divBdr>
        <w:top w:val="none" w:sz="0" w:space="0" w:color="auto"/>
        <w:left w:val="none" w:sz="0" w:space="0" w:color="auto"/>
        <w:bottom w:val="none" w:sz="0" w:space="0" w:color="auto"/>
        <w:right w:val="none" w:sz="0" w:space="0" w:color="auto"/>
      </w:divBdr>
    </w:div>
    <w:div w:id="588780036">
      <w:bodyDiv w:val="1"/>
      <w:marLeft w:val="0"/>
      <w:marRight w:val="0"/>
      <w:marTop w:val="0"/>
      <w:marBottom w:val="0"/>
      <w:divBdr>
        <w:top w:val="none" w:sz="0" w:space="0" w:color="auto"/>
        <w:left w:val="none" w:sz="0" w:space="0" w:color="auto"/>
        <w:bottom w:val="none" w:sz="0" w:space="0" w:color="auto"/>
        <w:right w:val="none" w:sz="0" w:space="0" w:color="auto"/>
      </w:divBdr>
    </w:div>
    <w:div w:id="591861826">
      <w:bodyDiv w:val="1"/>
      <w:marLeft w:val="0"/>
      <w:marRight w:val="0"/>
      <w:marTop w:val="0"/>
      <w:marBottom w:val="0"/>
      <w:divBdr>
        <w:top w:val="none" w:sz="0" w:space="0" w:color="auto"/>
        <w:left w:val="none" w:sz="0" w:space="0" w:color="auto"/>
        <w:bottom w:val="none" w:sz="0" w:space="0" w:color="auto"/>
        <w:right w:val="none" w:sz="0" w:space="0" w:color="auto"/>
      </w:divBdr>
    </w:div>
    <w:div w:id="596135774">
      <w:bodyDiv w:val="1"/>
      <w:marLeft w:val="0"/>
      <w:marRight w:val="0"/>
      <w:marTop w:val="0"/>
      <w:marBottom w:val="0"/>
      <w:divBdr>
        <w:top w:val="none" w:sz="0" w:space="0" w:color="auto"/>
        <w:left w:val="none" w:sz="0" w:space="0" w:color="auto"/>
        <w:bottom w:val="none" w:sz="0" w:space="0" w:color="auto"/>
        <w:right w:val="none" w:sz="0" w:space="0" w:color="auto"/>
      </w:divBdr>
    </w:div>
    <w:div w:id="596793538">
      <w:bodyDiv w:val="1"/>
      <w:marLeft w:val="0"/>
      <w:marRight w:val="0"/>
      <w:marTop w:val="0"/>
      <w:marBottom w:val="0"/>
      <w:divBdr>
        <w:top w:val="none" w:sz="0" w:space="0" w:color="auto"/>
        <w:left w:val="none" w:sz="0" w:space="0" w:color="auto"/>
        <w:bottom w:val="none" w:sz="0" w:space="0" w:color="auto"/>
        <w:right w:val="none" w:sz="0" w:space="0" w:color="auto"/>
      </w:divBdr>
    </w:div>
    <w:div w:id="598216748">
      <w:bodyDiv w:val="1"/>
      <w:marLeft w:val="0"/>
      <w:marRight w:val="0"/>
      <w:marTop w:val="0"/>
      <w:marBottom w:val="0"/>
      <w:divBdr>
        <w:top w:val="none" w:sz="0" w:space="0" w:color="auto"/>
        <w:left w:val="none" w:sz="0" w:space="0" w:color="auto"/>
        <w:bottom w:val="none" w:sz="0" w:space="0" w:color="auto"/>
        <w:right w:val="none" w:sz="0" w:space="0" w:color="auto"/>
      </w:divBdr>
    </w:div>
    <w:div w:id="610864399">
      <w:bodyDiv w:val="1"/>
      <w:marLeft w:val="0"/>
      <w:marRight w:val="0"/>
      <w:marTop w:val="0"/>
      <w:marBottom w:val="0"/>
      <w:divBdr>
        <w:top w:val="none" w:sz="0" w:space="0" w:color="auto"/>
        <w:left w:val="none" w:sz="0" w:space="0" w:color="auto"/>
        <w:bottom w:val="none" w:sz="0" w:space="0" w:color="auto"/>
        <w:right w:val="none" w:sz="0" w:space="0" w:color="auto"/>
      </w:divBdr>
    </w:div>
    <w:div w:id="617562884">
      <w:bodyDiv w:val="1"/>
      <w:marLeft w:val="0"/>
      <w:marRight w:val="0"/>
      <w:marTop w:val="0"/>
      <w:marBottom w:val="0"/>
      <w:divBdr>
        <w:top w:val="none" w:sz="0" w:space="0" w:color="auto"/>
        <w:left w:val="none" w:sz="0" w:space="0" w:color="auto"/>
        <w:bottom w:val="none" w:sz="0" w:space="0" w:color="auto"/>
        <w:right w:val="none" w:sz="0" w:space="0" w:color="auto"/>
      </w:divBdr>
    </w:div>
    <w:div w:id="621621229">
      <w:bodyDiv w:val="1"/>
      <w:marLeft w:val="0"/>
      <w:marRight w:val="0"/>
      <w:marTop w:val="0"/>
      <w:marBottom w:val="0"/>
      <w:divBdr>
        <w:top w:val="none" w:sz="0" w:space="0" w:color="auto"/>
        <w:left w:val="none" w:sz="0" w:space="0" w:color="auto"/>
        <w:bottom w:val="none" w:sz="0" w:space="0" w:color="auto"/>
        <w:right w:val="none" w:sz="0" w:space="0" w:color="auto"/>
      </w:divBdr>
    </w:div>
    <w:div w:id="623462904">
      <w:bodyDiv w:val="1"/>
      <w:marLeft w:val="0"/>
      <w:marRight w:val="0"/>
      <w:marTop w:val="0"/>
      <w:marBottom w:val="0"/>
      <w:divBdr>
        <w:top w:val="none" w:sz="0" w:space="0" w:color="auto"/>
        <w:left w:val="none" w:sz="0" w:space="0" w:color="auto"/>
        <w:bottom w:val="none" w:sz="0" w:space="0" w:color="auto"/>
        <w:right w:val="none" w:sz="0" w:space="0" w:color="auto"/>
      </w:divBdr>
    </w:div>
    <w:div w:id="626544069">
      <w:bodyDiv w:val="1"/>
      <w:marLeft w:val="0"/>
      <w:marRight w:val="0"/>
      <w:marTop w:val="0"/>
      <w:marBottom w:val="0"/>
      <w:divBdr>
        <w:top w:val="none" w:sz="0" w:space="0" w:color="auto"/>
        <w:left w:val="none" w:sz="0" w:space="0" w:color="auto"/>
        <w:bottom w:val="none" w:sz="0" w:space="0" w:color="auto"/>
        <w:right w:val="none" w:sz="0" w:space="0" w:color="auto"/>
      </w:divBdr>
    </w:div>
    <w:div w:id="626860782">
      <w:bodyDiv w:val="1"/>
      <w:marLeft w:val="0"/>
      <w:marRight w:val="0"/>
      <w:marTop w:val="0"/>
      <w:marBottom w:val="0"/>
      <w:divBdr>
        <w:top w:val="none" w:sz="0" w:space="0" w:color="auto"/>
        <w:left w:val="none" w:sz="0" w:space="0" w:color="auto"/>
        <w:bottom w:val="none" w:sz="0" w:space="0" w:color="auto"/>
        <w:right w:val="none" w:sz="0" w:space="0" w:color="auto"/>
      </w:divBdr>
    </w:div>
    <w:div w:id="630789532">
      <w:bodyDiv w:val="1"/>
      <w:marLeft w:val="0"/>
      <w:marRight w:val="0"/>
      <w:marTop w:val="0"/>
      <w:marBottom w:val="0"/>
      <w:divBdr>
        <w:top w:val="none" w:sz="0" w:space="0" w:color="auto"/>
        <w:left w:val="none" w:sz="0" w:space="0" w:color="auto"/>
        <w:bottom w:val="none" w:sz="0" w:space="0" w:color="auto"/>
        <w:right w:val="none" w:sz="0" w:space="0" w:color="auto"/>
      </w:divBdr>
    </w:div>
    <w:div w:id="631250310">
      <w:bodyDiv w:val="1"/>
      <w:marLeft w:val="0"/>
      <w:marRight w:val="0"/>
      <w:marTop w:val="0"/>
      <w:marBottom w:val="0"/>
      <w:divBdr>
        <w:top w:val="none" w:sz="0" w:space="0" w:color="auto"/>
        <w:left w:val="none" w:sz="0" w:space="0" w:color="auto"/>
        <w:bottom w:val="none" w:sz="0" w:space="0" w:color="auto"/>
        <w:right w:val="none" w:sz="0" w:space="0" w:color="auto"/>
      </w:divBdr>
    </w:div>
    <w:div w:id="633172731">
      <w:bodyDiv w:val="1"/>
      <w:marLeft w:val="0"/>
      <w:marRight w:val="0"/>
      <w:marTop w:val="0"/>
      <w:marBottom w:val="0"/>
      <w:divBdr>
        <w:top w:val="none" w:sz="0" w:space="0" w:color="auto"/>
        <w:left w:val="none" w:sz="0" w:space="0" w:color="auto"/>
        <w:bottom w:val="none" w:sz="0" w:space="0" w:color="auto"/>
        <w:right w:val="none" w:sz="0" w:space="0" w:color="auto"/>
      </w:divBdr>
    </w:div>
    <w:div w:id="635912366">
      <w:bodyDiv w:val="1"/>
      <w:marLeft w:val="0"/>
      <w:marRight w:val="0"/>
      <w:marTop w:val="0"/>
      <w:marBottom w:val="0"/>
      <w:divBdr>
        <w:top w:val="none" w:sz="0" w:space="0" w:color="auto"/>
        <w:left w:val="none" w:sz="0" w:space="0" w:color="auto"/>
        <w:bottom w:val="none" w:sz="0" w:space="0" w:color="auto"/>
        <w:right w:val="none" w:sz="0" w:space="0" w:color="auto"/>
      </w:divBdr>
    </w:div>
    <w:div w:id="639652604">
      <w:bodyDiv w:val="1"/>
      <w:marLeft w:val="0"/>
      <w:marRight w:val="0"/>
      <w:marTop w:val="0"/>
      <w:marBottom w:val="0"/>
      <w:divBdr>
        <w:top w:val="none" w:sz="0" w:space="0" w:color="auto"/>
        <w:left w:val="none" w:sz="0" w:space="0" w:color="auto"/>
        <w:bottom w:val="none" w:sz="0" w:space="0" w:color="auto"/>
        <w:right w:val="none" w:sz="0" w:space="0" w:color="auto"/>
      </w:divBdr>
    </w:div>
    <w:div w:id="642580603">
      <w:bodyDiv w:val="1"/>
      <w:marLeft w:val="0"/>
      <w:marRight w:val="0"/>
      <w:marTop w:val="0"/>
      <w:marBottom w:val="0"/>
      <w:divBdr>
        <w:top w:val="none" w:sz="0" w:space="0" w:color="auto"/>
        <w:left w:val="none" w:sz="0" w:space="0" w:color="auto"/>
        <w:bottom w:val="none" w:sz="0" w:space="0" w:color="auto"/>
        <w:right w:val="none" w:sz="0" w:space="0" w:color="auto"/>
      </w:divBdr>
    </w:div>
    <w:div w:id="643119341">
      <w:bodyDiv w:val="1"/>
      <w:marLeft w:val="0"/>
      <w:marRight w:val="0"/>
      <w:marTop w:val="0"/>
      <w:marBottom w:val="0"/>
      <w:divBdr>
        <w:top w:val="none" w:sz="0" w:space="0" w:color="auto"/>
        <w:left w:val="none" w:sz="0" w:space="0" w:color="auto"/>
        <w:bottom w:val="none" w:sz="0" w:space="0" w:color="auto"/>
        <w:right w:val="none" w:sz="0" w:space="0" w:color="auto"/>
      </w:divBdr>
    </w:div>
    <w:div w:id="647130505">
      <w:bodyDiv w:val="1"/>
      <w:marLeft w:val="0"/>
      <w:marRight w:val="0"/>
      <w:marTop w:val="0"/>
      <w:marBottom w:val="0"/>
      <w:divBdr>
        <w:top w:val="none" w:sz="0" w:space="0" w:color="auto"/>
        <w:left w:val="none" w:sz="0" w:space="0" w:color="auto"/>
        <w:bottom w:val="none" w:sz="0" w:space="0" w:color="auto"/>
        <w:right w:val="none" w:sz="0" w:space="0" w:color="auto"/>
      </w:divBdr>
    </w:div>
    <w:div w:id="656879658">
      <w:bodyDiv w:val="1"/>
      <w:marLeft w:val="0"/>
      <w:marRight w:val="0"/>
      <w:marTop w:val="0"/>
      <w:marBottom w:val="0"/>
      <w:divBdr>
        <w:top w:val="none" w:sz="0" w:space="0" w:color="auto"/>
        <w:left w:val="none" w:sz="0" w:space="0" w:color="auto"/>
        <w:bottom w:val="none" w:sz="0" w:space="0" w:color="auto"/>
        <w:right w:val="none" w:sz="0" w:space="0" w:color="auto"/>
      </w:divBdr>
    </w:div>
    <w:div w:id="656959676">
      <w:bodyDiv w:val="1"/>
      <w:marLeft w:val="0"/>
      <w:marRight w:val="0"/>
      <w:marTop w:val="0"/>
      <w:marBottom w:val="0"/>
      <w:divBdr>
        <w:top w:val="none" w:sz="0" w:space="0" w:color="auto"/>
        <w:left w:val="none" w:sz="0" w:space="0" w:color="auto"/>
        <w:bottom w:val="none" w:sz="0" w:space="0" w:color="auto"/>
        <w:right w:val="none" w:sz="0" w:space="0" w:color="auto"/>
      </w:divBdr>
      <w:divsChild>
        <w:div w:id="1074156815">
          <w:marLeft w:val="0"/>
          <w:marRight w:val="0"/>
          <w:marTop w:val="0"/>
          <w:marBottom w:val="0"/>
          <w:divBdr>
            <w:top w:val="none" w:sz="0" w:space="0" w:color="auto"/>
            <w:left w:val="none" w:sz="0" w:space="0" w:color="auto"/>
            <w:bottom w:val="none" w:sz="0" w:space="0" w:color="auto"/>
            <w:right w:val="none" w:sz="0" w:space="0" w:color="auto"/>
          </w:divBdr>
          <w:divsChild>
            <w:div w:id="789587085">
              <w:marLeft w:val="0"/>
              <w:marRight w:val="0"/>
              <w:marTop w:val="0"/>
              <w:marBottom w:val="0"/>
              <w:divBdr>
                <w:top w:val="none" w:sz="0" w:space="0" w:color="auto"/>
                <w:left w:val="none" w:sz="0" w:space="0" w:color="auto"/>
                <w:bottom w:val="none" w:sz="0" w:space="0" w:color="auto"/>
                <w:right w:val="none" w:sz="0" w:space="0" w:color="auto"/>
              </w:divBdr>
              <w:divsChild>
                <w:div w:id="18731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09578">
          <w:marLeft w:val="0"/>
          <w:marRight w:val="0"/>
          <w:marTop w:val="0"/>
          <w:marBottom w:val="0"/>
          <w:divBdr>
            <w:top w:val="none" w:sz="0" w:space="0" w:color="auto"/>
            <w:left w:val="none" w:sz="0" w:space="0" w:color="auto"/>
            <w:bottom w:val="none" w:sz="0" w:space="0" w:color="auto"/>
            <w:right w:val="none" w:sz="0" w:space="0" w:color="auto"/>
          </w:divBdr>
        </w:div>
      </w:divsChild>
    </w:div>
    <w:div w:id="657728854">
      <w:bodyDiv w:val="1"/>
      <w:marLeft w:val="0"/>
      <w:marRight w:val="0"/>
      <w:marTop w:val="0"/>
      <w:marBottom w:val="0"/>
      <w:divBdr>
        <w:top w:val="none" w:sz="0" w:space="0" w:color="auto"/>
        <w:left w:val="none" w:sz="0" w:space="0" w:color="auto"/>
        <w:bottom w:val="none" w:sz="0" w:space="0" w:color="auto"/>
        <w:right w:val="none" w:sz="0" w:space="0" w:color="auto"/>
      </w:divBdr>
    </w:div>
    <w:div w:id="662507487">
      <w:bodyDiv w:val="1"/>
      <w:marLeft w:val="0"/>
      <w:marRight w:val="0"/>
      <w:marTop w:val="0"/>
      <w:marBottom w:val="0"/>
      <w:divBdr>
        <w:top w:val="none" w:sz="0" w:space="0" w:color="auto"/>
        <w:left w:val="none" w:sz="0" w:space="0" w:color="auto"/>
        <w:bottom w:val="none" w:sz="0" w:space="0" w:color="auto"/>
        <w:right w:val="none" w:sz="0" w:space="0" w:color="auto"/>
      </w:divBdr>
    </w:div>
    <w:div w:id="668020530">
      <w:bodyDiv w:val="1"/>
      <w:marLeft w:val="0"/>
      <w:marRight w:val="0"/>
      <w:marTop w:val="0"/>
      <w:marBottom w:val="0"/>
      <w:divBdr>
        <w:top w:val="none" w:sz="0" w:space="0" w:color="auto"/>
        <w:left w:val="none" w:sz="0" w:space="0" w:color="auto"/>
        <w:bottom w:val="none" w:sz="0" w:space="0" w:color="auto"/>
        <w:right w:val="none" w:sz="0" w:space="0" w:color="auto"/>
      </w:divBdr>
    </w:div>
    <w:div w:id="673805653">
      <w:bodyDiv w:val="1"/>
      <w:marLeft w:val="0"/>
      <w:marRight w:val="0"/>
      <w:marTop w:val="0"/>
      <w:marBottom w:val="0"/>
      <w:divBdr>
        <w:top w:val="none" w:sz="0" w:space="0" w:color="auto"/>
        <w:left w:val="none" w:sz="0" w:space="0" w:color="auto"/>
        <w:bottom w:val="none" w:sz="0" w:space="0" w:color="auto"/>
        <w:right w:val="none" w:sz="0" w:space="0" w:color="auto"/>
      </w:divBdr>
    </w:div>
    <w:div w:id="683359748">
      <w:bodyDiv w:val="1"/>
      <w:marLeft w:val="0"/>
      <w:marRight w:val="0"/>
      <w:marTop w:val="0"/>
      <w:marBottom w:val="0"/>
      <w:divBdr>
        <w:top w:val="none" w:sz="0" w:space="0" w:color="auto"/>
        <w:left w:val="none" w:sz="0" w:space="0" w:color="auto"/>
        <w:bottom w:val="none" w:sz="0" w:space="0" w:color="auto"/>
        <w:right w:val="none" w:sz="0" w:space="0" w:color="auto"/>
      </w:divBdr>
    </w:div>
    <w:div w:id="692539978">
      <w:bodyDiv w:val="1"/>
      <w:marLeft w:val="0"/>
      <w:marRight w:val="0"/>
      <w:marTop w:val="0"/>
      <w:marBottom w:val="0"/>
      <w:divBdr>
        <w:top w:val="none" w:sz="0" w:space="0" w:color="auto"/>
        <w:left w:val="none" w:sz="0" w:space="0" w:color="auto"/>
        <w:bottom w:val="none" w:sz="0" w:space="0" w:color="auto"/>
        <w:right w:val="none" w:sz="0" w:space="0" w:color="auto"/>
      </w:divBdr>
    </w:div>
    <w:div w:id="693726499">
      <w:bodyDiv w:val="1"/>
      <w:marLeft w:val="0"/>
      <w:marRight w:val="0"/>
      <w:marTop w:val="0"/>
      <w:marBottom w:val="0"/>
      <w:divBdr>
        <w:top w:val="none" w:sz="0" w:space="0" w:color="auto"/>
        <w:left w:val="none" w:sz="0" w:space="0" w:color="auto"/>
        <w:bottom w:val="none" w:sz="0" w:space="0" w:color="auto"/>
        <w:right w:val="none" w:sz="0" w:space="0" w:color="auto"/>
      </w:divBdr>
    </w:div>
    <w:div w:id="697312849">
      <w:bodyDiv w:val="1"/>
      <w:marLeft w:val="0"/>
      <w:marRight w:val="0"/>
      <w:marTop w:val="0"/>
      <w:marBottom w:val="0"/>
      <w:divBdr>
        <w:top w:val="none" w:sz="0" w:space="0" w:color="auto"/>
        <w:left w:val="none" w:sz="0" w:space="0" w:color="auto"/>
        <w:bottom w:val="none" w:sz="0" w:space="0" w:color="auto"/>
        <w:right w:val="none" w:sz="0" w:space="0" w:color="auto"/>
      </w:divBdr>
    </w:div>
    <w:div w:id="715353884">
      <w:bodyDiv w:val="1"/>
      <w:marLeft w:val="0"/>
      <w:marRight w:val="0"/>
      <w:marTop w:val="0"/>
      <w:marBottom w:val="0"/>
      <w:divBdr>
        <w:top w:val="none" w:sz="0" w:space="0" w:color="auto"/>
        <w:left w:val="none" w:sz="0" w:space="0" w:color="auto"/>
        <w:bottom w:val="none" w:sz="0" w:space="0" w:color="auto"/>
        <w:right w:val="none" w:sz="0" w:space="0" w:color="auto"/>
      </w:divBdr>
    </w:div>
    <w:div w:id="722867985">
      <w:bodyDiv w:val="1"/>
      <w:marLeft w:val="0"/>
      <w:marRight w:val="0"/>
      <w:marTop w:val="0"/>
      <w:marBottom w:val="0"/>
      <w:divBdr>
        <w:top w:val="none" w:sz="0" w:space="0" w:color="auto"/>
        <w:left w:val="none" w:sz="0" w:space="0" w:color="auto"/>
        <w:bottom w:val="none" w:sz="0" w:space="0" w:color="auto"/>
        <w:right w:val="none" w:sz="0" w:space="0" w:color="auto"/>
      </w:divBdr>
    </w:div>
    <w:div w:id="726756476">
      <w:bodyDiv w:val="1"/>
      <w:marLeft w:val="0"/>
      <w:marRight w:val="0"/>
      <w:marTop w:val="0"/>
      <w:marBottom w:val="0"/>
      <w:divBdr>
        <w:top w:val="none" w:sz="0" w:space="0" w:color="auto"/>
        <w:left w:val="none" w:sz="0" w:space="0" w:color="auto"/>
        <w:bottom w:val="none" w:sz="0" w:space="0" w:color="auto"/>
        <w:right w:val="none" w:sz="0" w:space="0" w:color="auto"/>
      </w:divBdr>
    </w:div>
    <w:div w:id="729887893">
      <w:bodyDiv w:val="1"/>
      <w:marLeft w:val="0"/>
      <w:marRight w:val="0"/>
      <w:marTop w:val="0"/>
      <w:marBottom w:val="0"/>
      <w:divBdr>
        <w:top w:val="none" w:sz="0" w:space="0" w:color="auto"/>
        <w:left w:val="none" w:sz="0" w:space="0" w:color="auto"/>
        <w:bottom w:val="none" w:sz="0" w:space="0" w:color="auto"/>
        <w:right w:val="none" w:sz="0" w:space="0" w:color="auto"/>
      </w:divBdr>
    </w:div>
    <w:div w:id="732698696">
      <w:bodyDiv w:val="1"/>
      <w:marLeft w:val="0"/>
      <w:marRight w:val="0"/>
      <w:marTop w:val="0"/>
      <w:marBottom w:val="0"/>
      <w:divBdr>
        <w:top w:val="none" w:sz="0" w:space="0" w:color="auto"/>
        <w:left w:val="none" w:sz="0" w:space="0" w:color="auto"/>
        <w:bottom w:val="none" w:sz="0" w:space="0" w:color="auto"/>
        <w:right w:val="none" w:sz="0" w:space="0" w:color="auto"/>
      </w:divBdr>
    </w:div>
    <w:div w:id="747119951">
      <w:bodyDiv w:val="1"/>
      <w:marLeft w:val="0"/>
      <w:marRight w:val="0"/>
      <w:marTop w:val="0"/>
      <w:marBottom w:val="0"/>
      <w:divBdr>
        <w:top w:val="none" w:sz="0" w:space="0" w:color="auto"/>
        <w:left w:val="none" w:sz="0" w:space="0" w:color="auto"/>
        <w:bottom w:val="none" w:sz="0" w:space="0" w:color="auto"/>
        <w:right w:val="none" w:sz="0" w:space="0" w:color="auto"/>
      </w:divBdr>
    </w:div>
    <w:div w:id="748774918">
      <w:bodyDiv w:val="1"/>
      <w:marLeft w:val="0"/>
      <w:marRight w:val="0"/>
      <w:marTop w:val="0"/>
      <w:marBottom w:val="0"/>
      <w:divBdr>
        <w:top w:val="none" w:sz="0" w:space="0" w:color="auto"/>
        <w:left w:val="none" w:sz="0" w:space="0" w:color="auto"/>
        <w:bottom w:val="none" w:sz="0" w:space="0" w:color="auto"/>
        <w:right w:val="none" w:sz="0" w:space="0" w:color="auto"/>
      </w:divBdr>
    </w:div>
    <w:div w:id="764687888">
      <w:bodyDiv w:val="1"/>
      <w:marLeft w:val="0"/>
      <w:marRight w:val="0"/>
      <w:marTop w:val="0"/>
      <w:marBottom w:val="0"/>
      <w:divBdr>
        <w:top w:val="none" w:sz="0" w:space="0" w:color="auto"/>
        <w:left w:val="none" w:sz="0" w:space="0" w:color="auto"/>
        <w:bottom w:val="none" w:sz="0" w:space="0" w:color="auto"/>
        <w:right w:val="none" w:sz="0" w:space="0" w:color="auto"/>
      </w:divBdr>
    </w:div>
    <w:div w:id="768084723">
      <w:bodyDiv w:val="1"/>
      <w:marLeft w:val="0"/>
      <w:marRight w:val="0"/>
      <w:marTop w:val="0"/>
      <w:marBottom w:val="0"/>
      <w:divBdr>
        <w:top w:val="none" w:sz="0" w:space="0" w:color="auto"/>
        <w:left w:val="none" w:sz="0" w:space="0" w:color="auto"/>
        <w:bottom w:val="none" w:sz="0" w:space="0" w:color="auto"/>
        <w:right w:val="none" w:sz="0" w:space="0" w:color="auto"/>
      </w:divBdr>
    </w:div>
    <w:div w:id="773205185">
      <w:bodyDiv w:val="1"/>
      <w:marLeft w:val="0"/>
      <w:marRight w:val="0"/>
      <w:marTop w:val="0"/>
      <w:marBottom w:val="0"/>
      <w:divBdr>
        <w:top w:val="none" w:sz="0" w:space="0" w:color="auto"/>
        <w:left w:val="none" w:sz="0" w:space="0" w:color="auto"/>
        <w:bottom w:val="none" w:sz="0" w:space="0" w:color="auto"/>
        <w:right w:val="none" w:sz="0" w:space="0" w:color="auto"/>
      </w:divBdr>
    </w:div>
    <w:div w:id="782843807">
      <w:bodyDiv w:val="1"/>
      <w:marLeft w:val="0"/>
      <w:marRight w:val="0"/>
      <w:marTop w:val="0"/>
      <w:marBottom w:val="0"/>
      <w:divBdr>
        <w:top w:val="none" w:sz="0" w:space="0" w:color="auto"/>
        <w:left w:val="none" w:sz="0" w:space="0" w:color="auto"/>
        <w:bottom w:val="none" w:sz="0" w:space="0" w:color="auto"/>
        <w:right w:val="none" w:sz="0" w:space="0" w:color="auto"/>
      </w:divBdr>
    </w:div>
    <w:div w:id="783617916">
      <w:bodyDiv w:val="1"/>
      <w:marLeft w:val="0"/>
      <w:marRight w:val="0"/>
      <w:marTop w:val="0"/>
      <w:marBottom w:val="0"/>
      <w:divBdr>
        <w:top w:val="none" w:sz="0" w:space="0" w:color="auto"/>
        <w:left w:val="none" w:sz="0" w:space="0" w:color="auto"/>
        <w:bottom w:val="none" w:sz="0" w:space="0" w:color="auto"/>
        <w:right w:val="none" w:sz="0" w:space="0" w:color="auto"/>
      </w:divBdr>
    </w:div>
    <w:div w:id="790444061">
      <w:bodyDiv w:val="1"/>
      <w:marLeft w:val="0"/>
      <w:marRight w:val="0"/>
      <w:marTop w:val="0"/>
      <w:marBottom w:val="0"/>
      <w:divBdr>
        <w:top w:val="none" w:sz="0" w:space="0" w:color="auto"/>
        <w:left w:val="none" w:sz="0" w:space="0" w:color="auto"/>
        <w:bottom w:val="none" w:sz="0" w:space="0" w:color="auto"/>
        <w:right w:val="none" w:sz="0" w:space="0" w:color="auto"/>
      </w:divBdr>
    </w:div>
    <w:div w:id="800610380">
      <w:bodyDiv w:val="1"/>
      <w:marLeft w:val="0"/>
      <w:marRight w:val="0"/>
      <w:marTop w:val="0"/>
      <w:marBottom w:val="0"/>
      <w:divBdr>
        <w:top w:val="none" w:sz="0" w:space="0" w:color="auto"/>
        <w:left w:val="none" w:sz="0" w:space="0" w:color="auto"/>
        <w:bottom w:val="none" w:sz="0" w:space="0" w:color="auto"/>
        <w:right w:val="none" w:sz="0" w:space="0" w:color="auto"/>
      </w:divBdr>
    </w:div>
    <w:div w:id="800658008">
      <w:bodyDiv w:val="1"/>
      <w:marLeft w:val="0"/>
      <w:marRight w:val="0"/>
      <w:marTop w:val="0"/>
      <w:marBottom w:val="0"/>
      <w:divBdr>
        <w:top w:val="none" w:sz="0" w:space="0" w:color="auto"/>
        <w:left w:val="none" w:sz="0" w:space="0" w:color="auto"/>
        <w:bottom w:val="none" w:sz="0" w:space="0" w:color="auto"/>
        <w:right w:val="none" w:sz="0" w:space="0" w:color="auto"/>
      </w:divBdr>
    </w:div>
    <w:div w:id="801459829">
      <w:bodyDiv w:val="1"/>
      <w:marLeft w:val="0"/>
      <w:marRight w:val="0"/>
      <w:marTop w:val="0"/>
      <w:marBottom w:val="0"/>
      <w:divBdr>
        <w:top w:val="none" w:sz="0" w:space="0" w:color="auto"/>
        <w:left w:val="none" w:sz="0" w:space="0" w:color="auto"/>
        <w:bottom w:val="none" w:sz="0" w:space="0" w:color="auto"/>
        <w:right w:val="none" w:sz="0" w:space="0" w:color="auto"/>
      </w:divBdr>
    </w:div>
    <w:div w:id="814102596">
      <w:bodyDiv w:val="1"/>
      <w:marLeft w:val="0"/>
      <w:marRight w:val="0"/>
      <w:marTop w:val="0"/>
      <w:marBottom w:val="0"/>
      <w:divBdr>
        <w:top w:val="none" w:sz="0" w:space="0" w:color="auto"/>
        <w:left w:val="none" w:sz="0" w:space="0" w:color="auto"/>
        <w:bottom w:val="none" w:sz="0" w:space="0" w:color="auto"/>
        <w:right w:val="none" w:sz="0" w:space="0" w:color="auto"/>
      </w:divBdr>
    </w:div>
    <w:div w:id="821236788">
      <w:bodyDiv w:val="1"/>
      <w:marLeft w:val="0"/>
      <w:marRight w:val="0"/>
      <w:marTop w:val="0"/>
      <w:marBottom w:val="0"/>
      <w:divBdr>
        <w:top w:val="none" w:sz="0" w:space="0" w:color="auto"/>
        <w:left w:val="none" w:sz="0" w:space="0" w:color="auto"/>
        <w:bottom w:val="none" w:sz="0" w:space="0" w:color="auto"/>
        <w:right w:val="none" w:sz="0" w:space="0" w:color="auto"/>
      </w:divBdr>
    </w:div>
    <w:div w:id="823278347">
      <w:bodyDiv w:val="1"/>
      <w:marLeft w:val="0"/>
      <w:marRight w:val="0"/>
      <w:marTop w:val="0"/>
      <w:marBottom w:val="0"/>
      <w:divBdr>
        <w:top w:val="none" w:sz="0" w:space="0" w:color="auto"/>
        <w:left w:val="none" w:sz="0" w:space="0" w:color="auto"/>
        <w:bottom w:val="none" w:sz="0" w:space="0" w:color="auto"/>
        <w:right w:val="none" w:sz="0" w:space="0" w:color="auto"/>
      </w:divBdr>
    </w:div>
    <w:div w:id="827596342">
      <w:bodyDiv w:val="1"/>
      <w:marLeft w:val="0"/>
      <w:marRight w:val="0"/>
      <w:marTop w:val="0"/>
      <w:marBottom w:val="0"/>
      <w:divBdr>
        <w:top w:val="none" w:sz="0" w:space="0" w:color="auto"/>
        <w:left w:val="none" w:sz="0" w:space="0" w:color="auto"/>
        <w:bottom w:val="none" w:sz="0" w:space="0" w:color="auto"/>
        <w:right w:val="none" w:sz="0" w:space="0" w:color="auto"/>
      </w:divBdr>
    </w:div>
    <w:div w:id="829175535">
      <w:bodyDiv w:val="1"/>
      <w:marLeft w:val="0"/>
      <w:marRight w:val="0"/>
      <w:marTop w:val="0"/>
      <w:marBottom w:val="0"/>
      <w:divBdr>
        <w:top w:val="none" w:sz="0" w:space="0" w:color="auto"/>
        <w:left w:val="none" w:sz="0" w:space="0" w:color="auto"/>
        <w:bottom w:val="none" w:sz="0" w:space="0" w:color="auto"/>
        <w:right w:val="none" w:sz="0" w:space="0" w:color="auto"/>
      </w:divBdr>
    </w:div>
    <w:div w:id="835654287">
      <w:bodyDiv w:val="1"/>
      <w:marLeft w:val="0"/>
      <w:marRight w:val="0"/>
      <w:marTop w:val="0"/>
      <w:marBottom w:val="0"/>
      <w:divBdr>
        <w:top w:val="none" w:sz="0" w:space="0" w:color="auto"/>
        <w:left w:val="none" w:sz="0" w:space="0" w:color="auto"/>
        <w:bottom w:val="none" w:sz="0" w:space="0" w:color="auto"/>
        <w:right w:val="none" w:sz="0" w:space="0" w:color="auto"/>
      </w:divBdr>
    </w:div>
    <w:div w:id="838888133">
      <w:bodyDiv w:val="1"/>
      <w:marLeft w:val="0"/>
      <w:marRight w:val="0"/>
      <w:marTop w:val="0"/>
      <w:marBottom w:val="0"/>
      <w:divBdr>
        <w:top w:val="none" w:sz="0" w:space="0" w:color="auto"/>
        <w:left w:val="none" w:sz="0" w:space="0" w:color="auto"/>
        <w:bottom w:val="none" w:sz="0" w:space="0" w:color="auto"/>
        <w:right w:val="none" w:sz="0" w:space="0" w:color="auto"/>
      </w:divBdr>
    </w:div>
    <w:div w:id="839123518">
      <w:bodyDiv w:val="1"/>
      <w:marLeft w:val="0"/>
      <w:marRight w:val="0"/>
      <w:marTop w:val="0"/>
      <w:marBottom w:val="0"/>
      <w:divBdr>
        <w:top w:val="none" w:sz="0" w:space="0" w:color="auto"/>
        <w:left w:val="none" w:sz="0" w:space="0" w:color="auto"/>
        <w:bottom w:val="none" w:sz="0" w:space="0" w:color="auto"/>
        <w:right w:val="none" w:sz="0" w:space="0" w:color="auto"/>
      </w:divBdr>
    </w:div>
    <w:div w:id="840854797">
      <w:bodyDiv w:val="1"/>
      <w:marLeft w:val="0"/>
      <w:marRight w:val="0"/>
      <w:marTop w:val="0"/>
      <w:marBottom w:val="0"/>
      <w:divBdr>
        <w:top w:val="none" w:sz="0" w:space="0" w:color="auto"/>
        <w:left w:val="none" w:sz="0" w:space="0" w:color="auto"/>
        <w:bottom w:val="none" w:sz="0" w:space="0" w:color="auto"/>
        <w:right w:val="none" w:sz="0" w:space="0" w:color="auto"/>
      </w:divBdr>
    </w:div>
    <w:div w:id="841235823">
      <w:bodyDiv w:val="1"/>
      <w:marLeft w:val="0"/>
      <w:marRight w:val="0"/>
      <w:marTop w:val="0"/>
      <w:marBottom w:val="0"/>
      <w:divBdr>
        <w:top w:val="none" w:sz="0" w:space="0" w:color="auto"/>
        <w:left w:val="none" w:sz="0" w:space="0" w:color="auto"/>
        <w:bottom w:val="none" w:sz="0" w:space="0" w:color="auto"/>
        <w:right w:val="none" w:sz="0" w:space="0" w:color="auto"/>
      </w:divBdr>
    </w:div>
    <w:div w:id="844132001">
      <w:bodyDiv w:val="1"/>
      <w:marLeft w:val="0"/>
      <w:marRight w:val="0"/>
      <w:marTop w:val="0"/>
      <w:marBottom w:val="0"/>
      <w:divBdr>
        <w:top w:val="none" w:sz="0" w:space="0" w:color="auto"/>
        <w:left w:val="none" w:sz="0" w:space="0" w:color="auto"/>
        <w:bottom w:val="none" w:sz="0" w:space="0" w:color="auto"/>
        <w:right w:val="none" w:sz="0" w:space="0" w:color="auto"/>
      </w:divBdr>
    </w:div>
    <w:div w:id="848326753">
      <w:bodyDiv w:val="1"/>
      <w:marLeft w:val="0"/>
      <w:marRight w:val="0"/>
      <w:marTop w:val="0"/>
      <w:marBottom w:val="0"/>
      <w:divBdr>
        <w:top w:val="none" w:sz="0" w:space="0" w:color="auto"/>
        <w:left w:val="none" w:sz="0" w:space="0" w:color="auto"/>
        <w:bottom w:val="none" w:sz="0" w:space="0" w:color="auto"/>
        <w:right w:val="none" w:sz="0" w:space="0" w:color="auto"/>
      </w:divBdr>
    </w:div>
    <w:div w:id="852305246">
      <w:bodyDiv w:val="1"/>
      <w:marLeft w:val="0"/>
      <w:marRight w:val="0"/>
      <w:marTop w:val="0"/>
      <w:marBottom w:val="0"/>
      <w:divBdr>
        <w:top w:val="none" w:sz="0" w:space="0" w:color="auto"/>
        <w:left w:val="none" w:sz="0" w:space="0" w:color="auto"/>
        <w:bottom w:val="none" w:sz="0" w:space="0" w:color="auto"/>
        <w:right w:val="none" w:sz="0" w:space="0" w:color="auto"/>
      </w:divBdr>
    </w:div>
    <w:div w:id="856384630">
      <w:bodyDiv w:val="1"/>
      <w:marLeft w:val="0"/>
      <w:marRight w:val="0"/>
      <w:marTop w:val="0"/>
      <w:marBottom w:val="0"/>
      <w:divBdr>
        <w:top w:val="none" w:sz="0" w:space="0" w:color="auto"/>
        <w:left w:val="none" w:sz="0" w:space="0" w:color="auto"/>
        <w:bottom w:val="none" w:sz="0" w:space="0" w:color="auto"/>
        <w:right w:val="none" w:sz="0" w:space="0" w:color="auto"/>
      </w:divBdr>
    </w:div>
    <w:div w:id="856579418">
      <w:bodyDiv w:val="1"/>
      <w:marLeft w:val="0"/>
      <w:marRight w:val="0"/>
      <w:marTop w:val="0"/>
      <w:marBottom w:val="0"/>
      <w:divBdr>
        <w:top w:val="none" w:sz="0" w:space="0" w:color="auto"/>
        <w:left w:val="none" w:sz="0" w:space="0" w:color="auto"/>
        <w:bottom w:val="none" w:sz="0" w:space="0" w:color="auto"/>
        <w:right w:val="none" w:sz="0" w:space="0" w:color="auto"/>
      </w:divBdr>
    </w:div>
    <w:div w:id="856965867">
      <w:bodyDiv w:val="1"/>
      <w:marLeft w:val="0"/>
      <w:marRight w:val="0"/>
      <w:marTop w:val="0"/>
      <w:marBottom w:val="0"/>
      <w:divBdr>
        <w:top w:val="none" w:sz="0" w:space="0" w:color="auto"/>
        <w:left w:val="none" w:sz="0" w:space="0" w:color="auto"/>
        <w:bottom w:val="none" w:sz="0" w:space="0" w:color="auto"/>
        <w:right w:val="none" w:sz="0" w:space="0" w:color="auto"/>
      </w:divBdr>
    </w:div>
    <w:div w:id="861087345">
      <w:bodyDiv w:val="1"/>
      <w:marLeft w:val="0"/>
      <w:marRight w:val="0"/>
      <w:marTop w:val="0"/>
      <w:marBottom w:val="0"/>
      <w:divBdr>
        <w:top w:val="none" w:sz="0" w:space="0" w:color="auto"/>
        <w:left w:val="none" w:sz="0" w:space="0" w:color="auto"/>
        <w:bottom w:val="none" w:sz="0" w:space="0" w:color="auto"/>
        <w:right w:val="none" w:sz="0" w:space="0" w:color="auto"/>
      </w:divBdr>
    </w:div>
    <w:div w:id="862548978">
      <w:bodyDiv w:val="1"/>
      <w:marLeft w:val="0"/>
      <w:marRight w:val="0"/>
      <w:marTop w:val="0"/>
      <w:marBottom w:val="0"/>
      <w:divBdr>
        <w:top w:val="none" w:sz="0" w:space="0" w:color="auto"/>
        <w:left w:val="none" w:sz="0" w:space="0" w:color="auto"/>
        <w:bottom w:val="none" w:sz="0" w:space="0" w:color="auto"/>
        <w:right w:val="none" w:sz="0" w:space="0" w:color="auto"/>
      </w:divBdr>
    </w:div>
    <w:div w:id="867566479">
      <w:bodyDiv w:val="1"/>
      <w:marLeft w:val="0"/>
      <w:marRight w:val="0"/>
      <w:marTop w:val="0"/>
      <w:marBottom w:val="0"/>
      <w:divBdr>
        <w:top w:val="none" w:sz="0" w:space="0" w:color="auto"/>
        <w:left w:val="none" w:sz="0" w:space="0" w:color="auto"/>
        <w:bottom w:val="none" w:sz="0" w:space="0" w:color="auto"/>
        <w:right w:val="none" w:sz="0" w:space="0" w:color="auto"/>
      </w:divBdr>
    </w:div>
    <w:div w:id="871574884">
      <w:bodyDiv w:val="1"/>
      <w:marLeft w:val="0"/>
      <w:marRight w:val="0"/>
      <w:marTop w:val="0"/>
      <w:marBottom w:val="0"/>
      <w:divBdr>
        <w:top w:val="none" w:sz="0" w:space="0" w:color="auto"/>
        <w:left w:val="none" w:sz="0" w:space="0" w:color="auto"/>
        <w:bottom w:val="none" w:sz="0" w:space="0" w:color="auto"/>
        <w:right w:val="none" w:sz="0" w:space="0" w:color="auto"/>
      </w:divBdr>
    </w:div>
    <w:div w:id="873539771">
      <w:bodyDiv w:val="1"/>
      <w:marLeft w:val="0"/>
      <w:marRight w:val="0"/>
      <w:marTop w:val="0"/>
      <w:marBottom w:val="0"/>
      <w:divBdr>
        <w:top w:val="none" w:sz="0" w:space="0" w:color="auto"/>
        <w:left w:val="none" w:sz="0" w:space="0" w:color="auto"/>
        <w:bottom w:val="none" w:sz="0" w:space="0" w:color="auto"/>
        <w:right w:val="none" w:sz="0" w:space="0" w:color="auto"/>
      </w:divBdr>
    </w:div>
    <w:div w:id="876889391">
      <w:bodyDiv w:val="1"/>
      <w:marLeft w:val="0"/>
      <w:marRight w:val="0"/>
      <w:marTop w:val="0"/>
      <w:marBottom w:val="0"/>
      <w:divBdr>
        <w:top w:val="none" w:sz="0" w:space="0" w:color="auto"/>
        <w:left w:val="none" w:sz="0" w:space="0" w:color="auto"/>
        <w:bottom w:val="none" w:sz="0" w:space="0" w:color="auto"/>
        <w:right w:val="none" w:sz="0" w:space="0" w:color="auto"/>
      </w:divBdr>
    </w:div>
    <w:div w:id="879324719">
      <w:bodyDiv w:val="1"/>
      <w:marLeft w:val="0"/>
      <w:marRight w:val="0"/>
      <w:marTop w:val="0"/>
      <w:marBottom w:val="0"/>
      <w:divBdr>
        <w:top w:val="none" w:sz="0" w:space="0" w:color="auto"/>
        <w:left w:val="none" w:sz="0" w:space="0" w:color="auto"/>
        <w:bottom w:val="none" w:sz="0" w:space="0" w:color="auto"/>
        <w:right w:val="none" w:sz="0" w:space="0" w:color="auto"/>
      </w:divBdr>
    </w:div>
    <w:div w:id="882059429">
      <w:bodyDiv w:val="1"/>
      <w:marLeft w:val="0"/>
      <w:marRight w:val="0"/>
      <w:marTop w:val="0"/>
      <w:marBottom w:val="0"/>
      <w:divBdr>
        <w:top w:val="none" w:sz="0" w:space="0" w:color="auto"/>
        <w:left w:val="none" w:sz="0" w:space="0" w:color="auto"/>
        <w:bottom w:val="none" w:sz="0" w:space="0" w:color="auto"/>
        <w:right w:val="none" w:sz="0" w:space="0" w:color="auto"/>
      </w:divBdr>
    </w:div>
    <w:div w:id="884491393">
      <w:bodyDiv w:val="1"/>
      <w:marLeft w:val="0"/>
      <w:marRight w:val="0"/>
      <w:marTop w:val="0"/>
      <w:marBottom w:val="0"/>
      <w:divBdr>
        <w:top w:val="none" w:sz="0" w:space="0" w:color="auto"/>
        <w:left w:val="none" w:sz="0" w:space="0" w:color="auto"/>
        <w:bottom w:val="none" w:sz="0" w:space="0" w:color="auto"/>
        <w:right w:val="none" w:sz="0" w:space="0" w:color="auto"/>
      </w:divBdr>
    </w:div>
    <w:div w:id="890654153">
      <w:bodyDiv w:val="1"/>
      <w:marLeft w:val="0"/>
      <w:marRight w:val="0"/>
      <w:marTop w:val="0"/>
      <w:marBottom w:val="0"/>
      <w:divBdr>
        <w:top w:val="none" w:sz="0" w:space="0" w:color="auto"/>
        <w:left w:val="none" w:sz="0" w:space="0" w:color="auto"/>
        <w:bottom w:val="none" w:sz="0" w:space="0" w:color="auto"/>
        <w:right w:val="none" w:sz="0" w:space="0" w:color="auto"/>
      </w:divBdr>
    </w:div>
    <w:div w:id="893010105">
      <w:bodyDiv w:val="1"/>
      <w:marLeft w:val="0"/>
      <w:marRight w:val="0"/>
      <w:marTop w:val="0"/>
      <w:marBottom w:val="0"/>
      <w:divBdr>
        <w:top w:val="none" w:sz="0" w:space="0" w:color="auto"/>
        <w:left w:val="none" w:sz="0" w:space="0" w:color="auto"/>
        <w:bottom w:val="none" w:sz="0" w:space="0" w:color="auto"/>
        <w:right w:val="none" w:sz="0" w:space="0" w:color="auto"/>
      </w:divBdr>
    </w:div>
    <w:div w:id="900364736">
      <w:bodyDiv w:val="1"/>
      <w:marLeft w:val="0"/>
      <w:marRight w:val="0"/>
      <w:marTop w:val="0"/>
      <w:marBottom w:val="0"/>
      <w:divBdr>
        <w:top w:val="none" w:sz="0" w:space="0" w:color="auto"/>
        <w:left w:val="none" w:sz="0" w:space="0" w:color="auto"/>
        <w:bottom w:val="none" w:sz="0" w:space="0" w:color="auto"/>
        <w:right w:val="none" w:sz="0" w:space="0" w:color="auto"/>
      </w:divBdr>
    </w:div>
    <w:div w:id="902371129">
      <w:bodyDiv w:val="1"/>
      <w:marLeft w:val="0"/>
      <w:marRight w:val="0"/>
      <w:marTop w:val="0"/>
      <w:marBottom w:val="0"/>
      <w:divBdr>
        <w:top w:val="none" w:sz="0" w:space="0" w:color="auto"/>
        <w:left w:val="none" w:sz="0" w:space="0" w:color="auto"/>
        <w:bottom w:val="none" w:sz="0" w:space="0" w:color="auto"/>
        <w:right w:val="none" w:sz="0" w:space="0" w:color="auto"/>
      </w:divBdr>
    </w:div>
    <w:div w:id="903756359">
      <w:bodyDiv w:val="1"/>
      <w:marLeft w:val="0"/>
      <w:marRight w:val="0"/>
      <w:marTop w:val="0"/>
      <w:marBottom w:val="0"/>
      <w:divBdr>
        <w:top w:val="none" w:sz="0" w:space="0" w:color="auto"/>
        <w:left w:val="none" w:sz="0" w:space="0" w:color="auto"/>
        <w:bottom w:val="none" w:sz="0" w:space="0" w:color="auto"/>
        <w:right w:val="none" w:sz="0" w:space="0" w:color="auto"/>
      </w:divBdr>
    </w:div>
    <w:div w:id="905841592">
      <w:bodyDiv w:val="1"/>
      <w:marLeft w:val="0"/>
      <w:marRight w:val="0"/>
      <w:marTop w:val="0"/>
      <w:marBottom w:val="0"/>
      <w:divBdr>
        <w:top w:val="none" w:sz="0" w:space="0" w:color="auto"/>
        <w:left w:val="none" w:sz="0" w:space="0" w:color="auto"/>
        <w:bottom w:val="none" w:sz="0" w:space="0" w:color="auto"/>
        <w:right w:val="none" w:sz="0" w:space="0" w:color="auto"/>
      </w:divBdr>
    </w:div>
    <w:div w:id="907575233">
      <w:bodyDiv w:val="1"/>
      <w:marLeft w:val="0"/>
      <w:marRight w:val="0"/>
      <w:marTop w:val="0"/>
      <w:marBottom w:val="0"/>
      <w:divBdr>
        <w:top w:val="none" w:sz="0" w:space="0" w:color="auto"/>
        <w:left w:val="none" w:sz="0" w:space="0" w:color="auto"/>
        <w:bottom w:val="none" w:sz="0" w:space="0" w:color="auto"/>
        <w:right w:val="none" w:sz="0" w:space="0" w:color="auto"/>
      </w:divBdr>
      <w:divsChild>
        <w:div w:id="262569937">
          <w:marLeft w:val="-150"/>
          <w:marRight w:val="-150"/>
          <w:marTop w:val="0"/>
          <w:marBottom w:val="0"/>
          <w:divBdr>
            <w:top w:val="none" w:sz="0" w:space="0" w:color="auto"/>
            <w:left w:val="none" w:sz="0" w:space="0" w:color="auto"/>
            <w:bottom w:val="none" w:sz="0" w:space="0" w:color="auto"/>
            <w:right w:val="none" w:sz="0" w:space="0" w:color="auto"/>
          </w:divBdr>
          <w:divsChild>
            <w:div w:id="636372736">
              <w:marLeft w:val="-150"/>
              <w:marRight w:val="-150"/>
              <w:marTop w:val="0"/>
              <w:marBottom w:val="0"/>
              <w:divBdr>
                <w:top w:val="none" w:sz="0" w:space="0" w:color="auto"/>
                <w:left w:val="none" w:sz="0" w:space="0" w:color="auto"/>
                <w:bottom w:val="none" w:sz="0" w:space="0" w:color="auto"/>
                <w:right w:val="none" w:sz="0" w:space="0" w:color="auto"/>
              </w:divBdr>
              <w:divsChild>
                <w:div w:id="1396776806">
                  <w:marLeft w:val="0"/>
                  <w:marRight w:val="0"/>
                  <w:marTop w:val="0"/>
                  <w:marBottom w:val="0"/>
                  <w:divBdr>
                    <w:top w:val="none" w:sz="0" w:space="0" w:color="auto"/>
                    <w:left w:val="none" w:sz="0" w:space="0" w:color="auto"/>
                    <w:bottom w:val="none" w:sz="0" w:space="0" w:color="auto"/>
                    <w:right w:val="none" w:sz="0" w:space="0" w:color="auto"/>
                  </w:divBdr>
                </w:div>
              </w:divsChild>
            </w:div>
            <w:div w:id="1649245343">
              <w:marLeft w:val="-150"/>
              <w:marRight w:val="-150"/>
              <w:marTop w:val="0"/>
              <w:marBottom w:val="0"/>
              <w:divBdr>
                <w:top w:val="none" w:sz="0" w:space="0" w:color="auto"/>
                <w:left w:val="none" w:sz="0" w:space="0" w:color="auto"/>
                <w:bottom w:val="none" w:sz="0" w:space="0" w:color="auto"/>
                <w:right w:val="none" w:sz="0" w:space="0" w:color="auto"/>
              </w:divBdr>
              <w:divsChild>
                <w:div w:id="15644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574">
          <w:marLeft w:val="-150"/>
          <w:marRight w:val="-150"/>
          <w:marTop w:val="0"/>
          <w:marBottom w:val="0"/>
          <w:divBdr>
            <w:top w:val="none" w:sz="0" w:space="0" w:color="auto"/>
            <w:left w:val="none" w:sz="0" w:space="0" w:color="auto"/>
            <w:bottom w:val="none" w:sz="0" w:space="0" w:color="auto"/>
            <w:right w:val="none" w:sz="0" w:space="0" w:color="auto"/>
          </w:divBdr>
          <w:divsChild>
            <w:div w:id="1236546849">
              <w:marLeft w:val="4350"/>
              <w:marRight w:val="0"/>
              <w:marTop w:val="0"/>
              <w:marBottom w:val="0"/>
              <w:divBdr>
                <w:top w:val="none" w:sz="0" w:space="0" w:color="auto"/>
                <w:left w:val="none" w:sz="0" w:space="0" w:color="auto"/>
                <w:bottom w:val="none" w:sz="0" w:space="0" w:color="auto"/>
                <w:right w:val="none" w:sz="0" w:space="0" w:color="auto"/>
              </w:divBdr>
            </w:div>
          </w:divsChild>
        </w:div>
        <w:div w:id="1722169950">
          <w:marLeft w:val="-150"/>
          <w:marRight w:val="-150"/>
          <w:marTop w:val="0"/>
          <w:marBottom w:val="0"/>
          <w:divBdr>
            <w:top w:val="none" w:sz="0" w:space="0" w:color="auto"/>
            <w:left w:val="none" w:sz="0" w:space="0" w:color="auto"/>
            <w:bottom w:val="none" w:sz="0" w:space="0" w:color="auto"/>
            <w:right w:val="none" w:sz="0" w:space="0" w:color="auto"/>
          </w:divBdr>
          <w:divsChild>
            <w:div w:id="1766000910">
              <w:marLeft w:val="4350"/>
              <w:marRight w:val="0"/>
              <w:marTop w:val="0"/>
              <w:marBottom w:val="0"/>
              <w:divBdr>
                <w:top w:val="none" w:sz="0" w:space="0" w:color="auto"/>
                <w:left w:val="none" w:sz="0" w:space="0" w:color="auto"/>
                <w:bottom w:val="none" w:sz="0" w:space="0" w:color="auto"/>
                <w:right w:val="none" w:sz="0" w:space="0" w:color="auto"/>
              </w:divBdr>
              <w:divsChild>
                <w:div w:id="12744797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09312665">
      <w:bodyDiv w:val="1"/>
      <w:marLeft w:val="0"/>
      <w:marRight w:val="0"/>
      <w:marTop w:val="0"/>
      <w:marBottom w:val="0"/>
      <w:divBdr>
        <w:top w:val="none" w:sz="0" w:space="0" w:color="auto"/>
        <w:left w:val="none" w:sz="0" w:space="0" w:color="auto"/>
        <w:bottom w:val="none" w:sz="0" w:space="0" w:color="auto"/>
        <w:right w:val="none" w:sz="0" w:space="0" w:color="auto"/>
      </w:divBdr>
    </w:div>
    <w:div w:id="911545691">
      <w:bodyDiv w:val="1"/>
      <w:marLeft w:val="0"/>
      <w:marRight w:val="0"/>
      <w:marTop w:val="0"/>
      <w:marBottom w:val="0"/>
      <w:divBdr>
        <w:top w:val="none" w:sz="0" w:space="0" w:color="auto"/>
        <w:left w:val="none" w:sz="0" w:space="0" w:color="auto"/>
        <w:bottom w:val="none" w:sz="0" w:space="0" w:color="auto"/>
        <w:right w:val="none" w:sz="0" w:space="0" w:color="auto"/>
      </w:divBdr>
    </w:div>
    <w:div w:id="923492094">
      <w:bodyDiv w:val="1"/>
      <w:marLeft w:val="0"/>
      <w:marRight w:val="0"/>
      <w:marTop w:val="0"/>
      <w:marBottom w:val="0"/>
      <w:divBdr>
        <w:top w:val="none" w:sz="0" w:space="0" w:color="auto"/>
        <w:left w:val="none" w:sz="0" w:space="0" w:color="auto"/>
        <w:bottom w:val="none" w:sz="0" w:space="0" w:color="auto"/>
        <w:right w:val="none" w:sz="0" w:space="0" w:color="auto"/>
      </w:divBdr>
    </w:div>
    <w:div w:id="923877265">
      <w:bodyDiv w:val="1"/>
      <w:marLeft w:val="0"/>
      <w:marRight w:val="0"/>
      <w:marTop w:val="0"/>
      <w:marBottom w:val="0"/>
      <w:divBdr>
        <w:top w:val="none" w:sz="0" w:space="0" w:color="auto"/>
        <w:left w:val="none" w:sz="0" w:space="0" w:color="auto"/>
        <w:bottom w:val="none" w:sz="0" w:space="0" w:color="auto"/>
        <w:right w:val="none" w:sz="0" w:space="0" w:color="auto"/>
      </w:divBdr>
    </w:div>
    <w:div w:id="927230399">
      <w:bodyDiv w:val="1"/>
      <w:marLeft w:val="0"/>
      <w:marRight w:val="0"/>
      <w:marTop w:val="0"/>
      <w:marBottom w:val="0"/>
      <w:divBdr>
        <w:top w:val="none" w:sz="0" w:space="0" w:color="auto"/>
        <w:left w:val="none" w:sz="0" w:space="0" w:color="auto"/>
        <w:bottom w:val="none" w:sz="0" w:space="0" w:color="auto"/>
        <w:right w:val="none" w:sz="0" w:space="0" w:color="auto"/>
      </w:divBdr>
    </w:div>
    <w:div w:id="928001605">
      <w:bodyDiv w:val="1"/>
      <w:marLeft w:val="0"/>
      <w:marRight w:val="0"/>
      <w:marTop w:val="0"/>
      <w:marBottom w:val="0"/>
      <w:divBdr>
        <w:top w:val="none" w:sz="0" w:space="0" w:color="auto"/>
        <w:left w:val="none" w:sz="0" w:space="0" w:color="auto"/>
        <w:bottom w:val="none" w:sz="0" w:space="0" w:color="auto"/>
        <w:right w:val="none" w:sz="0" w:space="0" w:color="auto"/>
      </w:divBdr>
    </w:div>
    <w:div w:id="930505213">
      <w:bodyDiv w:val="1"/>
      <w:marLeft w:val="0"/>
      <w:marRight w:val="0"/>
      <w:marTop w:val="0"/>
      <w:marBottom w:val="0"/>
      <w:divBdr>
        <w:top w:val="none" w:sz="0" w:space="0" w:color="auto"/>
        <w:left w:val="none" w:sz="0" w:space="0" w:color="auto"/>
        <w:bottom w:val="none" w:sz="0" w:space="0" w:color="auto"/>
        <w:right w:val="none" w:sz="0" w:space="0" w:color="auto"/>
      </w:divBdr>
    </w:div>
    <w:div w:id="936256843">
      <w:bodyDiv w:val="1"/>
      <w:marLeft w:val="0"/>
      <w:marRight w:val="0"/>
      <w:marTop w:val="0"/>
      <w:marBottom w:val="0"/>
      <w:divBdr>
        <w:top w:val="none" w:sz="0" w:space="0" w:color="auto"/>
        <w:left w:val="none" w:sz="0" w:space="0" w:color="auto"/>
        <w:bottom w:val="none" w:sz="0" w:space="0" w:color="auto"/>
        <w:right w:val="none" w:sz="0" w:space="0" w:color="auto"/>
      </w:divBdr>
    </w:div>
    <w:div w:id="951859793">
      <w:bodyDiv w:val="1"/>
      <w:marLeft w:val="0"/>
      <w:marRight w:val="0"/>
      <w:marTop w:val="0"/>
      <w:marBottom w:val="0"/>
      <w:divBdr>
        <w:top w:val="none" w:sz="0" w:space="0" w:color="auto"/>
        <w:left w:val="none" w:sz="0" w:space="0" w:color="auto"/>
        <w:bottom w:val="none" w:sz="0" w:space="0" w:color="auto"/>
        <w:right w:val="none" w:sz="0" w:space="0" w:color="auto"/>
      </w:divBdr>
    </w:div>
    <w:div w:id="952172752">
      <w:bodyDiv w:val="1"/>
      <w:marLeft w:val="0"/>
      <w:marRight w:val="0"/>
      <w:marTop w:val="0"/>
      <w:marBottom w:val="0"/>
      <w:divBdr>
        <w:top w:val="none" w:sz="0" w:space="0" w:color="auto"/>
        <w:left w:val="none" w:sz="0" w:space="0" w:color="auto"/>
        <w:bottom w:val="none" w:sz="0" w:space="0" w:color="auto"/>
        <w:right w:val="none" w:sz="0" w:space="0" w:color="auto"/>
      </w:divBdr>
    </w:div>
    <w:div w:id="958217064">
      <w:bodyDiv w:val="1"/>
      <w:marLeft w:val="0"/>
      <w:marRight w:val="0"/>
      <w:marTop w:val="0"/>
      <w:marBottom w:val="0"/>
      <w:divBdr>
        <w:top w:val="none" w:sz="0" w:space="0" w:color="auto"/>
        <w:left w:val="none" w:sz="0" w:space="0" w:color="auto"/>
        <w:bottom w:val="none" w:sz="0" w:space="0" w:color="auto"/>
        <w:right w:val="none" w:sz="0" w:space="0" w:color="auto"/>
      </w:divBdr>
    </w:div>
    <w:div w:id="963852390">
      <w:bodyDiv w:val="1"/>
      <w:marLeft w:val="0"/>
      <w:marRight w:val="0"/>
      <w:marTop w:val="0"/>
      <w:marBottom w:val="0"/>
      <w:divBdr>
        <w:top w:val="none" w:sz="0" w:space="0" w:color="auto"/>
        <w:left w:val="none" w:sz="0" w:space="0" w:color="auto"/>
        <w:bottom w:val="none" w:sz="0" w:space="0" w:color="auto"/>
        <w:right w:val="none" w:sz="0" w:space="0" w:color="auto"/>
      </w:divBdr>
    </w:div>
    <w:div w:id="965622607">
      <w:bodyDiv w:val="1"/>
      <w:marLeft w:val="0"/>
      <w:marRight w:val="0"/>
      <w:marTop w:val="0"/>
      <w:marBottom w:val="0"/>
      <w:divBdr>
        <w:top w:val="none" w:sz="0" w:space="0" w:color="auto"/>
        <w:left w:val="none" w:sz="0" w:space="0" w:color="auto"/>
        <w:bottom w:val="none" w:sz="0" w:space="0" w:color="auto"/>
        <w:right w:val="none" w:sz="0" w:space="0" w:color="auto"/>
      </w:divBdr>
    </w:div>
    <w:div w:id="967204524">
      <w:bodyDiv w:val="1"/>
      <w:marLeft w:val="0"/>
      <w:marRight w:val="0"/>
      <w:marTop w:val="0"/>
      <w:marBottom w:val="0"/>
      <w:divBdr>
        <w:top w:val="none" w:sz="0" w:space="0" w:color="auto"/>
        <w:left w:val="none" w:sz="0" w:space="0" w:color="auto"/>
        <w:bottom w:val="none" w:sz="0" w:space="0" w:color="auto"/>
        <w:right w:val="none" w:sz="0" w:space="0" w:color="auto"/>
      </w:divBdr>
    </w:div>
    <w:div w:id="974137066">
      <w:bodyDiv w:val="1"/>
      <w:marLeft w:val="0"/>
      <w:marRight w:val="0"/>
      <w:marTop w:val="0"/>
      <w:marBottom w:val="0"/>
      <w:divBdr>
        <w:top w:val="none" w:sz="0" w:space="0" w:color="auto"/>
        <w:left w:val="none" w:sz="0" w:space="0" w:color="auto"/>
        <w:bottom w:val="none" w:sz="0" w:space="0" w:color="auto"/>
        <w:right w:val="none" w:sz="0" w:space="0" w:color="auto"/>
      </w:divBdr>
    </w:div>
    <w:div w:id="979649757">
      <w:bodyDiv w:val="1"/>
      <w:marLeft w:val="0"/>
      <w:marRight w:val="0"/>
      <w:marTop w:val="0"/>
      <w:marBottom w:val="0"/>
      <w:divBdr>
        <w:top w:val="none" w:sz="0" w:space="0" w:color="auto"/>
        <w:left w:val="none" w:sz="0" w:space="0" w:color="auto"/>
        <w:bottom w:val="none" w:sz="0" w:space="0" w:color="auto"/>
        <w:right w:val="none" w:sz="0" w:space="0" w:color="auto"/>
      </w:divBdr>
    </w:div>
    <w:div w:id="980769908">
      <w:bodyDiv w:val="1"/>
      <w:marLeft w:val="0"/>
      <w:marRight w:val="0"/>
      <w:marTop w:val="0"/>
      <w:marBottom w:val="0"/>
      <w:divBdr>
        <w:top w:val="none" w:sz="0" w:space="0" w:color="auto"/>
        <w:left w:val="none" w:sz="0" w:space="0" w:color="auto"/>
        <w:bottom w:val="none" w:sz="0" w:space="0" w:color="auto"/>
        <w:right w:val="none" w:sz="0" w:space="0" w:color="auto"/>
      </w:divBdr>
    </w:div>
    <w:div w:id="988169900">
      <w:bodyDiv w:val="1"/>
      <w:marLeft w:val="0"/>
      <w:marRight w:val="0"/>
      <w:marTop w:val="0"/>
      <w:marBottom w:val="0"/>
      <w:divBdr>
        <w:top w:val="none" w:sz="0" w:space="0" w:color="auto"/>
        <w:left w:val="none" w:sz="0" w:space="0" w:color="auto"/>
        <w:bottom w:val="none" w:sz="0" w:space="0" w:color="auto"/>
        <w:right w:val="none" w:sz="0" w:space="0" w:color="auto"/>
      </w:divBdr>
    </w:div>
    <w:div w:id="991635404">
      <w:bodyDiv w:val="1"/>
      <w:marLeft w:val="0"/>
      <w:marRight w:val="0"/>
      <w:marTop w:val="0"/>
      <w:marBottom w:val="0"/>
      <w:divBdr>
        <w:top w:val="none" w:sz="0" w:space="0" w:color="auto"/>
        <w:left w:val="none" w:sz="0" w:space="0" w:color="auto"/>
        <w:bottom w:val="none" w:sz="0" w:space="0" w:color="auto"/>
        <w:right w:val="none" w:sz="0" w:space="0" w:color="auto"/>
      </w:divBdr>
    </w:div>
    <w:div w:id="991639400">
      <w:bodyDiv w:val="1"/>
      <w:marLeft w:val="0"/>
      <w:marRight w:val="0"/>
      <w:marTop w:val="0"/>
      <w:marBottom w:val="0"/>
      <w:divBdr>
        <w:top w:val="none" w:sz="0" w:space="0" w:color="auto"/>
        <w:left w:val="none" w:sz="0" w:space="0" w:color="auto"/>
        <w:bottom w:val="none" w:sz="0" w:space="0" w:color="auto"/>
        <w:right w:val="none" w:sz="0" w:space="0" w:color="auto"/>
      </w:divBdr>
    </w:div>
    <w:div w:id="992215435">
      <w:bodyDiv w:val="1"/>
      <w:marLeft w:val="0"/>
      <w:marRight w:val="0"/>
      <w:marTop w:val="0"/>
      <w:marBottom w:val="0"/>
      <w:divBdr>
        <w:top w:val="none" w:sz="0" w:space="0" w:color="auto"/>
        <w:left w:val="none" w:sz="0" w:space="0" w:color="auto"/>
        <w:bottom w:val="none" w:sz="0" w:space="0" w:color="auto"/>
        <w:right w:val="none" w:sz="0" w:space="0" w:color="auto"/>
      </w:divBdr>
    </w:div>
    <w:div w:id="995720331">
      <w:bodyDiv w:val="1"/>
      <w:marLeft w:val="0"/>
      <w:marRight w:val="0"/>
      <w:marTop w:val="0"/>
      <w:marBottom w:val="0"/>
      <w:divBdr>
        <w:top w:val="none" w:sz="0" w:space="0" w:color="auto"/>
        <w:left w:val="none" w:sz="0" w:space="0" w:color="auto"/>
        <w:bottom w:val="none" w:sz="0" w:space="0" w:color="auto"/>
        <w:right w:val="none" w:sz="0" w:space="0" w:color="auto"/>
      </w:divBdr>
    </w:div>
    <w:div w:id="996036857">
      <w:bodyDiv w:val="1"/>
      <w:marLeft w:val="0"/>
      <w:marRight w:val="0"/>
      <w:marTop w:val="0"/>
      <w:marBottom w:val="0"/>
      <w:divBdr>
        <w:top w:val="none" w:sz="0" w:space="0" w:color="auto"/>
        <w:left w:val="none" w:sz="0" w:space="0" w:color="auto"/>
        <w:bottom w:val="none" w:sz="0" w:space="0" w:color="auto"/>
        <w:right w:val="none" w:sz="0" w:space="0" w:color="auto"/>
      </w:divBdr>
    </w:div>
    <w:div w:id="1000818851">
      <w:bodyDiv w:val="1"/>
      <w:marLeft w:val="0"/>
      <w:marRight w:val="0"/>
      <w:marTop w:val="0"/>
      <w:marBottom w:val="0"/>
      <w:divBdr>
        <w:top w:val="none" w:sz="0" w:space="0" w:color="auto"/>
        <w:left w:val="none" w:sz="0" w:space="0" w:color="auto"/>
        <w:bottom w:val="none" w:sz="0" w:space="0" w:color="auto"/>
        <w:right w:val="none" w:sz="0" w:space="0" w:color="auto"/>
      </w:divBdr>
    </w:div>
    <w:div w:id="1001549310">
      <w:bodyDiv w:val="1"/>
      <w:marLeft w:val="0"/>
      <w:marRight w:val="0"/>
      <w:marTop w:val="0"/>
      <w:marBottom w:val="0"/>
      <w:divBdr>
        <w:top w:val="none" w:sz="0" w:space="0" w:color="auto"/>
        <w:left w:val="none" w:sz="0" w:space="0" w:color="auto"/>
        <w:bottom w:val="none" w:sz="0" w:space="0" w:color="auto"/>
        <w:right w:val="none" w:sz="0" w:space="0" w:color="auto"/>
      </w:divBdr>
    </w:div>
    <w:div w:id="1003704481">
      <w:bodyDiv w:val="1"/>
      <w:marLeft w:val="0"/>
      <w:marRight w:val="0"/>
      <w:marTop w:val="0"/>
      <w:marBottom w:val="0"/>
      <w:divBdr>
        <w:top w:val="none" w:sz="0" w:space="0" w:color="auto"/>
        <w:left w:val="none" w:sz="0" w:space="0" w:color="auto"/>
        <w:bottom w:val="none" w:sz="0" w:space="0" w:color="auto"/>
        <w:right w:val="none" w:sz="0" w:space="0" w:color="auto"/>
      </w:divBdr>
    </w:div>
    <w:div w:id="1004867794">
      <w:bodyDiv w:val="1"/>
      <w:marLeft w:val="0"/>
      <w:marRight w:val="0"/>
      <w:marTop w:val="0"/>
      <w:marBottom w:val="0"/>
      <w:divBdr>
        <w:top w:val="none" w:sz="0" w:space="0" w:color="auto"/>
        <w:left w:val="none" w:sz="0" w:space="0" w:color="auto"/>
        <w:bottom w:val="none" w:sz="0" w:space="0" w:color="auto"/>
        <w:right w:val="none" w:sz="0" w:space="0" w:color="auto"/>
      </w:divBdr>
    </w:div>
    <w:div w:id="1015159196">
      <w:bodyDiv w:val="1"/>
      <w:marLeft w:val="0"/>
      <w:marRight w:val="0"/>
      <w:marTop w:val="0"/>
      <w:marBottom w:val="0"/>
      <w:divBdr>
        <w:top w:val="none" w:sz="0" w:space="0" w:color="auto"/>
        <w:left w:val="none" w:sz="0" w:space="0" w:color="auto"/>
        <w:bottom w:val="none" w:sz="0" w:space="0" w:color="auto"/>
        <w:right w:val="none" w:sz="0" w:space="0" w:color="auto"/>
      </w:divBdr>
    </w:div>
    <w:div w:id="1024599300">
      <w:bodyDiv w:val="1"/>
      <w:marLeft w:val="0"/>
      <w:marRight w:val="0"/>
      <w:marTop w:val="0"/>
      <w:marBottom w:val="0"/>
      <w:divBdr>
        <w:top w:val="none" w:sz="0" w:space="0" w:color="auto"/>
        <w:left w:val="none" w:sz="0" w:space="0" w:color="auto"/>
        <w:bottom w:val="none" w:sz="0" w:space="0" w:color="auto"/>
        <w:right w:val="none" w:sz="0" w:space="0" w:color="auto"/>
      </w:divBdr>
    </w:div>
    <w:div w:id="1031687781">
      <w:bodyDiv w:val="1"/>
      <w:marLeft w:val="0"/>
      <w:marRight w:val="0"/>
      <w:marTop w:val="0"/>
      <w:marBottom w:val="0"/>
      <w:divBdr>
        <w:top w:val="none" w:sz="0" w:space="0" w:color="auto"/>
        <w:left w:val="none" w:sz="0" w:space="0" w:color="auto"/>
        <w:bottom w:val="none" w:sz="0" w:space="0" w:color="auto"/>
        <w:right w:val="none" w:sz="0" w:space="0" w:color="auto"/>
      </w:divBdr>
    </w:div>
    <w:div w:id="1034843250">
      <w:bodyDiv w:val="1"/>
      <w:marLeft w:val="0"/>
      <w:marRight w:val="0"/>
      <w:marTop w:val="0"/>
      <w:marBottom w:val="0"/>
      <w:divBdr>
        <w:top w:val="none" w:sz="0" w:space="0" w:color="auto"/>
        <w:left w:val="none" w:sz="0" w:space="0" w:color="auto"/>
        <w:bottom w:val="none" w:sz="0" w:space="0" w:color="auto"/>
        <w:right w:val="none" w:sz="0" w:space="0" w:color="auto"/>
      </w:divBdr>
    </w:div>
    <w:div w:id="1037197736">
      <w:bodyDiv w:val="1"/>
      <w:marLeft w:val="0"/>
      <w:marRight w:val="0"/>
      <w:marTop w:val="0"/>
      <w:marBottom w:val="0"/>
      <w:divBdr>
        <w:top w:val="none" w:sz="0" w:space="0" w:color="auto"/>
        <w:left w:val="none" w:sz="0" w:space="0" w:color="auto"/>
        <w:bottom w:val="none" w:sz="0" w:space="0" w:color="auto"/>
        <w:right w:val="none" w:sz="0" w:space="0" w:color="auto"/>
      </w:divBdr>
    </w:div>
    <w:div w:id="1037507726">
      <w:bodyDiv w:val="1"/>
      <w:marLeft w:val="0"/>
      <w:marRight w:val="0"/>
      <w:marTop w:val="0"/>
      <w:marBottom w:val="0"/>
      <w:divBdr>
        <w:top w:val="none" w:sz="0" w:space="0" w:color="auto"/>
        <w:left w:val="none" w:sz="0" w:space="0" w:color="auto"/>
        <w:bottom w:val="none" w:sz="0" w:space="0" w:color="auto"/>
        <w:right w:val="none" w:sz="0" w:space="0" w:color="auto"/>
      </w:divBdr>
    </w:div>
    <w:div w:id="1037509521">
      <w:bodyDiv w:val="1"/>
      <w:marLeft w:val="0"/>
      <w:marRight w:val="0"/>
      <w:marTop w:val="0"/>
      <w:marBottom w:val="0"/>
      <w:divBdr>
        <w:top w:val="none" w:sz="0" w:space="0" w:color="auto"/>
        <w:left w:val="none" w:sz="0" w:space="0" w:color="auto"/>
        <w:bottom w:val="none" w:sz="0" w:space="0" w:color="auto"/>
        <w:right w:val="none" w:sz="0" w:space="0" w:color="auto"/>
      </w:divBdr>
    </w:div>
    <w:div w:id="1039627910">
      <w:bodyDiv w:val="1"/>
      <w:marLeft w:val="0"/>
      <w:marRight w:val="0"/>
      <w:marTop w:val="0"/>
      <w:marBottom w:val="0"/>
      <w:divBdr>
        <w:top w:val="none" w:sz="0" w:space="0" w:color="auto"/>
        <w:left w:val="none" w:sz="0" w:space="0" w:color="auto"/>
        <w:bottom w:val="none" w:sz="0" w:space="0" w:color="auto"/>
        <w:right w:val="none" w:sz="0" w:space="0" w:color="auto"/>
      </w:divBdr>
    </w:div>
    <w:div w:id="1045905062">
      <w:bodyDiv w:val="1"/>
      <w:marLeft w:val="0"/>
      <w:marRight w:val="0"/>
      <w:marTop w:val="0"/>
      <w:marBottom w:val="0"/>
      <w:divBdr>
        <w:top w:val="none" w:sz="0" w:space="0" w:color="auto"/>
        <w:left w:val="none" w:sz="0" w:space="0" w:color="auto"/>
        <w:bottom w:val="none" w:sz="0" w:space="0" w:color="auto"/>
        <w:right w:val="none" w:sz="0" w:space="0" w:color="auto"/>
      </w:divBdr>
    </w:div>
    <w:div w:id="1050417721">
      <w:bodyDiv w:val="1"/>
      <w:marLeft w:val="0"/>
      <w:marRight w:val="0"/>
      <w:marTop w:val="0"/>
      <w:marBottom w:val="0"/>
      <w:divBdr>
        <w:top w:val="none" w:sz="0" w:space="0" w:color="auto"/>
        <w:left w:val="none" w:sz="0" w:space="0" w:color="auto"/>
        <w:bottom w:val="none" w:sz="0" w:space="0" w:color="auto"/>
        <w:right w:val="none" w:sz="0" w:space="0" w:color="auto"/>
      </w:divBdr>
    </w:div>
    <w:div w:id="1050492912">
      <w:bodyDiv w:val="1"/>
      <w:marLeft w:val="0"/>
      <w:marRight w:val="0"/>
      <w:marTop w:val="0"/>
      <w:marBottom w:val="0"/>
      <w:divBdr>
        <w:top w:val="none" w:sz="0" w:space="0" w:color="auto"/>
        <w:left w:val="none" w:sz="0" w:space="0" w:color="auto"/>
        <w:bottom w:val="none" w:sz="0" w:space="0" w:color="auto"/>
        <w:right w:val="none" w:sz="0" w:space="0" w:color="auto"/>
      </w:divBdr>
    </w:div>
    <w:div w:id="1057239973">
      <w:bodyDiv w:val="1"/>
      <w:marLeft w:val="0"/>
      <w:marRight w:val="0"/>
      <w:marTop w:val="0"/>
      <w:marBottom w:val="0"/>
      <w:divBdr>
        <w:top w:val="none" w:sz="0" w:space="0" w:color="auto"/>
        <w:left w:val="none" w:sz="0" w:space="0" w:color="auto"/>
        <w:bottom w:val="none" w:sz="0" w:space="0" w:color="auto"/>
        <w:right w:val="none" w:sz="0" w:space="0" w:color="auto"/>
      </w:divBdr>
    </w:div>
    <w:div w:id="1062950314">
      <w:bodyDiv w:val="1"/>
      <w:marLeft w:val="0"/>
      <w:marRight w:val="0"/>
      <w:marTop w:val="0"/>
      <w:marBottom w:val="0"/>
      <w:divBdr>
        <w:top w:val="none" w:sz="0" w:space="0" w:color="auto"/>
        <w:left w:val="none" w:sz="0" w:space="0" w:color="auto"/>
        <w:bottom w:val="none" w:sz="0" w:space="0" w:color="auto"/>
        <w:right w:val="none" w:sz="0" w:space="0" w:color="auto"/>
      </w:divBdr>
    </w:div>
    <w:div w:id="1063680960">
      <w:bodyDiv w:val="1"/>
      <w:marLeft w:val="0"/>
      <w:marRight w:val="0"/>
      <w:marTop w:val="0"/>
      <w:marBottom w:val="0"/>
      <w:divBdr>
        <w:top w:val="none" w:sz="0" w:space="0" w:color="auto"/>
        <w:left w:val="none" w:sz="0" w:space="0" w:color="auto"/>
        <w:bottom w:val="none" w:sz="0" w:space="0" w:color="auto"/>
        <w:right w:val="none" w:sz="0" w:space="0" w:color="auto"/>
      </w:divBdr>
    </w:div>
    <w:div w:id="1075055445">
      <w:bodyDiv w:val="1"/>
      <w:marLeft w:val="0"/>
      <w:marRight w:val="0"/>
      <w:marTop w:val="0"/>
      <w:marBottom w:val="0"/>
      <w:divBdr>
        <w:top w:val="none" w:sz="0" w:space="0" w:color="auto"/>
        <w:left w:val="none" w:sz="0" w:space="0" w:color="auto"/>
        <w:bottom w:val="none" w:sz="0" w:space="0" w:color="auto"/>
        <w:right w:val="none" w:sz="0" w:space="0" w:color="auto"/>
      </w:divBdr>
    </w:div>
    <w:div w:id="1076710357">
      <w:bodyDiv w:val="1"/>
      <w:marLeft w:val="0"/>
      <w:marRight w:val="0"/>
      <w:marTop w:val="0"/>
      <w:marBottom w:val="0"/>
      <w:divBdr>
        <w:top w:val="none" w:sz="0" w:space="0" w:color="auto"/>
        <w:left w:val="none" w:sz="0" w:space="0" w:color="auto"/>
        <w:bottom w:val="none" w:sz="0" w:space="0" w:color="auto"/>
        <w:right w:val="none" w:sz="0" w:space="0" w:color="auto"/>
      </w:divBdr>
    </w:div>
    <w:div w:id="1077241575">
      <w:bodyDiv w:val="1"/>
      <w:marLeft w:val="0"/>
      <w:marRight w:val="0"/>
      <w:marTop w:val="0"/>
      <w:marBottom w:val="0"/>
      <w:divBdr>
        <w:top w:val="none" w:sz="0" w:space="0" w:color="auto"/>
        <w:left w:val="none" w:sz="0" w:space="0" w:color="auto"/>
        <w:bottom w:val="none" w:sz="0" w:space="0" w:color="auto"/>
        <w:right w:val="none" w:sz="0" w:space="0" w:color="auto"/>
      </w:divBdr>
    </w:div>
    <w:div w:id="1077509449">
      <w:bodyDiv w:val="1"/>
      <w:marLeft w:val="0"/>
      <w:marRight w:val="0"/>
      <w:marTop w:val="0"/>
      <w:marBottom w:val="0"/>
      <w:divBdr>
        <w:top w:val="none" w:sz="0" w:space="0" w:color="auto"/>
        <w:left w:val="none" w:sz="0" w:space="0" w:color="auto"/>
        <w:bottom w:val="none" w:sz="0" w:space="0" w:color="auto"/>
        <w:right w:val="none" w:sz="0" w:space="0" w:color="auto"/>
      </w:divBdr>
    </w:div>
    <w:div w:id="1088232036">
      <w:bodyDiv w:val="1"/>
      <w:marLeft w:val="0"/>
      <w:marRight w:val="0"/>
      <w:marTop w:val="0"/>
      <w:marBottom w:val="0"/>
      <w:divBdr>
        <w:top w:val="none" w:sz="0" w:space="0" w:color="auto"/>
        <w:left w:val="none" w:sz="0" w:space="0" w:color="auto"/>
        <w:bottom w:val="none" w:sz="0" w:space="0" w:color="auto"/>
        <w:right w:val="none" w:sz="0" w:space="0" w:color="auto"/>
      </w:divBdr>
    </w:div>
    <w:div w:id="1091240862">
      <w:bodyDiv w:val="1"/>
      <w:marLeft w:val="0"/>
      <w:marRight w:val="0"/>
      <w:marTop w:val="0"/>
      <w:marBottom w:val="0"/>
      <w:divBdr>
        <w:top w:val="none" w:sz="0" w:space="0" w:color="auto"/>
        <w:left w:val="none" w:sz="0" w:space="0" w:color="auto"/>
        <w:bottom w:val="none" w:sz="0" w:space="0" w:color="auto"/>
        <w:right w:val="none" w:sz="0" w:space="0" w:color="auto"/>
      </w:divBdr>
    </w:div>
    <w:div w:id="1093553763">
      <w:bodyDiv w:val="1"/>
      <w:marLeft w:val="0"/>
      <w:marRight w:val="0"/>
      <w:marTop w:val="0"/>
      <w:marBottom w:val="0"/>
      <w:divBdr>
        <w:top w:val="none" w:sz="0" w:space="0" w:color="auto"/>
        <w:left w:val="none" w:sz="0" w:space="0" w:color="auto"/>
        <w:bottom w:val="none" w:sz="0" w:space="0" w:color="auto"/>
        <w:right w:val="none" w:sz="0" w:space="0" w:color="auto"/>
      </w:divBdr>
    </w:div>
    <w:div w:id="1098713691">
      <w:bodyDiv w:val="1"/>
      <w:marLeft w:val="0"/>
      <w:marRight w:val="0"/>
      <w:marTop w:val="0"/>
      <w:marBottom w:val="0"/>
      <w:divBdr>
        <w:top w:val="none" w:sz="0" w:space="0" w:color="auto"/>
        <w:left w:val="none" w:sz="0" w:space="0" w:color="auto"/>
        <w:bottom w:val="none" w:sz="0" w:space="0" w:color="auto"/>
        <w:right w:val="none" w:sz="0" w:space="0" w:color="auto"/>
      </w:divBdr>
    </w:div>
    <w:div w:id="1099377052">
      <w:bodyDiv w:val="1"/>
      <w:marLeft w:val="0"/>
      <w:marRight w:val="0"/>
      <w:marTop w:val="0"/>
      <w:marBottom w:val="0"/>
      <w:divBdr>
        <w:top w:val="none" w:sz="0" w:space="0" w:color="auto"/>
        <w:left w:val="none" w:sz="0" w:space="0" w:color="auto"/>
        <w:bottom w:val="none" w:sz="0" w:space="0" w:color="auto"/>
        <w:right w:val="none" w:sz="0" w:space="0" w:color="auto"/>
      </w:divBdr>
    </w:div>
    <w:div w:id="1105734799">
      <w:bodyDiv w:val="1"/>
      <w:marLeft w:val="0"/>
      <w:marRight w:val="0"/>
      <w:marTop w:val="0"/>
      <w:marBottom w:val="0"/>
      <w:divBdr>
        <w:top w:val="none" w:sz="0" w:space="0" w:color="auto"/>
        <w:left w:val="none" w:sz="0" w:space="0" w:color="auto"/>
        <w:bottom w:val="none" w:sz="0" w:space="0" w:color="auto"/>
        <w:right w:val="none" w:sz="0" w:space="0" w:color="auto"/>
      </w:divBdr>
    </w:div>
    <w:div w:id="1106656782">
      <w:bodyDiv w:val="1"/>
      <w:marLeft w:val="0"/>
      <w:marRight w:val="0"/>
      <w:marTop w:val="0"/>
      <w:marBottom w:val="0"/>
      <w:divBdr>
        <w:top w:val="none" w:sz="0" w:space="0" w:color="auto"/>
        <w:left w:val="none" w:sz="0" w:space="0" w:color="auto"/>
        <w:bottom w:val="none" w:sz="0" w:space="0" w:color="auto"/>
        <w:right w:val="none" w:sz="0" w:space="0" w:color="auto"/>
      </w:divBdr>
    </w:div>
    <w:div w:id="1106658962">
      <w:bodyDiv w:val="1"/>
      <w:marLeft w:val="0"/>
      <w:marRight w:val="0"/>
      <w:marTop w:val="0"/>
      <w:marBottom w:val="0"/>
      <w:divBdr>
        <w:top w:val="none" w:sz="0" w:space="0" w:color="auto"/>
        <w:left w:val="none" w:sz="0" w:space="0" w:color="auto"/>
        <w:bottom w:val="none" w:sz="0" w:space="0" w:color="auto"/>
        <w:right w:val="none" w:sz="0" w:space="0" w:color="auto"/>
      </w:divBdr>
    </w:div>
    <w:div w:id="1110471781">
      <w:bodyDiv w:val="1"/>
      <w:marLeft w:val="0"/>
      <w:marRight w:val="0"/>
      <w:marTop w:val="0"/>
      <w:marBottom w:val="0"/>
      <w:divBdr>
        <w:top w:val="none" w:sz="0" w:space="0" w:color="auto"/>
        <w:left w:val="none" w:sz="0" w:space="0" w:color="auto"/>
        <w:bottom w:val="none" w:sz="0" w:space="0" w:color="auto"/>
        <w:right w:val="none" w:sz="0" w:space="0" w:color="auto"/>
      </w:divBdr>
    </w:div>
    <w:div w:id="1112631907">
      <w:bodyDiv w:val="1"/>
      <w:marLeft w:val="0"/>
      <w:marRight w:val="0"/>
      <w:marTop w:val="0"/>
      <w:marBottom w:val="0"/>
      <w:divBdr>
        <w:top w:val="none" w:sz="0" w:space="0" w:color="auto"/>
        <w:left w:val="none" w:sz="0" w:space="0" w:color="auto"/>
        <w:bottom w:val="none" w:sz="0" w:space="0" w:color="auto"/>
        <w:right w:val="none" w:sz="0" w:space="0" w:color="auto"/>
      </w:divBdr>
    </w:div>
    <w:div w:id="1114130382">
      <w:bodyDiv w:val="1"/>
      <w:marLeft w:val="0"/>
      <w:marRight w:val="0"/>
      <w:marTop w:val="0"/>
      <w:marBottom w:val="0"/>
      <w:divBdr>
        <w:top w:val="none" w:sz="0" w:space="0" w:color="auto"/>
        <w:left w:val="none" w:sz="0" w:space="0" w:color="auto"/>
        <w:bottom w:val="none" w:sz="0" w:space="0" w:color="auto"/>
        <w:right w:val="none" w:sz="0" w:space="0" w:color="auto"/>
      </w:divBdr>
    </w:div>
    <w:div w:id="1116751017">
      <w:bodyDiv w:val="1"/>
      <w:marLeft w:val="0"/>
      <w:marRight w:val="0"/>
      <w:marTop w:val="0"/>
      <w:marBottom w:val="0"/>
      <w:divBdr>
        <w:top w:val="none" w:sz="0" w:space="0" w:color="auto"/>
        <w:left w:val="none" w:sz="0" w:space="0" w:color="auto"/>
        <w:bottom w:val="none" w:sz="0" w:space="0" w:color="auto"/>
        <w:right w:val="none" w:sz="0" w:space="0" w:color="auto"/>
      </w:divBdr>
    </w:div>
    <w:div w:id="1118328808">
      <w:bodyDiv w:val="1"/>
      <w:marLeft w:val="0"/>
      <w:marRight w:val="0"/>
      <w:marTop w:val="0"/>
      <w:marBottom w:val="0"/>
      <w:divBdr>
        <w:top w:val="none" w:sz="0" w:space="0" w:color="auto"/>
        <w:left w:val="none" w:sz="0" w:space="0" w:color="auto"/>
        <w:bottom w:val="none" w:sz="0" w:space="0" w:color="auto"/>
        <w:right w:val="none" w:sz="0" w:space="0" w:color="auto"/>
      </w:divBdr>
    </w:div>
    <w:div w:id="1123958186">
      <w:bodyDiv w:val="1"/>
      <w:marLeft w:val="0"/>
      <w:marRight w:val="0"/>
      <w:marTop w:val="0"/>
      <w:marBottom w:val="0"/>
      <w:divBdr>
        <w:top w:val="none" w:sz="0" w:space="0" w:color="auto"/>
        <w:left w:val="none" w:sz="0" w:space="0" w:color="auto"/>
        <w:bottom w:val="none" w:sz="0" w:space="0" w:color="auto"/>
        <w:right w:val="none" w:sz="0" w:space="0" w:color="auto"/>
      </w:divBdr>
    </w:div>
    <w:div w:id="1125079120">
      <w:bodyDiv w:val="1"/>
      <w:marLeft w:val="0"/>
      <w:marRight w:val="0"/>
      <w:marTop w:val="0"/>
      <w:marBottom w:val="0"/>
      <w:divBdr>
        <w:top w:val="none" w:sz="0" w:space="0" w:color="auto"/>
        <w:left w:val="none" w:sz="0" w:space="0" w:color="auto"/>
        <w:bottom w:val="none" w:sz="0" w:space="0" w:color="auto"/>
        <w:right w:val="none" w:sz="0" w:space="0" w:color="auto"/>
      </w:divBdr>
    </w:div>
    <w:div w:id="1129591545">
      <w:bodyDiv w:val="1"/>
      <w:marLeft w:val="0"/>
      <w:marRight w:val="0"/>
      <w:marTop w:val="0"/>
      <w:marBottom w:val="0"/>
      <w:divBdr>
        <w:top w:val="none" w:sz="0" w:space="0" w:color="auto"/>
        <w:left w:val="none" w:sz="0" w:space="0" w:color="auto"/>
        <w:bottom w:val="none" w:sz="0" w:space="0" w:color="auto"/>
        <w:right w:val="none" w:sz="0" w:space="0" w:color="auto"/>
      </w:divBdr>
    </w:div>
    <w:div w:id="1148478721">
      <w:bodyDiv w:val="1"/>
      <w:marLeft w:val="0"/>
      <w:marRight w:val="0"/>
      <w:marTop w:val="0"/>
      <w:marBottom w:val="0"/>
      <w:divBdr>
        <w:top w:val="none" w:sz="0" w:space="0" w:color="auto"/>
        <w:left w:val="none" w:sz="0" w:space="0" w:color="auto"/>
        <w:bottom w:val="none" w:sz="0" w:space="0" w:color="auto"/>
        <w:right w:val="none" w:sz="0" w:space="0" w:color="auto"/>
      </w:divBdr>
    </w:div>
    <w:div w:id="1157303138">
      <w:bodyDiv w:val="1"/>
      <w:marLeft w:val="0"/>
      <w:marRight w:val="0"/>
      <w:marTop w:val="0"/>
      <w:marBottom w:val="0"/>
      <w:divBdr>
        <w:top w:val="none" w:sz="0" w:space="0" w:color="auto"/>
        <w:left w:val="none" w:sz="0" w:space="0" w:color="auto"/>
        <w:bottom w:val="none" w:sz="0" w:space="0" w:color="auto"/>
        <w:right w:val="none" w:sz="0" w:space="0" w:color="auto"/>
      </w:divBdr>
    </w:div>
    <w:div w:id="1158493132">
      <w:bodyDiv w:val="1"/>
      <w:marLeft w:val="0"/>
      <w:marRight w:val="0"/>
      <w:marTop w:val="0"/>
      <w:marBottom w:val="0"/>
      <w:divBdr>
        <w:top w:val="none" w:sz="0" w:space="0" w:color="auto"/>
        <w:left w:val="none" w:sz="0" w:space="0" w:color="auto"/>
        <w:bottom w:val="none" w:sz="0" w:space="0" w:color="auto"/>
        <w:right w:val="none" w:sz="0" w:space="0" w:color="auto"/>
      </w:divBdr>
    </w:div>
    <w:div w:id="1159267663">
      <w:bodyDiv w:val="1"/>
      <w:marLeft w:val="0"/>
      <w:marRight w:val="0"/>
      <w:marTop w:val="0"/>
      <w:marBottom w:val="0"/>
      <w:divBdr>
        <w:top w:val="none" w:sz="0" w:space="0" w:color="auto"/>
        <w:left w:val="none" w:sz="0" w:space="0" w:color="auto"/>
        <w:bottom w:val="none" w:sz="0" w:space="0" w:color="auto"/>
        <w:right w:val="none" w:sz="0" w:space="0" w:color="auto"/>
      </w:divBdr>
    </w:div>
    <w:div w:id="1163744432">
      <w:bodyDiv w:val="1"/>
      <w:marLeft w:val="0"/>
      <w:marRight w:val="0"/>
      <w:marTop w:val="0"/>
      <w:marBottom w:val="0"/>
      <w:divBdr>
        <w:top w:val="none" w:sz="0" w:space="0" w:color="auto"/>
        <w:left w:val="none" w:sz="0" w:space="0" w:color="auto"/>
        <w:bottom w:val="none" w:sz="0" w:space="0" w:color="auto"/>
        <w:right w:val="none" w:sz="0" w:space="0" w:color="auto"/>
      </w:divBdr>
    </w:div>
    <w:div w:id="1163811156">
      <w:bodyDiv w:val="1"/>
      <w:marLeft w:val="0"/>
      <w:marRight w:val="0"/>
      <w:marTop w:val="0"/>
      <w:marBottom w:val="0"/>
      <w:divBdr>
        <w:top w:val="none" w:sz="0" w:space="0" w:color="auto"/>
        <w:left w:val="none" w:sz="0" w:space="0" w:color="auto"/>
        <w:bottom w:val="none" w:sz="0" w:space="0" w:color="auto"/>
        <w:right w:val="none" w:sz="0" w:space="0" w:color="auto"/>
      </w:divBdr>
    </w:div>
    <w:div w:id="1173178860">
      <w:bodyDiv w:val="1"/>
      <w:marLeft w:val="0"/>
      <w:marRight w:val="0"/>
      <w:marTop w:val="0"/>
      <w:marBottom w:val="0"/>
      <w:divBdr>
        <w:top w:val="none" w:sz="0" w:space="0" w:color="auto"/>
        <w:left w:val="none" w:sz="0" w:space="0" w:color="auto"/>
        <w:bottom w:val="none" w:sz="0" w:space="0" w:color="auto"/>
        <w:right w:val="none" w:sz="0" w:space="0" w:color="auto"/>
      </w:divBdr>
    </w:div>
    <w:div w:id="1174615433">
      <w:bodyDiv w:val="1"/>
      <w:marLeft w:val="0"/>
      <w:marRight w:val="0"/>
      <w:marTop w:val="0"/>
      <w:marBottom w:val="0"/>
      <w:divBdr>
        <w:top w:val="none" w:sz="0" w:space="0" w:color="auto"/>
        <w:left w:val="none" w:sz="0" w:space="0" w:color="auto"/>
        <w:bottom w:val="none" w:sz="0" w:space="0" w:color="auto"/>
        <w:right w:val="none" w:sz="0" w:space="0" w:color="auto"/>
      </w:divBdr>
    </w:div>
    <w:div w:id="1176534786">
      <w:bodyDiv w:val="1"/>
      <w:marLeft w:val="0"/>
      <w:marRight w:val="0"/>
      <w:marTop w:val="0"/>
      <w:marBottom w:val="0"/>
      <w:divBdr>
        <w:top w:val="none" w:sz="0" w:space="0" w:color="auto"/>
        <w:left w:val="none" w:sz="0" w:space="0" w:color="auto"/>
        <w:bottom w:val="none" w:sz="0" w:space="0" w:color="auto"/>
        <w:right w:val="none" w:sz="0" w:space="0" w:color="auto"/>
      </w:divBdr>
    </w:div>
    <w:div w:id="1176845541">
      <w:bodyDiv w:val="1"/>
      <w:marLeft w:val="0"/>
      <w:marRight w:val="0"/>
      <w:marTop w:val="0"/>
      <w:marBottom w:val="0"/>
      <w:divBdr>
        <w:top w:val="none" w:sz="0" w:space="0" w:color="auto"/>
        <w:left w:val="none" w:sz="0" w:space="0" w:color="auto"/>
        <w:bottom w:val="none" w:sz="0" w:space="0" w:color="auto"/>
        <w:right w:val="none" w:sz="0" w:space="0" w:color="auto"/>
      </w:divBdr>
    </w:div>
    <w:div w:id="1179465692">
      <w:bodyDiv w:val="1"/>
      <w:marLeft w:val="0"/>
      <w:marRight w:val="0"/>
      <w:marTop w:val="0"/>
      <w:marBottom w:val="0"/>
      <w:divBdr>
        <w:top w:val="none" w:sz="0" w:space="0" w:color="auto"/>
        <w:left w:val="none" w:sz="0" w:space="0" w:color="auto"/>
        <w:bottom w:val="none" w:sz="0" w:space="0" w:color="auto"/>
        <w:right w:val="none" w:sz="0" w:space="0" w:color="auto"/>
      </w:divBdr>
    </w:div>
    <w:div w:id="1181315247">
      <w:bodyDiv w:val="1"/>
      <w:marLeft w:val="0"/>
      <w:marRight w:val="0"/>
      <w:marTop w:val="0"/>
      <w:marBottom w:val="0"/>
      <w:divBdr>
        <w:top w:val="none" w:sz="0" w:space="0" w:color="auto"/>
        <w:left w:val="none" w:sz="0" w:space="0" w:color="auto"/>
        <w:bottom w:val="none" w:sz="0" w:space="0" w:color="auto"/>
        <w:right w:val="none" w:sz="0" w:space="0" w:color="auto"/>
      </w:divBdr>
    </w:div>
    <w:div w:id="1183327300">
      <w:bodyDiv w:val="1"/>
      <w:marLeft w:val="0"/>
      <w:marRight w:val="0"/>
      <w:marTop w:val="0"/>
      <w:marBottom w:val="0"/>
      <w:divBdr>
        <w:top w:val="none" w:sz="0" w:space="0" w:color="auto"/>
        <w:left w:val="none" w:sz="0" w:space="0" w:color="auto"/>
        <w:bottom w:val="none" w:sz="0" w:space="0" w:color="auto"/>
        <w:right w:val="none" w:sz="0" w:space="0" w:color="auto"/>
      </w:divBdr>
    </w:div>
    <w:div w:id="1187136734">
      <w:bodyDiv w:val="1"/>
      <w:marLeft w:val="0"/>
      <w:marRight w:val="0"/>
      <w:marTop w:val="0"/>
      <w:marBottom w:val="0"/>
      <w:divBdr>
        <w:top w:val="none" w:sz="0" w:space="0" w:color="auto"/>
        <w:left w:val="none" w:sz="0" w:space="0" w:color="auto"/>
        <w:bottom w:val="none" w:sz="0" w:space="0" w:color="auto"/>
        <w:right w:val="none" w:sz="0" w:space="0" w:color="auto"/>
      </w:divBdr>
    </w:div>
    <w:div w:id="1191264577">
      <w:bodyDiv w:val="1"/>
      <w:marLeft w:val="0"/>
      <w:marRight w:val="0"/>
      <w:marTop w:val="0"/>
      <w:marBottom w:val="0"/>
      <w:divBdr>
        <w:top w:val="none" w:sz="0" w:space="0" w:color="auto"/>
        <w:left w:val="none" w:sz="0" w:space="0" w:color="auto"/>
        <w:bottom w:val="none" w:sz="0" w:space="0" w:color="auto"/>
        <w:right w:val="none" w:sz="0" w:space="0" w:color="auto"/>
      </w:divBdr>
    </w:div>
    <w:div w:id="1191651068">
      <w:bodyDiv w:val="1"/>
      <w:marLeft w:val="0"/>
      <w:marRight w:val="0"/>
      <w:marTop w:val="0"/>
      <w:marBottom w:val="0"/>
      <w:divBdr>
        <w:top w:val="none" w:sz="0" w:space="0" w:color="auto"/>
        <w:left w:val="none" w:sz="0" w:space="0" w:color="auto"/>
        <w:bottom w:val="none" w:sz="0" w:space="0" w:color="auto"/>
        <w:right w:val="none" w:sz="0" w:space="0" w:color="auto"/>
      </w:divBdr>
    </w:div>
    <w:div w:id="1193298066">
      <w:bodyDiv w:val="1"/>
      <w:marLeft w:val="0"/>
      <w:marRight w:val="0"/>
      <w:marTop w:val="0"/>
      <w:marBottom w:val="0"/>
      <w:divBdr>
        <w:top w:val="none" w:sz="0" w:space="0" w:color="auto"/>
        <w:left w:val="none" w:sz="0" w:space="0" w:color="auto"/>
        <w:bottom w:val="none" w:sz="0" w:space="0" w:color="auto"/>
        <w:right w:val="none" w:sz="0" w:space="0" w:color="auto"/>
      </w:divBdr>
    </w:div>
    <w:div w:id="1202552594">
      <w:bodyDiv w:val="1"/>
      <w:marLeft w:val="0"/>
      <w:marRight w:val="0"/>
      <w:marTop w:val="0"/>
      <w:marBottom w:val="0"/>
      <w:divBdr>
        <w:top w:val="none" w:sz="0" w:space="0" w:color="auto"/>
        <w:left w:val="none" w:sz="0" w:space="0" w:color="auto"/>
        <w:bottom w:val="none" w:sz="0" w:space="0" w:color="auto"/>
        <w:right w:val="none" w:sz="0" w:space="0" w:color="auto"/>
      </w:divBdr>
    </w:div>
    <w:div w:id="1203833352">
      <w:bodyDiv w:val="1"/>
      <w:marLeft w:val="0"/>
      <w:marRight w:val="0"/>
      <w:marTop w:val="0"/>
      <w:marBottom w:val="0"/>
      <w:divBdr>
        <w:top w:val="none" w:sz="0" w:space="0" w:color="auto"/>
        <w:left w:val="none" w:sz="0" w:space="0" w:color="auto"/>
        <w:bottom w:val="none" w:sz="0" w:space="0" w:color="auto"/>
        <w:right w:val="none" w:sz="0" w:space="0" w:color="auto"/>
      </w:divBdr>
    </w:div>
    <w:div w:id="1209102751">
      <w:bodyDiv w:val="1"/>
      <w:marLeft w:val="0"/>
      <w:marRight w:val="0"/>
      <w:marTop w:val="0"/>
      <w:marBottom w:val="0"/>
      <w:divBdr>
        <w:top w:val="none" w:sz="0" w:space="0" w:color="auto"/>
        <w:left w:val="none" w:sz="0" w:space="0" w:color="auto"/>
        <w:bottom w:val="none" w:sz="0" w:space="0" w:color="auto"/>
        <w:right w:val="none" w:sz="0" w:space="0" w:color="auto"/>
      </w:divBdr>
    </w:div>
    <w:div w:id="1216502389">
      <w:bodyDiv w:val="1"/>
      <w:marLeft w:val="0"/>
      <w:marRight w:val="0"/>
      <w:marTop w:val="0"/>
      <w:marBottom w:val="0"/>
      <w:divBdr>
        <w:top w:val="none" w:sz="0" w:space="0" w:color="auto"/>
        <w:left w:val="none" w:sz="0" w:space="0" w:color="auto"/>
        <w:bottom w:val="none" w:sz="0" w:space="0" w:color="auto"/>
        <w:right w:val="none" w:sz="0" w:space="0" w:color="auto"/>
      </w:divBdr>
    </w:div>
    <w:div w:id="1217663590">
      <w:bodyDiv w:val="1"/>
      <w:marLeft w:val="0"/>
      <w:marRight w:val="0"/>
      <w:marTop w:val="0"/>
      <w:marBottom w:val="0"/>
      <w:divBdr>
        <w:top w:val="none" w:sz="0" w:space="0" w:color="auto"/>
        <w:left w:val="none" w:sz="0" w:space="0" w:color="auto"/>
        <w:bottom w:val="none" w:sz="0" w:space="0" w:color="auto"/>
        <w:right w:val="none" w:sz="0" w:space="0" w:color="auto"/>
      </w:divBdr>
    </w:div>
    <w:div w:id="1227035782">
      <w:bodyDiv w:val="1"/>
      <w:marLeft w:val="0"/>
      <w:marRight w:val="0"/>
      <w:marTop w:val="0"/>
      <w:marBottom w:val="0"/>
      <w:divBdr>
        <w:top w:val="none" w:sz="0" w:space="0" w:color="auto"/>
        <w:left w:val="none" w:sz="0" w:space="0" w:color="auto"/>
        <w:bottom w:val="none" w:sz="0" w:space="0" w:color="auto"/>
        <w:right w:val="none" w:sz="0" w:space="0" w:color="auto"/>
      </w:divBdr>
    </w:div>
    <w:div w:id="1242178222">
      <w:bodyDiv w:val="1"/>
      <w:marLeft w:val="0"/>
      <w:marRight w:val="0"/>
      <w:marTop w:val="0"/>
      <w:marBottom w:val="0"/>
      <w:divBdr>
        <w:top w:val="none" w:sz="0" w:space="0" w:color="auto"/>
        <w:left w:val="none" w:sz="0" w:space="0" w:color="auto"/>
        <w:bottom w:val="none" w:sz="0" w:space="0" w:color="auto"/>
        <w:right w:val="none" w:sz="0" w:space="0" w:color="auto"/>
      </w:divBdr>
    </w:div>
    <w:div w:id="1243369666">
      <w:bodyDiv w:val="1"/>
      <w:marLeft w:val="0"/>
      <w:marRight w:val="0"/>
      <w:marTop w:val="0"/>
      <w:marBottom w:val="0"/>
      <w:divBdr>
        <w:top w:val="none" w:sz="0" w:space="0" w:color="auto"/>
        <w:left w:val="none" w:sz="0" w:space="0" w:color="auto"/>
        <w:bottom w:val="none" w:sz="0" w:space="0" w:color="auto"/>
        <w:right w:val="none" w:sz="0" w:space="0" w:color="auto"/>
      </w:divBdr>
    </w:div>
    <w:div w:id="1244990349">
      <w:bodyDiv w:val="1"/>
      <w:marLeft w:val="0"/>
      <w:marRight w:val="0"/>
      <w:marTop w:val="0"/>
      <w:marBottom w:val="0"/>
      <w:divBdr>
        <w:top w:val="none" w:sz="0" w:space="0" w:color="auto"/>
        <w:left w:val="none" w:sz="0" w:space="0" w:color="auto"/>
        <w:bottom w:val="none" w:sz="0" w:space="0" w:color="auto"/>
        <w:right w:val="none" w:sz="0" w:space="0" w:color="auto"/>
      </w:divBdr>
    </w:div>
    <w:div w:id="1263149574">
      <w:bodyDiv w:val="1"/>
      <w:marLeft w:val="0"/>
      <w:marRight w:val="0"/>
      <w:marTop w:val="0"/>
      <w:marBottom w:val="0"/>
      <w:divBdr>
        <w:top w:val="none" w:sz="0" w:space="0" w:color="auto"/>
        <w:left w:val="none" w:sz="0" w:space="0" w:color="auto"/>
        <w:bottom w:val="none" w:sz="0" w:space="0" w:color="auto"/>
        <w:right w:val="none" w:sz="0" w:space="0" w:color="auto"/>
      </w:divBdr>
    </w:div>
    <w:div w:id="1264454289">
      <w:bodyDiv w:val="1"/>
      <w:marLeft w:val="0"/>
      <w:marRight w:val="0"/>
      <w:marTop w:val="0"/>
      <w:marBottom w:val="0"/>
      <w:divBdr>
        <w:top w:val="none" w:sz="0" w:space="0" w:color="auto"/>
        <w:left w:val="none" w:sz="0" w:space="0" w:color="auto"/>
        <w:bottom w:val="none" w:sz="0" w:space="0" w:color="auto"/>
        <w:right w:val="none" w:sz="0" w:space="0" w:color="auto"/>
      </w:divBdr>
    </w:div>
    <w:div w:id="1264992053">
      <w:bodyDiv w:val="1"/>
      <w:marLeft w:val="0"/>
      <w:marRight w:val="0"/>
      <w:marTop w:val="0"/>
      <w:marBottom w:val="0"/>
      <w:divBdr>
        <w:top w:val="none" w:sz="0" w:space="0" w:color="auto"/>
        <w:left w:val="none" w:sz="0" w:space="0" w:color="auto"/>
        <w:bottom w:val="none" w:sz="0" w:space="0" w:color="auto"/>
        <w:right w:val="none" w:sz="0" w:space="0" w:color="auto"/>
      </w:divBdr>
    </w:div>
    <w:div w:id="1269197042">
      <w:bodyDiv w:val="1"/>
      <w:marLeft w:val="0"/>
      <w:marRight w:val="0"/>
      <w:marTop w:val="0"/>
      <w:marBottom w:val="0"/>
      <w:divBdr>
        <w:top w:val="none" w:sz="0" w:space="0" w:color="auto"/>
        <w:left w:val="none" w:sz="0" w:space="0" w:color="auto"/>
        <w:bottom w:val="none" w:sz="0" w:space="0" w:color="auto"/>
        <w:right w:val="none" w:sz="0" w:space="0" w:color="auto"/>
      </w:divBdr>
    </w:div>
    <w:div w:id="1283221199">
      <w:bodyDiv w:val="1"/>
      <w:marLeft w:val="0"/>
      <w:marRight w:val="0"/>
      <w:marTop w:val="0"/>
      <w:marBottom w:val="0"/>
      <w:divBdr>
        <w:top w:val="none" w:sz="0" w:space="0" w:color="auto"/>
        <w:left w:val="none" w:sz="0" w:space="0" w:color="auto"/>
        <w:bottom w:val="none" w:sz="0" w:space="0" w:color="auto"/>
        <w:right w:val="none" w:sz="0" w:space="0" w:color="auto"/>
      </w:divBdr>
    </w:div>
    <w:div w:id="1287472313">
      <w:bodyDiv w:val="1"/>
      <w:marLeft w:val="0"/>
      <w:marRight w:val="0"/>
      <w:marTop w:val="0"/>
      <w:marBottom w:val="0"/>
      <w:divBdr>
        <w:top w:val="none" w:sz="0" w:space="0" w:color="auto"/>
        <w:left w:val="none" w:sz="0" w:space="0" w:color="auto"/>
        <w:bottom w:val="none" w:sz="0" w:space="0" w:color="auto"/>
        <w:right w:val="none" w:sz="0" w:space="0" w:color="auto"/>
      </w:divBdr>
    </w:div>
    <w:div w:id="1305235257">
      <w:bodyDiv w:val="1"/>
      <w:marLeft w:val="0"/>
      <w:marRight w:val="0"/>
      <w:marTop w:val="0"/>
      <w:marBottom w:val="0"/>
      <w:divBdr>
        <w:top w:val="none" w:sz="0" w:space="0" w:color="auto"/>
        <w:left w:val="none" w:sz="0" w:space="0" w:color="auto"/>
        <w:bottom w:val="none" w:sz="0" w:space="0" w:color="auto"/>
        <w:right w:val="none" w:sz="0" w:space="0" w:color="auto"/>
      </w:divBdr>
      <w:divsChild>
        <w:div w:id="46997218">
          <w:marLeft w:val="0"/>
          <w:marRight w:val="0"/>
          <w:marTop w:val="0"/>
          <w:marBottom w:val="0"/>
          <w:divBdr>
            <w:top w:val="none" w:sz="0" w:space="0" w:color="auto"/>
            <w:left w:val="none" w:sz="0" w:space="0" w:color="auto"/>
            <w:bottom w:val="none" w:sz="0" w:space="0" w:color="auto"/>
            <w:right w:val="none" w:sz="0" w:space="0" w:color="auto"/>
          </w:divBdr>
          <w:divsChild>
            <w:div w:id="1656109917">
              <w:marLeft w:val="0"/>
              <w:marRight w:val="0"/>
              <w:marTop w:val="0"/>
              <w:marBottom w:val="0"/>
              <w:divBdr>
                <w:top w:val="none" w:sz="0" w:space="0" w:color="auto"/>
                <w:left w:val="none" w:sz="0" w:space="0" w:color="auto"/>
                <w:bottom w:val="none" w:sz="0" w:space="0" w:color="auto"/>
                <w:right w:val="none" w:sz="0" w:space="0" w:color="auto"/>
              </w:divBdr>
            </w:div>
          </w:divsChild>
        </w:div>
        <w:div w:id="674454837">
          <w:marLeft w:val="0"/>
          <w:marRight w:val="0"/>
          <w:marTop w:val="0"/>
          <w:marBottom w:val="0"/>
          <w:divBdr>
            <w:top w:val="none" w:sz="0" w:space="0" w:color="auto"/>
            <w:left w:val="none" w:sz="0" w:space="0" w:color="auto"/>
            <w:bottom w:val="none" w:sz="0" w:space="0" w:color="auto"/>
            <w:right w:val="none" w:sz="0" w:space="0" w:color="auto"/>
          </w:divBdr>
          <w:divsChild>
            <w:div w:id="1847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7532">
      <w:bodyDiv w:val="1"/>
      <w:marLeft w:val="0"/>
      <w:marRight w:val="0"/>
      <w:marTop w:val="0"/>
      <w:marBottom w:val="0"/>
      <w:divBdr>
        <w:top w:val="none" w:sz="0" w:space="0" w:color="auto"/>
        <w:left w:val="none" w:sz="0" w:space="0" w:color="auto"/>
        <w:bottom w:val="none" w:sz="0" w:space="0" w:color="auto"/>
        <w:right w:val="none" w:sz="0" w:space="0" w:color="auto"/>
      </w:divBdr>
      <w:divsChild>
        <w:div w:id="970595821">
          <w:marLeft w:val="-150"/>
          <w:marRight w:val="-150"/>
          <w:marTop w:val="0"/>
          <w:marBottom w:val="0"/>
          <w:divBdr>
            <w:top w:val="none" w:sz="0" w:space="0" w:color="auto"/>
            <w:left w:val="none" w:sz="0" w:space="0" w:color="auto"/>
            <w:bottom w:val="none" w:sz="0" w:space="0" w:color="auto"/>
            <w:right w:val="none" w:sz="0" w:space="0" w:color="auto"/>
          </w:divBdr>
          <w:divsChild>
            <w:div w:id="1332413932">
              <w:marLeft w:val="0"/>
              <w:marRight w:val="0"/>
              <w:marTop w:val="0"/>
              <w:marBottom w:val="0"/>
              <w:divBdr>
                <w:top w:val="none" w:sz="0" w:space="0" w:color="auto"/>
                <w:left w:val="none" w:sz="0" w:space="0" w:color="auto"/>
                <w:bottom w:val="none" w:sz="0" w:space="0" w:color="auto"/>
                <w:right w:val="none" w:sz="0" w:space="0" w:color="auto"/>
              </w:divBdr>
            </w:div>
          </w:divsChild>
        </w:div>
        <w:div w:id="1697466091">
          <w:marLeft w:val="-150"/>
          <w:marRight w:val="-150"/>
          <w:marTop w:val="0"/>
          <w:marBottom w:val="0"/>
          <w:divBdr>
            <w:top w:val="none" w:sz="0" w:space="0" w:color="auto"/>
            <w:left w:val="none" w:sz="0" w:space="0" w:color="auto"/>
            <w:bottom w:val="none" w:sz="0" w:space="0" w:color="auto"/>
            <w:right w:val="none" w:sz="0" w:space="0" w:color="auto"/>
          </w:divBdr>
          <w:divsChild>
            <w:div w:id="968776840">
              <w:marLeft w:val="-150"/>
              <w:marRight w:val="-150"/>
              <w:marTop w:val="0"/>
              <w:marBottom w:val="0"/>
              <w:divBdr>
                <w:top w:val="none" w:sz="0" w:space="0" w:color="auto"/>
                <w:left w:val="none" w:sz="0" w:space="0" w:color="auto"/>
                <w:bottom w:val="none" w:sz="0" w:space="0" w:color="auto"/>
                <w:right w:val="none" w:sz="0" w:space="0" w:color="auto"/>
              </w:divBdr>
              <w:divsChild>
                <w:div w:id="1551724867">
                  <w:marLeft w:val="0"/>
                  <w:marRight w:val="0"/>
                  <w:marTop w:val="0"/>
                  <w:marBottom w:val="0"/>
                  <w:divBdr>
                    <w:top w:val="none" w:sz="0" w:space="0" w:color="auto"/>
                    <w:left w:val="none" w:sz="0" w:space="0" w:color="auto"/>
                    <w:bottom w:val="none" w:sz="0" w:space="0" w:color="auto"/>
                    <w:right w:val="none" w:sz="0" w:space="0" w:color="auto"/>
                  </w:divBdr>
                </w:div>
              </w:divsChild>
            </w:div>
            <w:div w:id="1845508099">
              <w:marLeft w:val="-150"/>
              <w:marRight w:val="-150"/>
              <w:marTop w:val="0"/>
              <w:marBottom w:val="0"/>
              <w:divBdr>
                <w:top w:val="none" w:sz="0" w:space="0" w:color="auto"/>
                <w:left w:val="none" w:sz="0" w:space="0" w:color="auto"/>
                <w:bottom w:val="none" w:sz="0" w:space="0" w:color="auto"/>
                <w:right w:val="none" w:sz="0" w:space="0" w:color="auto"/>
              </w:divBdr>
              <w:divsChild>
                <w:div w:id="1447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5388">
          <w:marLeft w:val="-150"/>
          <w:marRight w:val="-150"/>
          <w:marTop w:val="0"/>
          <w:marBottom w:val="0"/>
          <w:divBdr>
            <w:top w:val="none" w:sz="0" w:space="0" w:color="auto"/>
            <w:left w:val="none" w:sz="0" w:space="0" w:color="auto"/>
            <w:bottom w:val="none" w:sz="0" w:space="0" w:color="auto"/>
            <w:right w:val="none" w:sz="0" w:space="0" w:color="auto"/>
          </w:divBdr>
          <w:divsChild>
            <w:div w:id="868833079">
              <w:marLeft w:val="0"/>
              <w:marRight w:val="0"/>
              <w:marTop w:val="0"/>
              <w:marBottom w:val="0"/>
              <w:divBdr>
                <w:top w:val="none" w:sz="0" w:space="0" w:color="auto"/>
                <w:left w:val="none" w:sz="0" w:space="0" w:color="auto"/>
                <w:bottom w:val="none" w:sz="0" w:space="0" w:color="auto"/>
                <w:right w:val="none" w:sz="0" w:space="0" w:color="auto"/>
              </w:divBdr>
              <w:divsChild>
                <w:div w:id="5207088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9822874">
      <w:bodyDiv w:val="1"/>
      <w:marLeft w:val="0"/>
      <w:marRight w:val="0"/>
      <w:marTop w:val="0"/>
      <w:marBottom w:val="0"/>
      <w:divBdr>
        <w:top w:val="none" w:sz="0" w:space="0" w:color="auto"/>
        <w:left w:val="none" w:sz="0" w:space="0" w:color="auto"/>
        <w:bottom w:val="none" w:sz="0" w:space="0" w:color="auto"/>
        <w:right w:val="none" w:sz="0" w:space="0" w:color="auto"/>
      </w:divBdr>
    </w:div>
    <w:div w:id="1323464976">
      <w:bodyDiv w:val="1"/>
      <w:marLeft w:val="0"/>
      <w:marRight w:val="0"/>
      <w:marTop w:val="0"/>
      <w:marBottom w:val="0"/>
      <w:divBdr>
        <w:top w:val="none" w:sz="0" w:space="0" w:color="auto"/>
        <w:left w:val="none" w:sz="0" w:space="0" w:color="auto"/>
        <w:bottom w:val="none" w:sz="0" w:space="0" w:color="auto"/>
        <w:right w:val="none" w:sz="0" w:space="0" w:color="auto"/>
      </w:divBdr>
    </w:div>
    <w:div w:id="1323503738">
      <w:bodyDiv w:val="1"/>
      <w:marLeft w:val="0"/>
      <w:marRight w:val="0"/>
      <w:marTop w:val="0"/>
      <w:marBottom w:val="0"/>
      <w:divBdr>
        <w:top w:val="none" w:sz="0" w:space="0" w:color="auto"/>
        <w:left w:val="none" w:sz="0" w:space="0" w:color="auto"/>
        <w:bottom w:val="none" w:sz="0" w:space="0" w:color="auto"/>
        <w:right w:val="none" w:sz="0" w:space="0" w:color="auto"/>
      </w:divBdr>
    </w:div>
    <w:div w:id="1327784787">
      <w:bodyDiv w:val="1"/>
      <w:marLeft w:val="0"/>
      <w:marRight w:val="0"/>
      <w:marTop w:val="0"/>
      <w:marBottom w:val="0"/>
      <w:divBdr>
        <w:top w:val="none" w:sz="0" w:space="0" w:color="auto"/>
        <w:left w:val="none" w:sz="0" w:space="0" w:color="auto"/>
        <w:bottom w:val="none" w:sz="0" w:space="0" w:color="auto"/>
        <w:right w:val="none" w:sz="0" w:space="0" w:color="auto"/>
      </w:divBdr>
    </w:div>
    <w:div w:id="1328287206">
      <w:bodyDiv w:val="1"/>
      <w:marLeft w:val="0"/>
      <w:marRight w:val="0"/>
      <w:marTop w:val="0"/>
      <w:marBottom w:val="0"/>
      <w:divBdr>
        <w:top w:val="none" w:sz="0" w:space="0" w:color="auto"/>
        <w:left w:val="none" w:sz="0" w:space="0" w:color="auto"/>
        <w:bottom w:val="none" w:sz="0" w:space="0" w:color="auto"/>
        <w:right w:val="none" w:sz="0" w:space="0" w:color="auto"/>
      </w:divBdr>
    </w:div>
    <w:div w:id="1329015757">
      <w:bodyDiv w:val="1"/>
      <w:marLeft w:val="0"/>
      <w:marRight w:val="0"/>
      <w:marTop w:val="0"/>
      <w:marBottom w:val="0"/>
      <w:divBdr>
        <w:top w:val="none" w:sz="0" w:space="0" w:color="auto"/>
        <w:left w:val="none" w:sz="0" w:space="0" w:color="auto"/>
        <w:bottom w:val="none" w:sz="0" w:space="0" w:color="auto"/>
        <w:right w:val="none" w:sz="0" w:space="0" w:color="auto"/>
      </w:divBdr>
    </w:div>
    <w:div w:id="1331912668">
      <w:bodyDiv w:val="1"/>
      <w:marLeft w:val="0"/>
      <w:marRight w:val="0"/>
      <w:marTop w:val="0"/>
      <w:marBottom w:val="0"/>
      <w:divBdr>
        <w:top w:val="none" w:sz="0" w:space="0" w:color="auto"/>
        <w:left w:val="none" w:sz="0" w:space="0" w:color="auto"/>
        <w:bottom w:val="none" w:sz="0" w:space="0" w:color="auto"/>
        <w:right w:val="none" w:sz="0" w:space="0" w:color="auto"/>
      </w:divBdr>
    </w:div>
    <w:div w:id="1335303063">
      <w:bodyDiv w:val="1"/>
      <w:marLeft w:val="0"/>
      <w:marRight w:val="0"/>
      <w:marTop w:val="0"/>
      <w:marBottom w:val="0"/>
      <w:divBdr>
        <w:top w:val="none" w:sz="0" w:space="0" w:color="auto"/>
        <w:left w:val="none" w:sz="0" w:space="0" w:color="auto"/>
        <w:bottom w:val="none" w:sz="0" w:space="0" w:color="auto"/>
        <w:right w:val="none" w:sz="0" w:space="0" w:color="auto"/>
      </w:divBdr>
    </w:div>
    <w:div w:id="1336878385">
      <w:bodyDiv w:val="1"/>
      <w:marLeft w:val="0"/>
      <w:marRight w:val="0"/>
      <w:marTop w:val="0"/>
      <w:marBottom w:val="0"/>
      <w:divBdr>
        <w:top w:val="none" w:sz="0" w:space="0" w:color="auto"/>
        <w:left w:val="none" w:sz="0" w:space="0" w:color="auto"/>
        <w:bottom w:val="none" w:sz="0" w:space="0" w:color="auto"/>
        <w:right w:val="none" w:sz="0" w:space="0" w:color="auto"/>
      </w:divBdr>
    </w:div>
    <w:div w:id="1340500929">
      <w:bodyDiv w:val="1"/>
      <w:marLeft w:val="0"/>
      <w:marRight w:val="0"/>
      <w:marTop w:val="0"/>
      <w:marBottom w:val="0"/>
      <w:divBdr>
        <w:top w:val="none" w:sz="0" w:space="0" w:color="auto"/>
        <w:left w:val="none" w:sz="0" w:space="0" w:color="auto"/>
        <w:bottom w:val="none" w:sz="0" w:space="0" w:color="auto"/>
        <w:right w:val="none" w:sz="0" w:space="0" w:color="auto"/>
      </w:divBdr>
    </w:div>
    <w:div w:id="1340742804">
      <w:bodyDiv w:val="1"/>
      <w:marLeft w:val="0"/>
      <w:marRight w:val="0"/>
      <w:marTop w:val="0"/>
      <w:marBottom w:val="0"/>
      <w:divBdr>
        <w:top w:val="none" w:sz="0" w:space="0" w:color="auto"/>
        <w:left w:val="none" w:sz="0" w:space="0" w:color="auto"/>
        <w:bottom w:val="none" w:sz="0" w:space="0" w:color="auto"/>
        <w:right w:val="none" w:sz="0" w:space="0" w:color="auto"/>
      </w:divBdr>
    </w:div>
    <w:div w:id="1342775712">
      <w:bodyDiv w:val="1"/>
      <w:marLeft w:val="0"/>
      <w:marRight w:val="0"/>
      <w:marTop w:val="0"/>
      <w:marBottom w:val="0"/>
      <w:divBdr>
        <w:top w:val="none" w:sz="0" w:space="0" w:color="auto"/>
        <w:left w:val="none" w:sz="0" w:space="0" w:color="auto"/>
        <w:bottom w:val="none" w:sz="0" w:space="0" w:color="auto"/>
        <w:right w:val="none" w:sz="0" w:space="0" w:color="auto"/>
      </w:divBdr>
    </w:div>
    <w:div w:id="1345126812">
      <w:bodyDiv w:val="1"/>
      <w:marLeft w:val="0"/>
      <w:marRight w:val="0"/>
      <w:marTop w:val="0"/>
      <w:marBottom w:val="0"/>
      <w:divBdr>
        <w:top w:val="none" w:sz="0" w:space="0" w:color="auto"/>
        <w:left w:val="none" w:sz="0" w:space="0" w:color="auto"/>
        <w:bottom w:val="none" w:sz="0" w:space="0" w:color="auto"/>
        <w:right w:val="none" w:sz="0" w:space="0" w:color="auto"/>
      </w:divBdr>
    </w:div>
    <w:div w:id="1349137147">
      <w:bodyDiv w:val="1"/>
      <w:marLeft w:val="0"/>
      <w:marRight w:val="0"/>
      <w:marTop w:val="0"/>
      <w:marBottom w:val="0"/>
      <w:divBdr>
        <w:top w:val="none" w:sz="0" w:space="0" w:color="auto"/>
        <w:left w:val="none" w:sz="0" w:space="0" w:color="auto"/>
        <w:bottom w:val="none" w:sz="0" w:space="0" w:color="auto"/>
        <w:right w:val="none" w:sz="0" w:space="0" w:color="auto"/>
      </w:divBdr>
    </w:div>
    <w:div w:id="1354190335">
      <w:bodyDiv w:val="1"/>
      <w:marLeft w:val="0"/>
      <w:marRight w:val="0"/>
      <w:marTop w:val="0"/>
      <w:marBottom w:val="0"/>
      <w:divBdr>
        <w:top w:val="none" w:sz="0" w:space="0" w:color="auto"/>
        <w:left w:val="none" w:sz="0" w:space="0" w:color="auto"/>
        <w:bottom w:val="none" w:sz="0" w:space="0" w:color="auto"/>
        <w:right w:val="none" w:sz="0" w:space="0" w:color="auto"/>
      </w:divBdr>
    </w:div>
    <w:div w:id="1354528931">
      <w:bodyDiv w:val="1"/>
      <w:marLeft w:val="0"/>
      <w:marRight w:val="0"/>
      <w:marTop w:val="0"/>
      <w:marBottom w:val="0"/>
      <w:divBdr>
        <w:top w:val="none" w:sz="0" w:space="0" w:color="auto"/>
        <w:left w:val="none" w:sz="0" w:space="0" w:color="auto"/>
        <w:bottom w:val="none" w:sz="0" w:space="0" w:color="auto"/>
        <w:right w:val="none" w:sz="0" w:space="0" w:color="auto"/>
      </w:divBdr>
    </w:div>
    <w:div w:id="1355613426">
      <w:bodyDiv w:val="1"/>
      <w:marLeft w:val="0"/>
      <w:marRight w:val="0"/>
      <w:marTop w:val="0"/>
      <w:marBottom w:val="0"/>
      <w:divBdr>
        <w:top w:val="none" w:sz="0" w:space="0" w:color="auto"/>
        <w:left w:val="none" w:sz="0" w:space="0" w:color="auto"/>
        <w:bottom w:val="none" w:sz="0" w:space="0" w:color="auto"/>
        <w:right w:val="none" w:sz="0" w:space="0" w:color="auto"/>
      </w:divBdr>
    </w:div>
    <w:div w:id="1358390671">
      <w:bodyDiv w:val="1"/>
      <w:marLeft w:val="0"/>
      <w:marRight w:val="0"/>
      <w:marTop w:val="0"/>
      <w:marBottom w:val="0"/>
      <w:divBdr>
        <w:top w:val="none" w:sz="0" w:space="0" w:color="auto"/>
        <w:left w:val="none" w:sz="0" w:space="0" w:color="auto"/>
        <w:bottom w:val="none" w:sz="0" w:space="0" w:color="auto"/>
        <w:right w:val="none" w:sz="0" w:space="0" w:color="auto"/>
      </w:divBdr>
    </w:div>
    <w:div w:id="1359771174">
      <w:bodyDiv w:val="1"/>
      <w:marLeft w:val="0"/>
      <w:marRight w:val="0"/>
      <w:marTop w:val="0"/>
      <w:marBottom w:val="0"/>
      <w:divBdr>
        <w:top w:val="none" w:sz="0" w:space="0" w:color="auto"/>
        <w:left w:val="none" w:sz="0" w:space="0" w:color="auto"/>
        <w:bottom w:val="none" w:sz="0" w:space="0" w:color="auto"/>
        <w:right w:val="none" w:sz="0" w:space="0" w:color="auto"/>
      </w:divBdr>
    </w:div>
    <w:div w:id="1360816351">
      <w:bodyDiv w:val="1"/>
      <w:marLeft w:val="0"/>
      <w:marRight w:val="0"/>
      <w:marTop w:val="0"/>
      <w:marBottom w:val="0"/>
      <w:divBdr>
        <w:top w:val="none" w:sz="0" w:space="0" w:color="auto"/>
        <w:left w:val="none" w:sz="0" w:space="0" w:color="auto"/>
        <w:bottom w:val="none" w:sz="0" w:space="0" w:color="auto"/>
        <w:right w:val="none" w:sz="0" w:space="0" w:color="auto"/>
      </w:divBdr>
    </w:div>
    <w:div w:id="1370689500">
      <w:bodyDiv w:val="1"/>
      <w:marLeft w:val="0"/>
      <w:marRight w:val="0"/>
      <w:marTop w:val="0"/>
      <w:marBottom w:val="0"/>
      <w:divBdr>
        <w:top w:val="none" w:sz="0" w:space="0" w:color="auto"/>
        <w:left w:val="none" w:sz="0" w:space="0" w:color="auto"/>
        <w:bottom w:val="none" w:sz="0" w:space="0" w:color="auto"/>
        <w:right w:val="none" w:sz="0" w:space="0" w:color="auto"/>
      </w:divBdr>
    </w:div>
    <w:div w:id="1377050608">
      <w:bodyDiv w:val="1"/>
      <w:marLeft w:val="0"/>
      <w:marRight w:val="0"/>
      <w:marTop w:val="0"/>
      <w:marBottom w:val="0"/>
      <w:divBdr>
        <w:top w:val="none" w:sz="0" w:space="0" w:color="auto"/>
        <w:left w:val="none" w:sz="0" w:space="0" w:color="auto"/>
        <w:bottom w:val="none" w:sz="0" w:space="0" w:color="auto"/>
        <w:right w:val="none" w:sz="0" w:space="0" w:color="auto"/>
      </w:divBdr>
    </w:div>
    <w:div w:id="1387725339">
      <w:bodyDiv w:val="1"/>
      <w:marLeft w:val="0"/>
      <w:marRight w:val="0"/>
      <w:marTop w:val="0"/>
      <w:marBottom w:val="0"/>
      <w:divBdr>
        <w:top w:val="none" w:sz="0" w:space="0" w:color="auto"/>
        <w:left w:val="none" w:sz="0" w:space="0" w:color="auto"/>
        <w:bottom w:val="none" w:sz="0" w:space="0" w:color="auto"/>
        <w:right w:val="none" w:sz="0" w:space="0" w:color="auto"/>
      </w:divBdr>
    </w:div>
    <w:div w:id="1390420245">
      <w:bodyDiv w:val="1"/>
      <w:marLeft w:val="0"/>
      <w:marRight w:val="0"/>
      <w:marTop w:val="0"/>
      <w:marBottom w:val="0"/>
      <w:divBdr>
        <w:top w:val="none" w:sz="0" w:space="0" w:color="auto"/>
        <w:left w:val="none" w:sz="0" w:space="0" w:color="auto"/>
        <w:bottom w:val="none" w:sz="0" w:space="0" w:color="auto"/>
        <w:right w:val="none" w:sz="0" w:space="0" w:color="auto"/>
      </w:divBdr>
    </w:div>
    <w:div w:id="1395081379">
      <w:bodyDiv w:val="1"/>
      <w:marLeft w:val="0"/>
      <w:marRight w:val="0"/>
      <w:marTop w:val="0"/>
      <w:marBottom w:val="0"/>
      <w:divBdr>
        <w:top w:val="none" w:sz="0" w:space="0" w:color="auto"/>
        <w:left w:val="none" w:sz="0" w:space="0" w:color="auto"/>
        <w:bottom w:val="none" w:sz="0" w:space="0" w:color="auto"/>
        <w:right w:val="none" w:sz="0" w:space="0" w:color="auto"/>
      </w:divBdr>
    </w:div>
    <w:div w:id="1395665414">
      <w:bodyDiv w:val="1"/>
      <w:marLeft w:val="0"/>
      <w:marRight w:val="0"/>
      <w:marTop w:val="0"/>
      <w:marBottom w:val="0"/>
      <w:divBdr>
        <w:top w:val="none" w:sz="0" w:space="0" w:color="auto"/>
        <w:left w:val="none" w:sz="0" w:space="0" w:color="auto"/>
        <w:bottom w:val="none" w:sz="0" w:space="0" w:color="auto"/>
        <w:right w:val="none" w:sz="0" w:space="0" w:color="auto"/>
      </w:divBdr>
    </w:div>
    <w:div w:id="1396007101">
      <w:bodyDiv w:val="1"/>
      <w:marLeft w:val="0"/>
      <w:marRight w:val="0"/>
      <w:marTop w:val="0"/>
      <w:marBottom w:val="0"/>
      <w:divBdr>
        <w:top w:val="none" w:sz="0" w:space="0" w:color="auto"/>
        <w:left w:val="none" w:sz="0" w:space="0" w:color="auto"/>
        <w:bottom w:val="none" w:sz="0" w:space="0" w:color="auto"/>
        <w:right w:val="none" w:sz="0" w:space="0" w:color="auto"/>
      </w:divBdr>
    </w:div>
    <w:div w:id="1397431058">
      <w:bodyDiv w:val="1"/>
      <w:marLeft w:val="0"/>
      <w:marRight w:val="0"/>
      <w:marTop w:val="0"/>
      <w:marBottom w:val="0"/>
      <w:divBdr>
        <w:top w:val="none" w:sz="0" w:space="0" w:color="auto"/>
        <w:left w:val="none" w:sz="0" w:space="0" w:color="auto"/>
        <w:bottom w:val="none" w:sz="0" w:space="0" w:color="auto"/>
        <w:right w:val="none" w:sz="0" w:space="0" w:color="auto"/>
      </w:divBdr>
    </w:div>
    <w:div w:id="1401295262">
      <w:bodyDiv w:val="1"/>
      <w:marLeft w:val="0"/>
      <w:marRight w:val="0"/>
      <w:marTop w:val="0"/>
      <w:marBottom w:val="0"/>
      <w:divBdr>
        <w:top w:val="none" w:sz="0" w:space="0" w:color="auto"/>
        <w:left w:val="none" w:sz="0" w:space="0" w:color="auto"/>
        <w:bottom w:val="none" w:sz="0" w:space="0" w:color="auto"/>
        <w:right w:val="none" w:sz="0" w:space="0" w:color="auto"/>
      </w:divBdr>
    </w:div>
    <w:div w:id="1402412672">
      <w:bodyDiv w:val="1"/>
      <w:marLeft w:val="0"/>
      <w:marRight w:val="0"/>
      <w:marTop w:val="0"/>
      <w:marBottom w:val="0"/>
      <w:divBdr>
        <w:top w:val="none" w:sz="0" w:space="0" w:color="auto"/>
        <w:left w:val="none" w:sz="0" w:space="0" w:color="auto"/>
        <w:bottom w:val="none" w:sz="0" w:space="0" w:color="auto"/>
        <w:right w:val="none" w:sz="0" w:space="0" w:color="auto"/>
      </w:divBdr>
    </w:div>
    <w:div w:id="1406688358">
      <w:bodyDiv w:val="1"/>
      <w:marLeft w:val="0"/>
      <w:marRight w:val="0"/>
      <w:marTop w:val="0"/>
      <w:marBottom w:val="0"/>
      <w:divBdr>
        <w:top w:val="none" w:sz="0" w:space="0" w:color="auto"/>
        <w:left w:val="none" w:sz="0" w:space="0" w:color="auto"/>
        <w:bottom w:val="none" w:sz="0" w:space="0" w:color="auto"/>
        <w:right w:val="none" w:sz="0" w:space="0" w:color="auto"/>
      </w:divBdr>
    </w:div>
    <w:div w:id="1411341914">
      <w:bodyDiv w:val="1"/>
      <w:marLeft w:val="0"/>
      <w:marRight w:val="0"/>
      <w:marTop w:val="0"/>
      <w:marBottom w:val="0"/>
      <w:divBdr>
        <w:top w:val="none" w:sz="0" w:space="0" w:color="auto"/>
        <w:left w:val="none" w:sz="0" w:space="0" w:color="auto"/>
        <w:bottom w:val="none" w:sz="0" w:space="0" w:color="auto"/>
        <w:right w:val="none" w:sz="0" w:space="0" w:color="auto"/>
      </w:divBdr>
    </w:div>
    <w:div w:id="1412698239">
      <w:bodyDiv w:val="1"/>
      <w:marLeft w:val="0"/>
      <w:marRight w:val="0"/>
      <w:marTop w:val="0"/>
      <w:marBottom w:val="0"/>
      <w:divBdr>
        <w:top w:val="none" w:sz="0" w:space="0" w:color="auto"/>
        <w:left w:val="none" w:sz="0" w:space="0" w:color="auto"/>
        <w:bottom w:val="none" w:sz="0" w:space="0" w:color="auto"/>
        <w:right w:val="none" w:sz="0" w:space="0" w:color="auto"/>
      </w:divBdr>
    </w:div>
    <w:div w:id="1416442722">
      <w:bodyDiv w:val="1"/>
      <w:marLeft w:val="0"/>
      <w:marRight w:val="0"/>
      <w:marTop w:val="0"/>
      <w:marBottom w:val="0"/>
      <w:divBdr>
        <w:top w:val="none" w:sz="0" w:space="0" w:color="auto"/>
        <w:left w:val="none" w:sz="0" w:space="0" w:color="auto"/>
        <w:bottom w:val="none" w:sz="0" w:space="0" w:color="auto"/>
        <w:right w:val="none" w:sz="0" w:space="0" w:color="auto"/>
      </w:divBdr>
    </w:div>
    <w:div w:id="1417091390">
      <w:bodyDiv w:val="1"/>
      <w:marLeft w:val="0"/>
      <w:marRight w:val="0"/>
      <w:marTop w:val="0"/>
      <w:marBottom w:val="0"/>
      <w:divBdr>
        <w:top w:val="none" w:sz="0" w:space="0" w:color="auto"/>
        <w:left w:val="none" w:sz="0" w:space="0" w:color="auto"/>
        <w:bottom w:val="none" w:sz="0" w:space="0" w:color="auto"/>
        <w:right w:val="none" w:sz="0" w:space="0" w:color="auto"/>
      </w:divBdr>
    </w:div>
    <w:div w:id="1420248572">
      <w:bodyDiv w:val="1"/>
      <w:marLeft w:val="0"/>
      <w:marRight w:val="0"/>
      <w:marTop w:val="0"/>
      <w:marBottom w:val="0"/>
      <w:divBdr>
        <w:top w:val="none" w:sz="0" w:space="0" w:color="auto"/>
        <w:left w:val="none" w:sz="0" w:space="0" w:color="auto"/>
        <w:bottom w:val="none" w:sz="0" w:space="0" w:color="auto"/>
        <w:right w:val="none" w:sz="0" w:space="0" w:color="auto"/>
      </w:divBdr>
    </w:div>
    <w:div w:id="1422943816">
      <w:bodyDiv w:val="1"/>
      <w:marLeft w:val="0"/>
      <w:marRight w:val="0"/>
      <w:marTop w:val="0"/>
      <w:marBottom w:val="0"/>
      <w:divBdr>
        <w:top w:val="none" w:sz="0" w:space="0" w:color="auto"/>
        <w:left w:val="none" w:sz="0" w:space="0" w:color="auto"/>
        <w:bottom w:val="none" w:sz="0" w:space="0" w:color="auto"/>
        <w:right w:val="none" w:sz="0" w:space="0" w:color="auto"/>
      </w:divBdr>
    </w:div>
    <w:div w:id="1425682624">
      <w:bodyDiv w:val="1"/>
      <w:marLeft w:val="0"/>
      <w:marRight w:val="0"/>
      <w:marTop w:val="0"/>
      <w:marBottom w:val="0"/>
      <w:divBdr>
        <w:top w:val="none" w:sz="0" w:space="0" w:color="auto"/>
        <w:left w:val="none" w:sz="0" w:space="0" w:color="auto"/>
        <w:bottom w:val="none" w:sz="0" w:space="0" w:color="auto"/>
        <w:right w:val="none" w:sz="0" w:space="0" w:color="auto"/>
      </w:divBdr>
    </w:div>
    <w:div w:id="1427842492">
      <w:bodyDiv w:val="1"/>
      <w:marLeft w:val="0"/>
      <w:marRight w:val="0"/>
      <w:marTop w:val="0"/>
      <w:marBottom w:val="0"/>
      <w:divBdr>
        <w:top w:val="none" w:sz="0" w:space="0" w:color="auto"/>
        <w:left w:val="none" w:sz="0" w:space="0" w:color="auto"/>
        <w:bottom w:val="none" w:sz="0" w:space="0" w:color="auto"/>
        <w:right w:val="none" w:sz="0" w:space="0" w:color="auto"/>
      </w:divBdr>
    </w:div>
    <w:div w:id="1429352983">
      <w:bodyDiv w:val="1"/>
      <w:marLeft w:val="0"/>
      <w:marRight w:val="0"/>
      <w:marTop w:val="0"/>
      <w:marBottom w:val="0"/>
      <w:divBdr>
        <w:top w:val="none" w:sz="0" w:space="0" w:color="auto"/>
        <w:left w:val="none" w:sz="0" w:space="0" w:color="auto"/>
        <w:bottom w:val="none" w:sz="0" w:space="0" w:color="auto"/>
        <w:right w:val="none" w:sz="0" w:space="0" w:color="auto"/>
      </w:divBdr>
    </w:div>
    <w:div w:id="1429618932">
      <w:bodyDiv w:val="1"/>
      <w:marLeft w:val="0"/>
      <w:marRight w:val="0"/>
      <w:marTop w:val="0"/>
      <w:marBottom w:val="0"/>
      <w:divBdr>
        <w:top w:val="none" w:sz="0" w:space="0" w:color="auto"/>
        <w:left w:val="none" w:sz="0" w:space="0" w:color="auto"/>
        <w:bottom w:val="none" w:sz="0" w:space="0" w:color="auto"/>
        <w:right w:val="none" w:sz="0" w:space="0" w:color="auto"/>
      </w:divBdr>
    </w:div>
    <w:div w:id="1429931723">
      <w:bodyDiv w:val="1"/>
      <w:marLeft w:val="0"/>
      <w:marRight w:val="0"/>
      <w:marTop w:val="0"/>
      <w:marBottom w:val="0"/>
      <w:divBdr>
        <w:top w:val="none" w:sz="0" w:space="0" w:color="auto"/>
        <w:left w:val="none" w:sz="0" w:space="0" w:color="auto"/>
        <w:bottom w:val="none" w:sz="0" w:space="0" w:color="auto"/>
        <w:right w:val="none" w:sz="0" w:space="0" w:color="auto"/>
      </w:divBdr>
    </w:div>
    <w:div w:id="1432355109">
      <w:bodyDiv w:val="1"/>
      <w:marLeft w:val="0"/>
      <w:marRight w:val="0"/>
      <w:marTop w:val="0"/>
      <w:marBottom w:val="0"/>
      <w:divBdr>
        <w:top w:val="none" w:sz="0" w:space="0" w:color="auto"/>
        <w:left w:val="none" w:sz="0" w:space="0" w:color="auto"/>
        <w:bottom w:val="none" w:sz="0" w:space="0" w:color="auto"/>
        <w:right w:val="none" w:sz="0" w:space="0" w:color="auto"/>
      </w:divBdr>
    </w:div>
    <w:div w:id="1438985318">
      <w:bodyDiv w:val="1"/>
      <w:marLeft w:val="0"/>
      <w:marRight w:val="0"/>
      <w:marTop w:val="0"/>
      <w:marBottom w:val="0"/>
      <w:divBdr>
        <w:top w:val="none" w:sz="0" w:space="0" w:color="auto"/>
        <w:left w:val="none" w:sz="0" w:space="0" w:color="auto"/>
        <w:bottom w:val="none" w:sz="0" w:space="0" w:color="auto"/>
        <w:right w:val="none" w:sz="0" w:space="0" w:color="auto"/>
      </w:divBdr>
    </w:div>
    <w:div w:id="1441024206">
      <w:bodyDiv w:val="1"/>
      <w:marLeft w:val="0"/>
      <w:marRight w:val="0"/>
      <w:marTop w:val="0"/>
      <w:marBottom w:val="0"/>
      <w:divBdr>
        <w:top w:val="none" w:sz="0" w:space="0" w:color="auto"/>
        <w:left w:val="none" w:sz="0" w:space="0" w:color="auto"/>
        <w:bottom w:val="none" w:sz="0" w:space="0" w:color="auto"/>
        <w:right w:val="none" w:sz="0" w:space="0" w:color="auto"/>
      </w:divBdr>
      <w:divsChild>
        <w:div w:id="104933855">
          <w:marLeft w:val="0"/>
          <w:marRight w:val="0"/>
          <w:marTop w:val="0"/>
          <w:marBottom w:val="0"/>
          <w:divBdr>
            <w:top w:val="none" w:sz="0" w:space="0" w:color="auto"/>
            <w:left w:val="none" w:sz="0" w:space="0" w:color="auto"/>
            <w:bottom w:val="none" w:sz="0" w:space="0" w:color="auto"/>
            <w:right w:val="none" w:sz="0" w:space="0" w:color="auto"/>
          </w:divBdr>
        </w:div>
        <w:div w:id="211354331">
          <w:marLeft w:val="0"/>
          <w:marRight w:val="0"/>
          <w:marTop w:val="0"/>
          <w:marBottom w:val="0"/>
          <w:divBdr>
            <w:top w:val="none" w:sz="0" w:space="0" w:color="auto"/>
            <w:left w:val="none" w:sz="0" w:space="0" w:color="auto"/>
            <w:bottom w:val="none" w:sz="0" w:space="0" w:color="auto"/>
            <w:right w:val="none" w:sz="0" w:space="0" w:color="auto"/>
          </w:divBdr>
        </w:div>
      </w:divsChild>
    </w:div>
    <w:div w:id="1443954899">
      <w:bodyDiv w:val="1"/>
      <w:marLeft w:val="0"/>
      <w:marRight w:val="0"/>
      <w:marTop w:val="0"/>
      <w:marBottom w:val="0"/>
      <w:divBdr>
        <w:top w:val="none" w:sz="0" w:space="0" w:color="auto"/>
        <w:left w:val="none" w:sz="0" w:space="0" w:color="auto"/>
        <w:bottom w:val="none" w:sz="0" w:space="0" w:color="auto"/>
        <w:right w:val="none" w:sz="0" w:space="0" w:color="auto"/>
      </w:divBdr>
    </w:div>
    <w:div w:id="1467552588">
      <w:bodyDiv w:val="1"/>
      <w:marLeft w:val="0"/>
      <w:marRight w:val="0"/>
      <w:marTop w:val="0"/>
      <w:marBottom w:val="0"/>
      <w:divBdr>
        <w:top w:val="none" w:sz="0" w:space="0" w:color="auto"/>
        <w:left w:val="none" w:sz="0" w:space="0" w:color="auto"/>
        <w:bottom w:val="none" w:sz="0" w:space="0" w:color="auto"/>
        <w:right w:val="none" w:sz="0" w:space="0" w:color="auto"/>
      </w:divBdr>
    </w:div>
    <w:div w:id="1476338576">
      <w:bodyDiv w:val="1"/>
      <w:marLeft w:val="0"/>
      <w:marRight w:val="0"/>
      <w:marTop w:val="0"/>
      <w:marBottom w:val="0"/>
      <w:divBdr>
        <w:top w:val="none" w:sz="0" w:space="0" w:color="auto"/>
        <w:left w:val="none" w:sz="0" w:space="0" w:color="auto"/>
        <w:bottom w:val="none" w:sz="0" w:space="0" w:color="auto"/>
        <w:right w:val="none" w:sz="0" w:space="0" w:color="auto"/>
      </w:divBdr>
    </w:div>
    <w:div w:id="1495342122">
      <w:bodyDiv w:val="1"/>
      <w:marLeft w:val="0"/>
      <w:marRight w:val="0"/>
      <w:marTop w:val="0"/>
      <w:marBottom w:val="0"/>
      <w:divBdr>
        <w:top w:val="none" w:sz="0" w:space="0" w:color="auto"/>
        <w:left w:val="none" w:sz="0" w:space="0" w:color="auto"/>
        <w:bottom w:val="none" w:sz="0" w:space="0" w:color="auto"/>
        <w:right w:val="none" w:sz="0" w:space="0" w:color="auto"/>
      </w:divBdr>
    </w:div>
    <w:div w:id="1507937395">
      <w:bodyDiv w:val="1"/>
      <w:marLeft w:val="0"/>
      <w:marRight w:val="0"/>
      <w:marTop w:val="0"/>
      <w:marBottom w:val="0"/>
      <w:divBdr>
        <w:top w:val="none" w:sz="0" w:space="0" w:color="auto"/>
        <w:left w:val="none" w:sz="0" w:space="0" w:color="auto"/>
        <w:bottom w:val="none" w:sz="0" w:space="0" w:color="auto"/>
        <w:right w:val="none" w:sz="0" w:space="0" w:color="auto"/>
      </w:divBdr>
    </w:div>
    <w:div w:id="1512527730">
      <w:bodyDiv w:val="1"/>
      <w:marLeft w:val="0"/>
      <w:marRight w:val="0"/>
      <w:marTop w:val="0"/>
      <w:marBottom w:val="0"/>
      <w:divBdr>
        <w:top w:val="none" w:sz="0" w:space="0" w:color="auto"/>
        <w:left w:val="none" w:sz="0" w:space="0" w:color="auto"/>
        <w:bottom w:val="none" w:sz="0" w:space="0" w:color="auto"/>
        <w:right w:val="none" w:sz="0" w:space="0" w:color="auto"/>
      </w:divBdr>
    </w:div>
    <w:div w:id="1516726364">
      <w:bodyDiv w:val="1"/>
      <w:marLeft w:val="0"/>
      <w:marRight w:val="0"/>
      <w:marTop w:val="0"/>
      <w:marBottom w:val="0"/>
      <w:divBdr>
        <w:top w:val="none" w:sz="0" w:space="0" w:color="auto"/>
        <w:left w:val="none" w:sz="0" w:space="0" w:color="auto"/>
        <w:bottom w:val="none" w:sz="0" w:space="0" w:color="auto"/>
        <w:right w:val="none" w:sz="0" w:space="0" w:color="auto"/>
      </w:divBdr>
    </w:div>
    <w:div w:id="1521359409">
      <w:bodyDiv w:val="1"/>
      <w:marLeft w:val="0"/>
      <w:marRight w:val="0"/>
      <w:marTop w:val="0"/>
      <w:marBottom w:val="0"/>
      <w:divBdr>
        <w:top w:val="none" w:sz="0" w:space="0" w:color="auto"/>
        <w:left w:val="none" w:sz="0" w:space="0" w:color="auto"/>
        <w:bottom w:val="none" w:sz="0" w:space="0" w:color="auto"/>
        <w:right w:val="none" w:sz="0" w:space="0" w:color="auto"/>
      </w:divBdr>
    </w:div>
    <w:div w:id="1525707046">
      <w:bodyDiv w:val="1"/>
      <w:marLeft w:val="0"/>
      <w:marRight w:val="0"/>
      <w:marTop w:val="0"/>
      <w:marBottom w:val="0"/>
      <w:divBdr>
        <w:top w:val="none" w:sz="0" w:space="0" w:color="auto"/>
        <w:left w:val="none" w:sz="0" w:space="0" w:color="auto"/>
        <w:bottom w:val="none" w:sz="0" w:space="0" w:color="auto"/>
        <w:right w:val="none" w:sz="0" w:space="0" w:color="auto"/>
      </w:divBdr>
    </w:div>
    <w:div w:id="1526019893">
      <w:bodyDiv w:val="1"/>
      <w:marLeft w:val="0"/>
      <w:marRight w:val="0"/>
      <w:marTop w:val="0"/>
      <w:marBottom w:val="0"/>
      <w:divBdr>
        <w:top w:val="none" w:sz="0" w:space="0" w:color="auto"/>
        <w:left w:val="none" w:sz="0" w:space="0" w:color="auto"/>
        <w:bottom w:val="none" w:sz="0" w:space="0" w:color="auto"/>
        <w:right w:val="none" w:sz="0" w:space="0" w:color="auto"/>
      </w:divBdr>
      <w:divsChild>
        <w:div w:id="845748975">
          <w:marLeft w:val="0"/>
          <w:marRight w:val="0"/>
          <w:marTop w:val="0"/>
          <w:marBottom w:val="0"/>
          <w:divBdr>
            <w:top w:val="none" w:sz="0" w:space="0" w:color="auto"/>
            <w:left w:val="none" w:sz="0" w:space="0" w:color="auto"/>
            <w:bottom w:val="none" w:sz="0" w:space="0" w:color="auto"/>
            <w:right w:val="none" w:sz="0" w:space="0" w:color="auto"/>
          </w:divBdr>
        </w:div>
        <w:div w:id="1641574180">
          <w:marLeft w:val="0"/>
          <w:marRight w:val="0"/>
          <w:marTop w:val="0"/>
          <w:marBottom w:val="0"/>
          <w:divBdr>
            <w:top w:val="none" w:sz="0" w:space="0" w:color="auto"/>
            <w:left w:val="none" w:sz="0" w:space="0" w:color="auto"/>
            <w:bottom w:val="none" w:sz="0" w:space="0" w:color="auto"/>
            <w:right w:val="none" w:sz="0" w:space="0" w:color="auto"/>
          </w:divBdr>
        </w:div>
      </w:divsChild>
    </w:div>
    <w:div w:id="1532037157">
      <w:bodyDiv w:val="1"/>
      <w:marLeft w:val="0"/>
      <w:marRight w:val="0"/>
      <w:marTop w:val="0"/>
      <w:marBottom w:val="0"/>
      <w:divBdr>
        <w:top w:val="none" w:sz="0" w:space="0" w:color="auto"/>
        <w:left w:val="none" w:sz="0" w:space="0" w:color="auto"/>
        <w:bottom w:val="none" w:sz="0" w:space="0" w:color="auto"/>
        <w:right w:val="none" w:sz="0" w:space="0" w:color="auto"/>
      </w:divBdr>
    </w:div>
    <w:div w:id="1533306801">
      <w:bodyDiv w:val="1"/>
      <w:marLeft w:val="0"/>
      <w:marRight w:val="0"/>
      <w:marTop w:val="0"/>
      <w:marBottom w:val="0"/>
      <w:divBdr>
        <w:top w:val="none" w:sz="0" w:space="0" w:color="auto"/>
        <w:left w:val="none" w:sz="0" w:space="0" w:color="auto"/>
        <w:bottom w:val="none" w:sz="0" w:space="0" w:color="auto"/>
        <w:right w:val="none" w:sz="0" w:space="0" w:color="auto"/>
      </w:divBdr>
    </w:div>
    <w:div w:id="1533611502">
      <w:bodyDiv w:val="1"/>
      <w:marLeft w:val="0"/>
      <w:marRight w:val="0"/>
      <w:marTop w:val="0"/>
      <w:marBottom w:val="0"/>
      <w:divBdr>
        <w:top w:val="none" w:sz="0" w:space="0" w:color="auto"/>
        <w:left w:val="none" w:sz="0" w:space="0" w:color="auto"/>
        <w:bottom w:val="none" w:sz="0" w:space="0" w:color="auto"/>
        <w:right w:val="none" w:sz="0" w:space="0" w:color="auto"/>
      </w:divBdr>
    </w:div>
    <w:div w:id="1536965069">
      <w:bodyDiv w:val="1"/>
      <w:marLeft w:val="0"/>
      <w:marRight w:val="0"/>
      <w:marTop w:val="0"/>
      <w:marBottom w:val="0"/>
      <w:divBdr>
        <w:top w:val="none" w:sz="0" w:space="0" w:color="auto"/>
        <w:left w:val="none" w:sz="0" w:space="0" w:color="auto"/>
        <w:bottom w:val="none" w:sz="0" w:space="0" w:color="auto"/>
        <w:right w:val="none" w:sz="0" w:space="0" w:color="auto"/>
      </w:divBdr>
    </w:div>
    <w:div w:id="1537697700">
      <w:bodyDiv w:val="1"/>
      <w:marLeft w:val="0"/>
      <w:marRight w:val="0"/>
      <w:marTop w:val="0"/>
      <w:marBottom w:val="0"/>
      <w:divBdr>
        <w:top w:val="none" w:sz="0" w:space="0" w:color="auto"/>
        <w:left w:val="none" w:sz="0" w:space="0" w:color="auto"/>
        <w:bottom w:val="none" w:sz="0" w:space="0" w:color="auto"/>
        <w:right w:val="none" w:sz="0" w:space="0" w:color="auto"/>
      </w:divBdr>
    </w:div>
    <w:div w:id="1546141465">
      <w:bodyDiv w:val="1"/>
      <w:marLeft w:val="0"/>
      <w:marRight w:val="0"/>
      <w:marTop w:val="0"/>
      <w:marBottom w:val="0"/>
      <w:divBdr>
        <w:top w:val="none" w:sz="0" w:space="0" w:color="auto"/>
        <w:left w:val="none" w:sz="0" w:space="0" w:color="auto"/>
        <w:bottom w:val="none" w:sz="0" w:space="0" w:color="auto"/>
        <w:right w:val="none" w:sz="0" w:space="0" w:color="auto"/>
      </w:divBdr>
    </w:div>
    <w:div w:id="1548686742">
      <w:bodyDiv w:val="1"/>
      <w:marLeft w:val="0"/>
      <w:marRight w:val="0"/>
      <w:marTop w:val="0"/>
      <w:marBottom w:val="0"/>
      <w:divBdr>
        <w:top w:val="none" w:sz="0" w:space="0" w:color="auto"/>
        <w:left w:val="none" w:sz="0" w:space="0" w:color="auto"/>
        <w:bottom w:val="none" w:sz="0" w:space="0" w:color="auto"/>
        <w:right w:val="none" w:sz="0" w:space="0" w:color="auto"/>
      </w:divBdr>
    </w:div>
    <w:div w:id="1551185047">
      <w:bodyDiv w:val="1"/>
      <w:marLeft w:val="0"/>
      <w:marRight w:val="0"/>
      <w:marTop w:val="0"/>
      <w:marBottom w:val="0"/>
      <w:divBdr>
        <w:top w:val="none" w:sz="0" w:space="0" w:color="auto"/>
        <w:left w:val="none" w:sz="0" w:space="0" w:color="auto"/>
        <w:bottom w:val="none" w:sz="0" w:space="0" w:color="auto"/>
        <w:right w:val="none" w:sz="0" w:space="0" w:color="auto"/>
      </w:divBdr>
    </w:div>
    <w:div w:id="1552695704">
      <w:bodyDiv w:val="1"/>
      <w:marLeft w:val="0"/>
      <w:marRight w:val="0"/>
      <w:marTop w:val="0"/>
      <w:marBottom w:val="0"/>
      <w:divBdr>
        <w:top w:val="none" w:sz="0" w:space="0" w:color="auto"/>
        <w:left w:val="none" w:sz="0" w:space="0" w:color="auto"/>
        <w:bottom w:val="none" w:sz="0" w:space="0" w:color="auto"/>
        <w:right w:val="none" w:sz="0" w:space="0" w:color="auto"/>
      </w:divBdr>
    </w:div>
    <w:div w:id="1555921632">
      <w:bodyDiv w:val="1"/>
      <w:marLeft w:val="0"/>
      <w:marRight w:val="0"/>
      <w:marTop w:val="0"/>
      <w:marBottom w:val="0"/>
      <w:divBdr>
        <w:top w:val="none" w:sz="0" w:space="0" w:color="auto"/>
        <w:left w:val="none" w:sz="0" w:space="0" w:color="auto"/>
        <w:bottom w:val="none" w:sz="0" w:space="0" w:color="auto"/>
        <w:right w:val="none" w:sz="0" w:space="0" w:color="auto"/>
      </w:divBdr>
    </w:div>
    <w:div w:id="1561095619">
      <w:bodyDiv w:val="1"/>
      <w:marLeft w:val="0"/>
      <w:marRight w:val="0"/>
      <w:marTop w:val="0"/>
      <w:marBottom w:val="0"/>
      <w:divBdr>
        <w:top w:val="none" w:sz="0" w:space="0" w:color="auto"/>
        <w:left w:val="none" w:sz="0" w:space="0" w:color="auto"/>
        <w:bottom w:val="none" w:sz="0" w:space="0" w:color="auto"/>
        <w:right w:val="none" w:sz="0" w:space="0" w:color="auto"/>
      </w:divBdr>
    </w:div>
    <w:div w:id="1573352913">
      <w:bodyDiv w:val="1"/>
      <w:marLeft w:val="0"/>
      <w:marRight w:val="0"/>
      <w:marTop w:val="0"/>
      <w:marBottom w:val="0"/>
      <w:divBdr>
        <w:top w:val="none" w:sz="0" w:space="0" w:color="auto"/>
        <w:left w:val="none" w:sz="0" w:space="0" w:color="auto"/>
        <w:bottom w:val="none" w:sz="0" w:space="0" w:color="auto"/>
        <w:right w:val="none" w:sz="0" w:space="0" w:color="auto"/>
      </w:divBdr>
    </w:div>
    <w:div w:id="1576431387">
      <w:bodyDiv w:val="1"/>
      <w:marLeft w:val="0"/>
      <w:marRight w:val="0"/>
      <w:marTop w:val="0"/>
      <w:marBottom w:val="0"/>
      <w:divBdr>
        <w:top w:val="none" w:sz="0" w:space="0" w:color="auto"/>
        <w:left w:val="none" w:sz="0" w:space="0" w:color="auto"/>
        <w:bottom w:val="none" w:sz="0" w:space="0" w:color="auto"/>
        <w:right w:val="none" w:sz="0" w:space="0" w:color="auto"/>
      </w:divBdr>
    </w:div>
    <w:div w:id="1584219693">
      <w:bodyDiv w:val="1"/>
      <w:marLeft w:val="0"/>
      <w:marRight w:val="0"/>
      <w:marTop w:val="0"/>
      <w:marBottom w:val="0"/>
      <w:divBdr>
        <w:top w:val="none" w:sz="0" w:space="0" w:color="auto"/>
        <w:left w:val="none" w:sz="0" w:space="0" w:color="auto"/>
        <w:bottom w:val="none" w:sz="0" w:space="0" w:color="auto"/>
        <w:right w:val="none" w:sz="0" w:space="0" w:color="auto"/>
      </w:divBdr>
    </w:div>
    <w:div w:id="1587613409">
      <w:bodyDiv w:val="1"/>
      <w:marLeft w:val="0"/>
      <w:marRight w:val="0"/>
      <w:marTop w:val="0"/>
      <w:marBottom w:val="0"/>
      <w:divBdr>
        <w:top w:val="none" w:sz="0" w:space="0" w:color="auto"/>
        <w:left w:val="none" w:sz="0" w:space="0" w:color="auto"/>
        <w:bottom w:val="none" w:sz="0" w:space="0" w:color="auto"/>
        <w:right w:val="none" w:sz="0" w:space="0" w:color="auto"/>
      </w:divBdr>
      <w:divsChild>
        <w:div w:id="664862856">
          <w:marLeft w:val="-150"/>
          <w:marRight w:val="-150"/>
          <w:marTop w:val="0"/>
          <w:marBottom w:val="0"/>
          <w:divBdr>
            <w:top w:val="none" w:sz="0" w:space="0" w:color="auto"/>
            <w:left w:val="none" w:sz="0" w:space="0" w:color="auto"/>
            <w:bottom w:val="none" w:sz="0" w:space="0" w:color="auto"/>
            <w:right w:val="none" w:sz="0" w:space="0" w:color="auto"/>
          </w:divBdr>
          <w:divsChild>
            <w:div w:id="442068991">
              <w:marLeft w:val="-150"/>
              <w:marRight w:val="-150"/>
              <w:marTop w:val="0"/>
              <w:marBottom w:val="0"/>
              <w:divBdr>
                <w:top w:val="none" w:sz="0" w:space="0" w:color="auto"/>
                <w:left w:val="none" w:sz="0" w:space="0" w:color="auto"/>
                <w:bottom w:val="none" w:sz="0" w:space="0" w:color="auto"/>
                <w:right w:val="none" w:sz="0" w:space="0" w:color="auto"/>
              </w:divBdr>
              <w:divsChild>
                <w:div w:id="164516010">
                  <w:marLeft w:val="0"/>
                  <w:marRight w:val="0"/>
                  <w:marTop w:val="0"/>
                  <w:marBottom w:val="0"/>
                  <w:divBdr>
                    <w:top w:val="none" w:sz="0" w:space="0" w:color="auto"/>
                    <w:left w:val="none" w:sz="0" w:space="0" w:color="auto"/>
                    <w:bottom w:val="none" w:sz="0" w:space="0" w:color="auto"/>
                    <w:right w:val="none" w:sz="0" w:space="0" w:color="auto"/>
                  </w:divBdr>
                </w:div>
              </w:divsChild>
            </w:div>
            <w:div w:id="1912501704">
              <w:marLeft w:val="-150"/>
              <w:marRight w:val="-150"/>
              <w:marTop w:val="0"/>
              <w:marBottom w:val="0"/>
              <w:divBdr>
                <w:top w:val="none" w:sz="0" w:space="0" w:color="auto"/>
                <w:left w:val="none" w:sz="0" w:space="0" w:color="auto"/>
                <w:bottom w:val="none" w:sz="0" w:space="0" w:color="auto"/>
                <w:right w:val="none" w:sz="0" w:space="0" w:color="auto"/>
              </w:divBdr>
              <w:divsChild>
                <w:div w:id="7029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2895">
          <w:marLeft w:val="-150"/>
          <w:marRight w:val="-150"/>
          <w:marTop w:val="0"/>
          <w:marBottom w:val="0"/>
          <w:divBdr>
            <w:top w:val="none" w:sz="0" w:space="0" w:color="auto"/>
            <w:left w:val="none" w:sz="0" w:space="0" w:color="auto"/>
            <w:bottom w:val="none" w:sz="0" w:space="0" w:color="auto"/>
            <w:right w:val="none" w:sz="0" w:space="0" w:color="auto"/>
          </w:divBdr>
          <w:divsChild>
            <w:div w:id="1138689286">
              <w:marLeft w:val="0"/>
              <w:marRight w:val="0"/>
              <w:marTop w:val="0"/>
              <w:marBottom w:val="0"/>
              <w:divBdr>
                <w:top w:val="none" w:sz="0" w:space="0" w:color="auto"/>
                <w:left w:val="none" w:sz="0" w:space="0" w:color="auto"/>
                <w:bottom w:val="none" w:sz="0" w:space="0" w:color="auto"/>
                <w:right w:val="none" w:sz="0" w:space="0" w:color="auto"/>
              </w:divBdr>
              <w:divsChild>
                <w:div w:id="14930577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2558988">
          <w:marLeft w:val="-150"/>
          <w:marRight w:val="-150"/>
          <w:marTop w:val="0"/>
          <w:marBottom w:val="0"/>
          <w:divBdr>
            <w:top w:val="none" w:sz="0" w:space="0" w:color="auto"/>
            <w:left w:val="none" w:sz="0" w:space="0" w:color="auto"/>
            <w:bottom w:val="none" w:sz="0" w:space="0" w:color="auto"/>
            <w:right w:val="none" w:sz="0" w:space="0" w:color="auto"/>
          </w:divBdr>
          <w:divsChild>
            <w:div w:id="17111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4855">
      <w:bodyDiv w:val="1"/>
      <w:marLeft w:val="0"/>
      <w:marRight w:val="0"/>
      <w:marTop w:val="0"/>
      <w:marBottom w:val="0"/>
      <w:divBdr>
        <w:top w:val="none" w:sz="0" w:space="0" w:color="auto"/>
        <w:left w:val="none" w:sz="0" w:space="0" w:color="auto"/>
        <w:bottom w:val="none" w:sz="0" w:space="0" w:color="auto"/>
        <w:right w:val="none" w:sz="0" w:space="0" w:color="auto"/>
      </w:divBdr>
    </w:div>
    <w:div w:id="1590968889">
      <w:bodyDiv w:val="1"/>
      <w:marLeft w:val="0"/>
      <w:marRight w:val="0"/>
      <w:marTop w:val="0"/>
      <w:marBottom w:val="0"/>
      <w:divBdr>
        <w:top w:val="none" w:sz="0" w:space="0" w:color="auto"/>
        <w:left w:val="none" w:sz="0" w:space="0" w:color="auto"/>
        <w:bottom w:val="none" w:sz="0" w:space="0" w:color="auto"/>
        <w:right w:val="none" w:sz="0" w:space="0" w:color="auto"/>
      </w:divBdr>
      <w:divsChild>
        <w:div w:id="440145345">
          <w:marLeft w:val="0"/>
          <w:marRight w:val="0"/>
          <w:marTop w:val="0"/>
          <w:marBottom w:val="0"/>
          <w:divBdr>
            <w:top w:val="none" w:sz="0" w:space="0" w:color="auto"/>
            <w:left w:val="none" w:sz="0" w:space="0" w:color="auto"/>
            <w:bottom w:val="none" w:sz="0" w:space="0" w:color="auto"/>
            <w:right w:val="none" w:sz="0" w:space="0" w:color="auto"/>
          </w:divBdr>
        </w:div>
        <w:div w:id="519976109">
          <w:marLeft w:val="0"/>
          <w:marRight w:val="0"/>
          <w:marTop w:val="0"/>
          <w:marBottom w:val="0"/>
          <w:divBdr>
            <w:top w:val="none" w:sz="0" w:space="0" w:color="auto"/>
            <w:left w:val="none" w:sz="0" w:space="0" w:color="auto"/>
            <w:bottom w:val="none" w:sz="0" w:space="0" w:color="auto"/>
            <w:right w:val="none" w:sz="0" w:space="0" w:color="auto"/>
          </w:divBdr>
        </w:div>
      </w:divsChild>
    </w:div>
    <w:div w:id="1592002839">
      <w:bodyDiv w:val="1"/>
      <w:marLeft w:val="0"/>
      <w:marRight w:val="0"/>
      <w:marTop w:val="0"/>
      <w:marBottom w:val="0"/>
      <w:divBdr>
        <w:top w:val="none" w:sz="0" w:space="0" w:color="auto"/>
        <w:left w:val="none" w:sz="0" w:space="0" w:color="auto"/>
        <w:bottom w:val="none" w:sz="0" w:space="0" w:color="auto"/>
        <w:right w:val="none" w:sz="0" w:space="0" w:color="auto"/>
      </w:divBdr>
    </w:div>
    <w:div w:id="1596788426">
      <w:bodyDiv w:val="1"/>
      <w:marLeft w:val="0"/>
      <w:marRight w:val="0"/>
      <w:marTop w:val="0"/>
      <w:marBottom w:val="0"/>
      <w:divBdr>
        <w:top w:val="none" w:sz="0" w:space="0" w:color="auto"/>
        <w:left w:val="none" w:sz="0" w:space="0" w:color="auto"/>
        <w:bottom w:val="none" w:sz="0" w:space="0" w:color="auto"/>
        <w:right w:val="none" w:sz="0" w:space="0" w:color="auto"/>
      </w:divBdr>
    </w:div>
    <w:div w:id="1602646460">
      <w:bodyDiv w:val="1"/>
      <w:marLeft w:val="0"/>
      <w:marRight w:val="0"/>
      <w:marTop w:val="0"/>
      <w:marBottom w:val="0"/>
      <w:divBdr>
        <w:top w:val="none" w:sz="0" w:space="0" w:color="auto"/>
        <w:left w:val="none" w:sz="0" w:space="0" w:color="auto"/>
        <w:bottom w:val="none" w:sz="0" w:space="0" w:color="auto"/>
        <w:right w:val="none" w:sz="0" w:space="0" w:color="auto"/>
      </w:divBdr>
    </w:div>
    <w:div w:id="1603803681">
      <w:bodyDiv w:val="1"/>
      <w:marLeft w:val="0"/>
      <w:marRight w:val="0"/>
      <w:marTop w:val="0"/>
      <w:marBottom w:val="0"/>
      <w:divBdr>
        <w:top w:val="none" w:sz="0" w:space="0" w:color="auto"/>
        <w:left w:val="none" w:sz="0" w:space="0" w:color="auto"/>
        <w:bottom w:val="none" w:sz="0" w:space="0" w:color="auto"/>
        <w:right w:val="none" w:sz="0" w:space="0" w:color="auto"/>
      </w:divBdr>
    </w:div>
    <w:div w:id="1609459828">
      <w:bodyDiv w:val="1"/>
      <w:marLeft w:val="0"/>
      <w:marRight w:val="0"/>
      <w:marTop w:val="0"/>
      <w:marBottom w:val="0"/>
      <w:divBdr>
        <w:top w:val="none" w:sz="0" w:space="0" w:color="auto"/>
        <w:left w:val="none" w:sz="0" w:space="0" w:color="auto"/>
        <w:bottom w:val="none" w:sz="0" w:space="0" w:color="auto"/>
        <w:right w:val="none" w:sz="0" w:space="0" w:color="auto"/>
      </w:divBdr>
    </w:div>
    <w:div w:id="1612129496">
      <w:bodyDiv w:val="1"/>
      <w:marLeft w:val="0"/>
      <w:marRight w:val="0"/>
      <w:marTop w:val="0"/>
      <w:marBottom w:val="0"/>
      <w:divBdr>
        <w:top w:val="none" w:sz="0" w:space="0" w:color="auto"/>
        <w:left w:val="none" w:sz="0" w:space="0" w:color="auto"/>
        <w:bottom w:val="none" w:sz="0" w:space="0" w:color="auto"/>
        <w:right w:val="none" w:sz="0" w:space="0" w:color="auto"/>
      </w:divBdr>
    </w:div>
    <w:div w:id="1612392434">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7523562">
      <w:bodyDiv w:val="1"/>
      <w:marLeft w:val="0"/>
      <w:marRight w:val="0"/>
      <w:marTop w:val="0"/>
      <w:marBottom w:val="0"/>
      <w:divBdr>
        <w:top w:val="none" w:sz="0" w:space="0" w:color="auto"/>
        <w:left w:val="none" w:sz="0" w:space="0" w:color="auto"/>
        <w:bottom w:val="none" w:sz="0" w:space="0" w:color="auto"/>
        <w:right w:val="none" w:sz="0" w:space="0" w:color="auto"/>
      </w:divBdr>
    </w:div>
    <w:div w:id="1619488264">
      <w:bodyDiv w:val="1"/>
      <w:marLeft w:val="0"/>
      <w:marRight w:val="0"/>
      <w:marTop w:val="0"/>
      <w:marBottom w:val="0"/>
      <w:divBdr>
        <w:top w:val="none" w:sz="0" w:space="0" w:color="auto"/>
        <w:left w:val="none" w:sz="0" w:space="0" w:color="auto"/>
        <w:bottom w:val="none" w:sz="0" w:space="0" w:color="auto"/>
        <w:right w:val="none" w:sz="0" w:space="0" w:color="auto"/>
      </w:divBdr>
    </w:div>
    <w:div w:id="1620531936">
      <w:bodyDiv w:val="1"/>
      <w:marLeft w:val="0"/>
      <w:marRight w:val="0"/>
      <w:marTop w:val="0"/>
      <w:marBottom w:val="0"/>
      <w:divBdr>
        <w:top w:val="none" w:sz="0" w:space="0" w:color="auto"/>
        <w:left w:val="none" w:sz="0" w:space="0" w:color="auto"/>
        <w:bottom w:val="none" w:sz="0" w:space="0" w:color="auto"/>
        <w:right w:val="none" w:sz="0" w:space="0" w:color="auto"/>
      </w:divBdr>
    </w:div>
    <w:div w:id="1626308228">
      <w:bodyDiv w:val="1"/>
      <w:marLeft w:val="0"/>
      <w:marRight w:val="0"/>
      <w:marTop w:val="0"/>
      <w:marBottom w:val="0"/>
      <w:divBdr>
        <w:top w:val="none" w:sz="0" w:space="0" w:color="auto"/>
        <w:left w:val="none" w:sz="0" w:space="0" w:color="auto"/>
        <w:bottom w:val="none" w:sz="0" w:space="0" w:color="auto"/>
        <w:right w:val="none" w:sz="0" w:space="0" w:color="auto"/>
      </w:divBdr>
    </w:div>
    <w:div w:id="1628661515">
      <w:bodyDiv w:val="1"/>
      <w:marLeft w:val="0"/>
      <w:marRight w:val="0"/>
      <w:marTop w:val="0"/>
      <w:marBottom w:val="0"/>
      <w:divBdr>
        <w:top w:val="none" w:sz="0" w:space="0" w:color="auto"/>
        <w:left w:val="none" w:sz="0" w:space="0" w:color="auto"/>
        <w:bottom w:val="none" w:sz="0" w:space="0" w:color="auto"/>
        <w:right w:val="none" w:sz="0" w:space="0" w:color="auto"/>
      </w:divBdr>
    </w:div>
    <w:div w:id="1629703651">
      <w:bodyDiv w:val="1"/>
      <w:marLeft w:val="0"/>
      <w:marRight w:val="0"/>
      <w:marTop w:val="0"/>
      <w:marBottom w:val="0"/>
      <w:divBdr>
        <w:top w:val="none" w:sz="0" w:space="0" w:color="auto"/>
        <w:left w:val="none" w:sz="0" w:space="0" w:color="auto"/>
        <w:bottom w:val="none" w:sz="0" w:space="0" w:color="auto"/>
        <w:right w:val="none" w:sz="0" w:space="0" w:color="auto"/>
      </w:divBdr>
    </w:div>
    <w:div w:id="1644698299">
      <w:bodyDiv w:val="1"/>
      <w:marLeft w:val="0"/>
      <w:marRight w:val="0"/>
      <w:marTop w:val="0"/>
      <w:marBottom w:val="0"/>
      <w:divBdr>
        <w:top w:val="none" w:sz="0" w:space="0" w:color="auto"/>
        <w:left w:val="none" w:sz="0" w:space="0" w:color="auto"/>
        <w:bottom w:val="none" w:sz="0" w:space="0" w:color="auto"/>
        <w:right w:val="none" w:sz="0" w:space="0" w:color="auto"/>
      </w:divBdr>
    </w:div>
    <w:div w:id="1646159561">
      <w:bodyDiv w:val="1"/>
      <w:marLeft w:val="0"/>
      <w:marRight w:val="0"/>
      <w:marTop w:val="0"/>
      <w:marBottom w:val="0"/>
      <w:divBdr>
        <w:top w:val="none" w:sz="0" w:space="0" w:color="auto"/>
        <w:left w:val="none" w:sz="0" w:space="0" w:color="auto"/>
        <w:bottom w:val="none" w:sz="0" w:space="0" w:color="auto"/>
        <w:right w:val="none" w:sz="0" w:space="0" w:color="auto"/>
      </w:divBdr>
    </w:div>
    <w:div w:id="1646932093">
      <w:bodyDiv w:val="1"/>
      <w:marLeft w:val="0"/>
      <w:marRight w:val="0"/>
      <w:marTop w:val="0"/>
      <w:marBottom w:val="0"/>
      <w:divBdr>
        <w:top w:val="none" w:sz="0" w:space="0" w:color="auto"/>
        <w:left w:val="none" w:sz="0" w:space="0" w:color="auto"/>
        <w:bottom w:val="none" w:sz="0" w:space="0" w:color="auto"/>
        <w:right w:val="none" w:sz="0" w:space="0" w:color="auto"/>
      </w:divBdr>
    </w:div>
    <w:div w:id="1647589718">
      <w:bodyDiv w:val="1"/>
      <w:marLeft w:val="0"/>
      <w:marRight w:val="0"/>
      <w:marTop w:val="0"/>
      <w:marBottom w:val="0"/>
      <w:divBdr>
        <w:top w:val="none" w:sz="0" w:space="0" w:color="auto"/>
        <w:left w:val="none" w:sz="0" w:space="0" w:color="auto"/>
        <w:bottom w:val="none" w:sz="0" w:space="0" w:color="auto"/>
        <w:right w:val="none" w:sz="0" w:space="0" w:color="auto"/>
      </w:divBdr>
    </w:div>
    <w:div w:id="1650212757">
      <w:bodyDiv w:val="1"/>
      <w:marLeft w:val="0"/>
      <w:marRight w:val="0"/>
      <w:marTop w:val="0"/>
      <w:marBottom w:val="0"/>
      <w:divBdr>
        <w:top w:val="none" w:sz="0" w:space="0" w:color="auto"/>
        <w:left w:val="none" w:sz="0" w:space="0" w:color="auto"/>
        <w:bottom w:val="none" w:sz="0" w:space="0" w:color="auto"/>
        <w:right w:val="none" w:sz="0" w:space="0" w:color="auto"/>
      </w:divBdr>
    </w:div>
    <w:div w:id="1659725104">
      <w:bodyDiv w:val="1"/>
      <w:marLeft w:val="0"/>
      <w:marRight w:val="0"/>
      <w:marTop w:val="0"/>
      <w:marBottom w:val="0"/>
      <w:divBdr>
        <w:top w:val="none" w:sz="0" w:space="0" w:color="auto"/>
        <w:left w:val="none" w:sz="0" w:space="0" w:color="auto"/>
        <w:bottom w:val="none" w:sz="0" w:space="0" w:color="auto"/>
        <w:right w:val="none" w:sz="0" w:space="0" w:color="auto"/>
      </w:divBdr>
    </w:div>
    <w:div w:id="1662468621">
      <w:bodyDiv w:val="1"/>
      <w:marLeft w:val="0"/>
      <w:marRight w:val="0"/>
      <w:marTop w:val="0"/>
      <w:marBottom w:val="0"/>
      <w:divBdr>
        <w:top w:val="none" w:sz="0" w:space="0" w:color="auto"/>
        <w:left w:val="none" w:sz="0" w:space="0" w:color="auto"/>
        <w:bottom w:val="none" w:sz="0" w:space="0" w:color="auto"/>
        <w:right w:val="none" w:sz="0" w:space="0" w:color="auto"/>
      </w:divBdr>
    </w:div>
    <w:div w:id="1666126510">
      <w:bodyDiv w:val="1"/>
      <w:marLeft w:val="0"/>
      <w:marRight w:val="0"/>
      <w:marTop w:val="0"/>
      <w:marBottom w:val="0"/>
      <w:divBdr>
        <w:top w:val="none" w:sz="0" w:space="0" w:color="auto"/>
        <w:left w:val="none" w:sz="0" w:space="0" w:color="auto"/>
        <w:bottom w:val="none" w:sz="0" w:space="0" w:color="auto"/>
        <w:right w:val="none" w:sz="0" w:space="0" w:color="auto"/>
      </w:divBdr>
    </w:div>
    <w:div w:id="1679195293">
      <w:bodyDiv w:val="1"/>
      <w:marLeft w:val="0"/>
      <w:marRight w:val="0"/>
      <w:marTop w:val="0"/>
      <w:marBottom w:val="0"/>
      <w:divBdr>
        <w:top w:val="none" w:sz="0" w:space="0" w:color="auto"/>
        <w:left w:val="none" w:sz="0" w:space="0" w:color="auto"/>
        <w:bottom w:val="none" w:sz="0" w:space="0" w:color="auto"/>
        <w:right w:val="none" w:sz="0" w:space="0" w:color="auto"/>
      </w:divBdr>
    </w:div>
    <w:div w:id="1680765647">
      <w:bodyDiv w:val="1"/>
      <w:marLeft w:val="0"/>
      <w:marRight w:val="0"/>
      <w:marTop w:val="0"/>
      <w:marBottom w:val="0"/>
      <w:divBdr>
        <w:top w:val="none" w:sz="0" w:space="0" w:color="auto"/>
        <w:left w:val="none" w:sz="0" w:space="0" w:color="auto"/>
        <w:bottom w:val="none" w:sz="0" w:space="0" w:color="auto"/>
        <w:right w:val="none" w:sz="0" w:space="0" w:color="auto"/>
      </w:divBdr>
    </w:div>
    <w:div w:id="1685012178">
      <w:bodyDiv w:val="1"/>
      <w:marLeft w:val="0"/>
      <w:marRight w:val="0"/>
      <w:marTop w:val="0"/>
      <w:marBottom w:val="0"/>
      <w:divBdr>
        <w:top w:val="none" w:sz="0" w:space="0" w:color="auto"/>
        <w:left w:val="none" w:sz="0" w:space="0" w:color="auto"/>
        <w:bottom w:val="none" w:sz="0" w:space="0" w:color="auto"/>
        <w:right w:val="none" w:sz="0" w:space="0" w:color="auto"/>
      </w:divBdr>
    </w:div>
    <w:div w:id="1689406988">
      <w:bodyDiv w:val="1"/>
      <w:marLeft w:val="0"/>
      <w:marRight w:val="0"/>
      <w:marTop w:val="0"/>
      <w:marBottom w:val="0"/>
      <w:divBdr>
        <w:top w:val="none" w:sz="0" w:space="0" w:color="auto"/>
        <w:left w:val="none" w:sz="0" w:space="0" w:color="auto"/>
        <w:bottom w:val="none" w:sz="0" w:space="0" w:color="auto"/>
        <w:right w:val="none" w:sz="0" w:space="0" w:color="auto"/>
      </w:divBdr>
    </w:div>
    <w:div w:id="1693995857">
      <w:bodyDiv w:val="1"/>
      <w:marLeft w:val="0"/>
      <w:marRight w:val="0"/>
      <w:marTop w:val="0"/>
      <w:marBottom w:val="0"/>
      <w:divBdr>
        <w:top w:val="none" w:sz="0" w:space="0" w:color="auto"/>
        <w:left w:val="none" w:sz="0" w:space="0" w:color="auto"/>
        <w:bottom w:val="none" w:sz="0" w:space="0" w:color="auto"/>
        <w:right w:val="none" w:sz="0" w:space="0" w:color="auto"/>
      </w:divBdr>
    </w:div>
    <w:div w:id="1702634658">
      <w:bodyDiv w:val="1"/>
      <w:marLeft w:val="0"/>
      <w:marRight w:val="0"/>
      <w:marTop w:val="0"/>
      <w:marBottom w:val="0"/>
      <w:divBdr>
        <w:top w:val="none" w:sz="0" w:space="0" w:color="auto"/>
        <w:left w:val="none" w:sz="0" w:space="0" w:color="auto"/>
        <w:bottom w:val="none" w:sz="0" w:space="0" w:color="auto"/>
        <w:right w:val="none" w:sz="0" w:space="0" w:color="auto"/>
      </w:divBdr>
    </w:div>
    <w:div w:id="1706368712">
      <w:bodyDiv w:val="1"/>
      <w:marLeft w:val="0"/>
      <w:marRight w:val="0"/>
      <w:marTop w:val="0"/>
      <w:marBottom w:val="0"/>
      <w:divBdr>
        <w:top w:val="none" w:sz="0" w:space="0" w:color="auto"/>
        <w:left w:val="none" w:sz="0" w:space="0" w:color="auto"/>
        <w:bottom w:val="none" w:sz="0" w:space="0" w:color="auto"/>
        <w:right w:val="none" w:sz="0" w:space="0" w:color="auto"/>
      </w:divBdr>
    </w:div>
    <w:div w:id="1706715961">
      <w:bodyDiv w:val="1"/>
      <w:marLeft w:val="0"/>
      <w:marRight w:val="0"/>
      <w:marTop w:val="0"/>
      <w:marBottom w:val="0"/>
      <w:divBdr>
        <w:top w:val="none" w:sz="0" w:space="0" w:color="auto"/>
        <w:left w:val="none" w:sz="0" w:space="0" w:color="auto"/>
        <w:bottom w:val="none" w:sz="0" w:space="0" w:color="auto"/>
        <w:right w:val="none" w:sz="0" w:space="0" w:color="auto"/>
      </w:divBdr>
    </w:div>
    <w:div w:id="1712875079">
      <w:bodyDiv w:val="1"/>
      <w:marLeft w:val="0"/>
      <w:marRight w:val="0"/>
      <w:marTop w:val="0"/>
      <w:marBottom w:val="0"/>
      <w:divBdr>
        <w:top w:val="none" w:sz="0" w:space="0" w:color="auto"/>
        <w:left w:val="none" w:sz="0" w:space="0" w:color="auto"/>
        <w:bottom w:val="none" w:sz="0" w:space="0" w:color="auto"/>
        <w:right w:val="none" w:sz="0" w:space="0" w:color="auto"/>
      </w:divBdr>
    </w:div>
    <w:div w:id="1724796031">
      <w:bodyDiv w:val="1"/>
      <w:marLeft w:val="0"/>
      <w:marRight w:val="0"/>
      <w:marTop w:val="0"/>
      <w:marBottom w:val="0"/>
      <w:divBdr>
        <w:top w:val="none" w:sz="0" w:space="0" w:color="auto"/>
        <w:left w:val="none" w:sz="0" w:space="0" w:color="auto"/>
        <w:bottom w:val="none" w:sz="0" w:space="0" w:color="auto"/>
        <w:right w:val="none" w:sz="0" w:space="0" w:color="auto"/>
      </w:divBdr>
    </w:div>
    <w:div w:id="1725909757">
      <w:bodyDiv w:val="1"/>
      <w:marLeft w:val="0"/>
      <w:marRight w:val="0"/>
      <w:marTop w:val="0"/>
      <w:marBottom w:val="0"/>
      <w:divBdr>
        <w:top w:val="none" w:sz="0" w:space="0" w:color="auto"/>
        <w:left w:val="none" w:sz="0" w:space="0" w:color="auto"/>
        <w:bottom w:val="none" w:sz="0" w:space="0" w:color="auto"/>
        <w:right w:val="none" w:sz="0" w:space="0" w:color="auto"/>
      </w:divBdr>
    </w:div>
    <w:div w:id="1729260713">
      <w:bodyDiv w:val="1"/>
      <w:marLeft w:val="0"/>
      <w:marRight w:val="0"/>
      <w:marTop w:val="0"/>
      <w:marBottom w:val="0"/>
      <w:divBdr>
        <w:top w:val="none" w:sz="0" w:space="0" w:color="auto"/>
        <w:left w:val="none" w:sz="0" w:space="0" w:color="auto"/>
        <w:bottom w:val="none" w:sz="0" w:space="0" w:color="auto"/>
        <w:right w:val="none" w:sz="0" w:space="0" w:color="auto"/>
      </w:divBdr>
    </w:div>
    <w:div w:id="1730764641">
      <w:bodyDiv w:val="1"/>
      <w:marLeft w:val="0"/>
      <w:marRight w:val="0"/>
      <w:marTop w:val="0"/>
      <w:marBottom w:val="0"/>
      <w:divBdr>
        <w:top w:val="none" w:sz="0" w:space="0" w:color="auto"/>
        <w:left w:val="none" w:sz="0" w:space="0" w:color="auto"/>
        <w:bottom w:val="none" w:sz="0" w:space="0" w:color="auto"/>
        <w:right w:val="none" w:sz="0" w:space="0" w:color="auto"/>
      </w:divBdr>
    </w:div>
    <w:div w:id="1731725909">
      <w:bodyDiv w:val="1"/>
      <w:marLeft w:val="0"/>
      <w:marRight w:val="0"/>
      <w:marTop w:val="0"/>
      <w:marBottom w:val="0"/>
      <w:divBdr>
        <w:top w:val="none" w:sz="0" w:space="0" w:color="auto"/>
        <w:left w:val="none" w:sz="0" w:space="0" w:color="auto"/>
        <w:bottom w:val="none" w:sz="0" w:space="0" w:color="auto"/>
        <w:right w:val="none" w:sz="0" w:space="0" w:color="auto"/>
      </w:divBdr>
    </w:div>
    <w:div w:id="1739397212">
      <w:bodyDiv w:val="1"/>
      <w:marLeft w:val="0"/>
      <w:marRight w:val="0"/>
      <w:marTop w:val="0"/>
      <w:marBottom w:val="0"/>
      <w:divBdr>
        <w:top w:val="none" w:sz="0" w:space="0" w:color="auto"/>
        <w:left w:val="none" w:sz="0" w:space="0" w:color="auto"/>
        <w:bottom w:val="none" w:sz="0" w:space="0" w:color="auto"/>
        <w:right w:val="none" w:sz="0" w:space="0" w:color="auto"/>
      </w:divBdr>
    </w:div>
    <w:div w:id="1742361082">
      <w:bodyDiv w:val="1"/>
      <w:marLeft w:val="0"/>
      <w:marRight w:val="0"/>
      <w:marTop w:val="0"/>
      <w:marBottom w:val="0"/>
      <w:divBdr>
        <w:top w:val="none" w:sz="0" w:space="0" w:color="auto"/>
        <w:left w:val="none" w:sz="0" w:space="0" w:color="auto"/>
        <w:bottom w:val="none" w:sz="0" w:space="0" w:color="auto"/>
        <w:right w:val="none" w:sz="0" w:space="0" w:color="auto"/>
      </w:divBdr>
    </w:div>
    <w:div w:id="1751921255">
      <w:bodyDiv w:val="1"/>
      <w:marLeft w:val="0"/>
      <w:marRight w:val="0"/>
      <w:marTop w:val="0"/>
      <w:marBottom w:val="0"/>
      <w:divBdr>
        <w:top w:val="none" w:sz="0" w:space="0" w:color="auto"/>
        <w:left w:val="none" w:sz="0" w:space="0" w:color="auto"/>
        <w:bottom w:val="none" w:sz="0" w:space="0" w:color="auto"/>
        <w:right w:val="none" w:sz="0" w:space="0" w:color="auto"/>
      </w:divBdr>
    </w:div>
    <w:div w:id="1775706304">
      <w:bodyDiv w:val="1"/>
      <w:marLeft w:val="0"/>
      <w:marRight w:val="0"/>
      <w:marTop w:val="0"/>
      <w:marBottom w:val="0"/>
      <w:divBdr>
        <w:top w:val="none" w:sz="0" w:space="0" w:color="auto"/>
        <w:left w:val="none" w:sz="0" w:space="0" w:color="auto"/>
        <w:bottom w:val="none" w:sz="0" w:space="0" w:color="auto"/>
        <w:right w:val="none" w:sz="0" w:space="0" w:color="auto"/>
      </w:divBdr>
    </w:div>
    <w:div w:id="1800874901">
      <w:bodyDiv w:val="1"/>
      <w:marLeft w:val="0"/>
      <w:marRight w:val="0"/>
      <w:marTop w:val="0"/>
      <w:marBottom w:val="0"/>
      <w:divBdr>
        <w:top w:val="none" w:sz="0" w:space="0" w:color="auto"/>
        <w:left w:val="none" w:sz="0" w:space="0" w:color="auto"/>
        <w:bottom w:val="none" w:sz="0" w:space="0" w:color="auto"/>
        <w:right w:val="none" w:sz="0" w:space="0" w:color="auto"/>
      </w:divBdr>
    </w:div>
    <w:div w:id="1804998891">
      <w:bodyDiv w:val="1"/>
      <w:marLeft w:val="0"/>
      <w:marRight w:val="0"/>
      <w:marTop w:val="0"/>
      <w:marBottom w:val="0"/>
      <w:divBdr>
        <w:top w:val="none" w:sz="0" w:space="0" w:color="auto"/>
        <w:left w:val="none" w:sz="0" w:space="0" w:color="auto"/>
        <w:bottom w:val="none" w:sz="0" w:space="0" w:color="auto"/>
        <w:right w:val="none" w:sz="0" w:space="0" w:color="auto"/>
      </w:divBdr>
    </w:div>
    <w:div w:id="1806925637">
      <w:bodyDiv w:val="1"/>
      <w:marLeft w:val="0"/>
      <w:marRight w:val="0"/>
      <w:marTop w:val="0"/>
      <w:marBottom w:val="0"/>
      <w:divBdr>
        <w:top w:val="none" w:sz="0" w:space="0" w:color="auto"/>
        <w:left w:val="none" w:sz="0" w:space="0" w:color="auto"/>
        <w:bottom w:val="none" w:sz="0" w:space="0" w:color="auto"/>
        <w:right w:val="none" w:sz="0" w:space="0" w:color="auto"/>
      </w:divBdr>
    </w:div>
    <w:div w:id="1811820072">
      <w:bodyDiv w:val="1"/>
      <w:marLeft w:val="0"/>
      <w:marRight w:val="0"/>
      <w:marTop w:val="0"/>
      <w:marBottom w:val="0"/>
      <w:divBdr>
        <w:top w:val="none" w:sz="0" w:space="0" w:color="auto"/>
        <w:left w:val="none" w:sz="0" w:space="0" w:color="auto"/>
        <w:bottom w:val="none" w:sz="0" w:space="0" w:color="auto"/>
        <w:right w:val="none" w:sz="0" w:space="0" w:color="auto"/>
      </w:divBdr>
    </w:div>
    <w:div w:id="1817409878">
      <w:bodyDiv w:val="1"/>
      <w:marLeft w:val="0"/>
      <w:marRight w:val="0"/>
      <w:marTop w:val="0"/>
      <w:marBottom w:val="0"/>
      <w:divBdr>
        <w:top w:val="none" w:sz="0" w:space="0" w:color="auto"/>
        <w:left w:val="none" w:sz="0" w:space="0" w:color="auto"/>
        <w:bottom w:val="none" w:sz="0" w:space="0" w:color="auto"/>
        <w:right w:val="none" w:sz="0" w:space="0" w:color="auto"/>
      </w:divBdr>
    </w:div>
    <w:div w:id="1817724863">
      <w:bodyDiv w:val="1"/>
      <w:marLeft w:val="0"/>
      <w:marRight w:val="0"/>
      <w:marTop w:val="0"/>
      <w:marBottom w:val="0"/>
      <w:divBdr>
        <w:top w:val="none" w:sz="0" w:space="0" w:color="auto"/>
        <w:left w:val="none" w:sz="0" w:space="0" w:color="auto"/>
        <w:bottom w:val="none" w:sz="0" w:space="0" w:color="auto"/>
        <w:right w:val="none" w:sz="0" w:space="0" w:color="auto"/>
      </w:divBdr>
    </w:div>
    <w:div w:id="1825856783">
      <w:bodyDiv w:val="1"/>
      <w:marLeft w:val="0"/>
      <w:marRight w:val="0"/>
      <w:marTop w:val="0"/>
      <w:marBottom w:val="0"/>
      <w:divBdr>
        <w:top w:val="none" w:sz="0" w:space="0" w:color="auto"/>
        <w:left w:val="none" w:sz="0" w:space="0" w:color="auto"/>
        <w:bottom w:val="none" w:sz="0" w:space="0" w:color="auto"/>
        <w:right w:val="none" w:sz="0" w:space="0" w:color="auto"/>
      </w:divBdr>
    </w:div>
    <w:div w:id="1826119976">
      <w:bodyDiv w:val="1"/>
      <w:marLeft w:val="0"/>
      <w:marRight w:val="0"/>
      <w:marTop w:val="0"/>
      <w:marBottom w:val="0"/>
      <w:divBdr>
        <w:top w:val="none" w:sz="0" w:space="0" w:color="auto"/>
        <w:left w:val="none" w:sz="0" w:space="0" w:color="auto"/>
        <w:bottom w:val="none" w:sz="0" w:space="0" w:color="auto"/>
        <w:right w:val="none" w:sz="0" w:space="0" w:color="auto"/>
      </w:divBdr>
    </w:div>
    <w:div w:id="1841891611">
      <w:bodyDiv w:val="1"/>
      <w:marLeft w:val="0"/>
      <w:marRight w:val="0"/>
      <w:marTop w:val="0"/>
      <w:marBottom w:val="0"/>
      <w:divBdr>
        <w:top w:val="none" w:sz="0" w:space="0" w:color="auto"/>
        <w:left w:val="none" w:sz="0" w:space="0" w:color="auto"/>
        <w:bottom w:val="none" w:sz="0" w:space="0" w:color="auto"/>
        <w:right w:val="none" w:sz="0" w:space="0" w:color="auto"/>
      </w:divBdr>
    </w:div>
    <w:div w:id="1852984174">
      <w:bodyDiv w:val="1"/>
      <w:marLeft w:val="0"/>
      <w:marRight w:val="0"/>
      <w:marTop w:val="0"/>
      <w:marBottom w:val="0"/>
      <w:divBdr>
        <w:top w:val="none" w:sz="0" w:space="0" w:color="auto"/>
        <w:left w:val="none" w:sz="0" w:space="0" w:color="auto"/>
        <w:bottom w:val="none" w:sz="0" w:space="0" w:color="auto"/>
        <w:right w:val="none" w:sz="0" w:space="0" w:color="auto"/>
      </w:divBdr>
    </w:div>
    <w:div w:id="1854343488">
      <w:bodyDiv w:val="1"/>
      <w:marLeft w:val="0"/>
      <w:marRight w:val="0"/>
      <w:marTop w:val="0"/>
      <w:marBottom w:val="0"/>
      <w:divBdr>
        <w:top w:val="none" w:sz="0" w:space="0" w:color="auto"/>
        <w:left w:val="none" w:sz="0" w:space="0" w:color="auto"/>
        <w:bottom w:val="none" w:sz="0" w:space="0" w:color="auto"/>
        <w:right w:val="none" w:sz="0" w:space="0" w:color="auto"/>
      </w:divBdr>
    </w:div>
    <w:div w:id="1857501125">
      <w:bodyDiv w:val="1"/>
      <w:marLeft w:val="0"/>
      <w:marRight w:val="0"/>
      <w:marTop w:val="0"/>
      <w:marBottom w:val="0"/>
      <w:divBdr>
        <w:top w:val="none" w:sz="0" w:space="0" w:color="auto"/>
        <w:left w:val="none" w:sz="0" w:space="0" w:color="auto"/>
        <w:bottom w:val="none" w:sz="0" w:space="0" w:color="auto"/>
        <w:right w:val="none" w:sz="0" w:space="0" w:color="auto"/>
      </w:divBdr>
    </w:div>
    <w:div w:id="1861890723">
      <w:bodyDiv w:val="1"/>
      <w:marLeft w:val="0"/>
      <w:marRight w:val="0"/>
      <w:marTop w:val="0"/>
      <w:marBottom w:val="0"/>
      <w:divBdr>
        <w:top w:val="none" w:sz="0" w:space="0" w:color="auto"/>
        <w:left w:val="none" w:sz="0" w:space="0" w:color="auto"/>
        <w:bottom w:val="none" w:sz="0" w:space="0" w:color="auto"/>
        <w:right w:val="none" w:sz="0" w:space="0" w:color="auto"/>
      </w:divBdr>
    </w:div>
    <w:div w:id="1863010986">
      <w:bodyDiv w:val="1"/>
      <w:marLeft w:val="0"/>
      <w:marRight w:val="0"/>
      <w:marTop w:val="0"/>
      <w:marBottom w:val="0"/>
      <w:divBdr>
        <w:top w:val="none" w:sz="0" w:space="0" w:color="auto"/>
        <w:left w:val="none" w:sz="0" w:space="0" w:color="auto"/>
        <w:bottom w:val="none" w:sz="0" w:space="0" w:color="auto"/>
        <w:right w:val="none" w:sz="0" w:space="0" w:color="auto"/>
      </w:divBdr>
    </w:div>
    <w:div w:id="1864778098">
      <w:bodyDiv w:val="1"/>
      <w:marLeft w:val="0"/>
      <w:marRight w:val="0"/>
      <w:marTop w:val="0"/>
      <w:marBottom w:val="0"/>
      <w:divBdr>
        <w:top w:val="none" w:sz="0" w:space="0" w:color="auto"/>
        <w:left w:val="none" w:sz="0" w:space="0" w:color="auto"/>
        <w:bottom w:val="none" w:sz="0" w:space="0" w:color="auto"/>
        <w:right w:val="none" w:sz="0" w:space="0" w:color="auto"/>
      </w:divBdr>
    </w:div>
    <w:div w:id="1873806881">
      <w:bodyDiv w:val="1"/>
      <w:marLeft w:val="0"/>
      <w:marRight w:val="0"/>
      <w:marTop w:val="0"/>
      <w:marBottom w:val="0"/>
      <w:divBdr>
        <w:top w:val="none" w:sz="0" w:space="0" w:color="auto"/>
        <w:left w:val="none" w:sz="0" w:space="0" w:color="auto"/>
        <w:bottom w:val="none" w:sz="0" w:space="0" w:color="auto"/>
        <w:right w:val="none" w:sz="0" w:space="0" w:color="auto"/>
      </w:divBdr>
    </w:div>
    <w:div w:id="1875148755">
      <w:bodyDiv w:val="1"/>
      <w:marLeft w:val="0"/>
      <w:marRight w:val="0"/>
      <w:marTop w:val="0"/>
      <w:marBottom w:val="0"/>
      <w:divBdr>
        <w:top w:val="none" w:sz="0" w:space="0" w:color="auto"/>
        <w:left w:val="none" w:sz="0" w:space="0" w:color="auto"/>
        <w:bottom w:val="none" w:sz="0" w:space="0" w:color="auto"/>
        <w:right w:val="none" w:sz="0" w:space="0" w:color="auto"/>
      </w:divBdr>
    </w:div>
    <w:div w:id="1885366263">
      <w:bodyDiv w:val="1"/>
      <w:marLeft w:val="0"/>
      <w:marRight w:val="0"/>
      <w:marTop w:val="0"/>
      <w:marBottom w:val="0"/>
      <w:divBdr>
        <w:top w:val="none" w:sz="0" w:space="0" w:color="auto"/>
        <w:left w:val="none" w:sz="0" w:space="0" w:color="auto"/>
        <w:bottom w:val="none" w:sz="0" w:space="0" w:color="auto"/>
        <w:right w:val="none" w:sz="0" w:space="0" w:color="auto"/>
      </w:divBdr>
    </w:div>
    <w:div w:id="1888254421">
      <w:bodyDiv w:val="1"/>
      <w:marLeft w:val="0"/>
      <w:marRight w:val="0"/>
      <w:marTop w:val="0"/>
      <w:marBottom w:val="0"/>
      <w:divBdr>
        <w:top w:val="none" w:sz="0" w:space="0" w:color="auto"/>
        <w:left w:val="none" w:sz="0" w:space="0" w:color="auto"/>
        <w:bottom w:val="none" w:sz="0" w:space="0" w:color="auto"/>
        <w:right w:val="none" w:sz="0" w:space="0" w:color="auto"/>
      </w:divBdr>
    </w:div>
    <w:div w:id="1889031843">
      <w:bodyDiv w:val="1"/>
      <w:marLeft w:val="0"/>
      <w:marRight w:val="0"/>
      <w:marTop w:val="0"/>
      <w:marBottom w:val="0"/>
      <w:divBdr>
        <w:top w:val="none" w:sz="0" w:space="0" w:color="auto"/>
        <w:left w:val="none" w:sz="0" w:space="0" w:color="auto"/>
        <w:bottom w:val="none" w:sz="0" w:space="0" w:color="auto"/>
        <w:right w:val="none" w:sz="0" w:space="0" w:color="auto"/>
      </w:divBdr>
    </w:div>
    <w:div w:id="1890873185">
      <w:bodyDiv w:val="1"/>
      <w:marLeft w:val="0"/>
      <w:marRight w:val="0"/>
      <w:marTop w:val="0"/>
      <w:marBottom w:val="0"/>
      <w:divBdr>
        <w:top w:val="none" w:sz="0" w:space="0" w:color="auto"/>
        <w:left w:val="none" w:sz="0" w:space="0" w:color="auto"/>
        <w:bottom w:val="none" w:sz="0" w:space="0" w:color="auto"/>
        <w:right w:val="none" w:sz="0" w:space="0" w:color="auto"/>
      </w:divBdr>
    </w:div>
    <w:div w:id="1891653286">
      <w:bodyDiv w:val="1"/>
      <w:marLeft w:val="0"/>
      <w:marRight w:val="0"/>
      <w:marTop w:val="0"/>
      <w:marBottom w:val="0"/>
      <w:divBdr>
        <w:top w:val="none" w:sz="0" w:space="0" w:color="auto"/>
        <w:left w:val="none" w:sz="0" w:space="0" w:color="auto"/>
        <w:bottom w:val="none" w:sz="0" w:space="0" w:color="auto"/>
        <w:right w:val="none" w:sz="0" w:space="0" w:color="auto"/>
      </w:divBdr>
    </w:div>
    <w:div w:id="1892502401">
      <w:bodyDiv w:val="1"/>
      <w:marLeft w:val="0"/>
      <w:marRight w:val="0"/>
      <w:marTop w:val="0"/>
      <w:marBottom w:val="0"/>
      <w:divBdr>
        <w:top w:val="none" w:sz="0" w:space="0" w:color="auto"/>
        <w:left w:val="none" w:sz="0" w:space="0" w:color="auto"/>
        <w:bottom w:val="none" w:sz="0" w:space="0" w:color="auto"/>
        <w:right w:val="none" w:sz="0" w:space="0" w:color="auto"/>
      </w:divBdr>
    </w:div>
    <w:div w:id="1892618107">
      <w:bodyDiv w:val="1"/>
      <w:marLeft w:val="0"/>
      <w:marRight w:val="0"/>
      <w:marTop w:val="0"/>
      <w:marBottom w:val="0"/>
      <w:divBdr>
        <w:top w:val="none" w:sz="0" w:space="0" w:color="auto"/>
        <w:left w:val="none" w:sz="0" w:space="0" w:color="auto"/>
        <w:bottom w:val="none" w:sz="0" w:space="0" w:color="auto"/>
        <w:right w:val="none" w:sz="0" w:space="0" w:color="auto"/>
      </w:divBdr>
    </w:div>
    <w:div w:id="1895582672">
      <w:bodyDiv w:val="1"/>
      <w:marLeft w:val="0"/>
      <w:marRight w:val="0"/>
      <w:marTop w:val="0"/>
      <w:marBottom w:val="0"/>
      <w:divBdr>
        <w:top w:val="none" w:sz="0" w:space="0" w:color="auto"/>
        <w:left w:val="none" w:sz="0" w:space="0" w:color="auto"/>
        <w:bottom w:val="none" w:sz="0" w:space="0" w:color="auto"/>
        <w:right w:val="none" w:sz="0" w:space="0" w:color="auto"/>
      </w:divBdr>
    </w:div>
    <w:div w:id="1896887203">
      <w:bodyDiv w:val="1"/>
      <w:marLeft w:val="0"/>
      <w:marRight w:val="0"/>
      <w:marTop w:val="0"/>
      <w:marBottom w:val="0"/>
      <w:divBdr>
        <w:top w:val="none" w:sz="0" w:space="0" w:color="auto"/>
        <w:left w:val="none" w:sz="0" w:space="0" w:color="auto"/>
        <w:bottom w:val="none" w:sz="0" w:space="0" w:color="auto"/>
        <w:right w:val="none" w:sz="0" w:space="0" w:color="auto"/>
      </w:divBdr>
    </w:div>
    <w:div w:id="1898544382">
      <w:bodyDiv w:val="1"/>
      <w:marLeft w:val="0"/>
      <w:marRight w:val="0"/>
      <w:marTop w:val="0"/>
      <w:marBottom w:val="0"/>
      <w:divBdr>
        <w:top w:val="none" w:sz="0" w:space="0" w:color="auto"/>
        <w:left w:val="none" w:sz="0" w:space="0" w:color="auto"/>
        <w:bottom w:val="none" w:sz="0" w:space="0" w:color="auto"/>
        <w:right w:val="none" w:sz="0" w:space="0" w:color="auto"/>
      </w:divBdr>
    </w:div>
    <w:div w:id="1900361445">
      <w:bodyDiv w:val="1"/>
      <w:marLeft w:val="0"/>
      <w:marRight w:val="0"/>
      <w:marTop w:val="0"/>
      <w:marBottom w:val="0"/>
      <w:divBdr>
        <w:top w:val="none" w:sz="0" w:space="0" w:color="auto"/>
        <w:left w:val="none" w:sz="0" w:space="0" w:color="auto"/>
        <w:bottom w:val="none" w:sz="0" w:space="0" w:color="auto"/>
        <w:right w:val="none" w:sz="0" w:space="0" w:color="auto"/>
      </w:divBdr>
    </w:div>
    <w:div w:id="1902330171">
      <w:bodyDiv w:val="1"/>
      <w:marLeft w:val="0"/>
      <w:marRight w:val="0"/>
      <w:marTop w:val="0"/>
      <w:marBottom w:val="0"/>
      <w:divBdr>
        <w:top w:val="none" w:sz="0" w:space="0" w:color="auto"/>
        <w:left w:val="none" w:sz="0" w:space="0" w:color="auto"/>
        <w:bottom w:val="none" w:sz="0" w:space="0" w:color="auto"/>
        <w:right w:val="none" w:sz="0" w:space="0" w:color="auto"/>
      </w:divBdr>
    </w:div>
    <w:div w:id="1911764099">
      <w:bodyDiv w:val="1"/>
      <w:marLeft w:val="0"/>
      <w:marRight w:val="0"/>
      <w:marTop w:val="0"/>
      <w:marBottom w:val="0"/>
      <w:divBdr>
        <w:top w:val="none" w:sz="0" w:space="0" w:color="auto"/>
        <w:left w:val="none" w:sz="0" w:space="0" w:color="auto"/>
        <w:bottom w:val="none" w:sz="0" w:space="0" w:color="auto"/>
        <w:right w:val="none" w:sz="0" w:space="0" w:color="auto"/>
      </w:divBdr>
    </w:div>
    <w:div w:id="1920284203">
      <w:bodyDiv w:val="1"/>
      <w:marLeft w:val="0"/>
      <w:marRight w:val="0"/>
      <w:marTop w:val="0"/>
      <w:marBottom w:val="0"/>
      <w:divBdr>
        <w:top w:val="none" w:sz="0" w:space="0" w:color="auto"/>
        <w:left w:val="none" w:sz="0" w:space="0" w:color="auto"/>
        <w:bottom w:val="none" w:sz="0" w:space="0" w:color="auto"/>
        <w:right w:val="none" w:sz="0" w:space="0" w:color="auto"/>
      </w:divBdr>
      <w:divsChild>
        <w:div w:id="343634998">
          <w:marLeft w:val="0"/>
          <w:marRight w:val="0"/>
          <w:marTop w:val="0"/>
          <w:marBottom w:val="0"/>
          <w:divBdr>
            <w:top w:val="none" w:sz="0" w:space="0" w:color="auto"/>
            <w:left w:val="none" w:sz="0" w:space="0" w:color="auto"/>
            <w:bottom w:val="none" w:sz="0" w:space="0" w:color="auto"/>
            <w:right w:val="none" w:sz="0" w:space="0" w:color="auto"/>
          </w:divBdr>
        </w:div>
      </w:divsChild>
    </w:div>
    <w:div w:id="1920669802">
      <w:bodyDiv w:val="1"/>
      <w:marLeft w:val="0"/>
      <w:marRight w:val="0"/>
      <w:marTop w:val="0"/>
      <w:marBottom w:val="0"/>
      <w:divBdr>
        <w:top w:val="none" w:sz="0" w:space="0" w:color="auto"/>
        <w:left w:val="none" w:sz="0" w:space="0" w:color="auto"/>
        <w:bottom w:val="none" w:sz="0" w:space="0" w:color="auto"/>
        <w:right w:val="none" w:sz="0" w:space="0" w:color="auto"/>
      </w:divBdr>
    </w:div>
    <w:div w:id="1921599735">
      <w:bodyDiv w:val="1"/>
      <w:marLeft w:val="0"/>
      <w:marRight w:val="0"/>
      <w:marTop w:val="0"/>
      <w:marBottom w:val="0"/>
      <w:divBdr>
        <w:top w:val="none" w:sz="0" w:space="0" w:color="auto"/>
        <w:left w:val="none" w:sz="0" w:space="0" w:color="auto"/>
        <w:bottom w:val="none" w:sz="0" w:space="0" w:color="auto"/>
        <w:right w:val="none" w:sz="0" w:space="0" w:color="auto"/>
      </w:divBdr>
    </w:div>
    <w:div w:id="1930235106">
      <w:bodyDiv w:val="1"/>
      <w:marLeft w:val="0"/>
      <w:marRight w:val="0"/>
      <w:marTop w:val="0"/>
      <w:marBottom w:val="0"/>
      <w:divBdr>
        <w:top w:val="none" w:sz="0" w:space="0" w:color="auto"/>
        <w:left w:val="none" w:sz="0" w:space="0" w:color="auto"/>
        <w:bottom w:val="none" w:sz="0" w:space="0" w:color="auto"/>
        <w:right w:val="none" w:sz="0" w:space="0" w:color="auto"/>
      </w:divBdr>
    </w:div>
    <w:div w:id="1930500362">
      <w:bodyDiv w:val="1"/>
      <w:marLeft w:val="0"/>
      <w:marRight w:val="0"/>
      <w:marTop w:val="0"/>
      <w:marBottom w:val="0"/>
      <w:divBdr>
        <w:top w:val="none" w:sz="0" w:space="0" w:color="auto"/>
        <w:left w:val="none" w:sz="0" w:space="0" w:color="auto"/>
        <w:bottom w:val="none" w:sz="0" w:space="0" w:color="auto"/>
        <w:right w:val="none" w:sz="0" w:space="0" w:color="auto"/>
      </w:divBdr>
    </w:div>
    <w:div w:id="1930889237">
      <w:bodyDiv w:val="1"/>
      <w:marLeft w:val="0"/>
      <w:marRight w:val="0"/>
      <w:marTop w:val="0"/>
      <w:marBottom w:val="0"/>
      <w:divBdr>
        <w:top w:val="none" w:sz="0" w:space="0" w:color="auto"/>
        <w:left w:val="none" w:sz="0" w:space="0" w:color="auto"/>
        <w:bottom w:val="none" w:sz="0" w:space="0" w:color="auto"/>
        <w:right w:val="none" w:sz="0" w:space="0" w:color="auto"/>
      </w:divBdr>
    </w:div>
    <w:div w:id="1937320180">
      <w:bodyDiv w:val="1"/>
      <w:marLeft w:val="0"/>
      <w:marRight w:val="0"/>
      <w:marTop w:val="0"/>
      <w:marBottom w:val="0"/>
      <w:divBdr>
        <w:top w:val="none" w:sz="0" w:space="0" w:color="auto"/>
        <w:left w:val="none" w:sz="0" w:space="0" w:color="auto"/>
        <w:bottom w:val="none" w:sz="0" w:space="0" w:color="auto"/>
        <w:right w:val="none" w:sz="0" w:space="0" w:color="auto"/>
      </w:divBdr>
    </w:div>
    <w:div w:id="1941832468">
      <w:bodyDiv w:val="1"/>
      <w:marLeft w:val="0"/>
      <w:marRight w:val="0"/>
      <w:marTop w:val="0"/>
      <w:marBottom w:val="0"/>
      <w:divBdr>
        <w:top w:val="none" w:sz="0" w:space="0" w:color="auto"/>
        <w:left w:val="none" w:sz="0" w:space="0" w:color="auto"/>
        <w:bottom w:val="none" w:sz="0" w:space="0" w:color="auto"/>
        <w:right w:val="none" w:sz="0" w:space="0" w:color="auto"/>
      </w:divBdr>
    </w:div>
    <w:div w:id="1943951802">
      <w:bodyDiv w:val="1"/>
      <w:marLeft w:val="0"/>
      <w:marRight w:val="0"/>
      <w:marTop w:val="0"/>
      <w:marBottom w:val="0"/>
      <w:divBdr>
        <w:top w:val="none" w:sz="0" w:space="0" w:color="auto"/>
        <w:left w:val="none" w:sz="0" w:space="0" w:color="auto"/>
        <w:bottom w:val="none" w:sz="0" w:space="0" w:color="auto"/>
        <w:right w:val="none" w:sz="0" w:space="0" w:color="auto"/>
      </w:divBdr>
    </w:div>
    <w:div w:id="1948927263">
      <w:bodyDiv w:val="1"/>
      <w:marLeft w:val="0"/>
      <w:marRight w:val="0"/>
      <w:marTop w:val="0"/>
      <w:marBottom w:val="0"/>
      <w:divBdr>
        <w:top w:val="none" w:sz="0" w:space="0" w:color="auto"/>
        <w:left w:val="none" w:sz="0" w:space="0" w:color="auto"/>
        <w:bottom w:val="none" w:sz="0" w:space="0" w:color="auto"/>
        <w:right w:val="none" w:sz="0" w:space="0" w:color="auto"/>
      </w:divBdr>
    </w:div>
    <w:div w:id="1950428291">
      <w:bodyDiv w:val="1"/>
      <w:marLeft w:val="0"/>
      <w:marRight w:val="0"/>
      <w:marTop w:val="0"/>
      <w:marBottom w:val="0"/>
      <w:divBdr>
        <w:top w:val="none" w:sz="0" w:space="0" w:color="auto"/>
        <w:left w:val="none" w:sz="0" w:space="0" w:color="auto"/>
        <w:bottom w:val="none" w:sz="0" w:space="0" w:color="auto"/>
        <w:right w:val="none" w:sz="0" w:space="0" w:color="auto"/>
      </w:divBdr>
    </w:div>
    <w:div w:id="1962833395">
      <w:bodyDiv w:val="1"/>
      <w:marLeft w:val="0"/>
      <w:marRight w:val="0"/>
      <w:marTop w:val="0"/>
      <w:marBottom w:val="0"/>
      <w:divBdr>
        <w:top w:val="none" w:sz="0" w:space="0" w:color="auto"/>
        <w:left w:val="none" w:sz="0" w:space="0" w:color="auto"/>
        <w:bottom w:val="none" w:sz="0" w:space="0" w:color="auto"/>
        <w:right w:val="none" w:sz="0" w:space="0" w:color="auto"/>
      </w:divBdr>
    </w:div>
    <w:div w:id="1965424955">
      <w:bodyDiv w:val="1"/>
      <w:marLeft w:val="0"/>
      <w:marRight w:val="0"/>
      <w:marTop w:val="0"/>
      <w:marBottom w:val="0"/>
      <w:divBdr>
        <w:top w:val="none" w:sz="0" w:space="0" w:color="auto"/>
        <w:left w:val="none" w:sz="0" w:space="0" w:color="auto"/>
        <w:bottom w:val="none" w:sz="0" w:space="0" w:color="auto"/>
        <w:right w:val="none" w:sz="0" w:space="0" w:color="auto"/>
      </w:divBdr>
    </w:div>
    <w:div w:id="1966697443">
      <w:bodyDiv w:val="1"/>
      <w:marLeft w:val="0"/>
      <w:marRight w:val="0"/>
      <w:marTop w:val="0"/>
      <w:marBottom w:val="0"/>
      <w:divBdr>
        <w:top w:val="none" w:sz="0" w:space="0" w:color="auto"/>
        <w:left w:val="none" w:sz="0" w:space="0" w:color="auto"/>
        <w:bottom w:val="none" w:sz="0" w:space="0" w:color="auto"/>
        <w:right w:val="none" w:sz="0" w:space="0" w:color="auto"/>
      </w:divBdr>
    </w:div>
    <w:div w:id="1971979723">
      <w:bodyDiv w:val="1"/>
      <w:marLeft w:val="0"/>
      <w:marRight w:val="0"/>
      <w:marTop w:val="0"/>
      <w:marBottom w:val="0"/>
      <w:divBdr>
        <w:top w:val="none" w:sz="0" w:space="0" w:color="auto"/>
        <w:left w:val="none" w:sz="0" w:space="0" w:color="auto"/>
        <w:bottom w:val="none" w:sz="0" w:space="0" w:color="auto"/>
        <w:right w:val="none" w:sz="0" w:space="0" w:color="auto"/>
      </w:divBdr>
    </w:div>
    <w:div w:id="1986622238">
      <w:bodyDiv w:val="1"/>
      <w:marLeft w:val="0"/>
      <w:marRight w:val="0"/>
      <w:marTop w:val="0"/>
      <w:marBottom w:val="0"/>
      <w:divBdr>
        <w:top w:val="none" w:sz="0" w:space="0" w:color="auto"/>
        <w:left w:val="none" w:sz="0" w:space="0" w:color="auto"/>
        <w:bottom w:val="none" w:sz="0" w:space="0" w:color="auto"/>
        <w:right w:val="none" w:sz="0" w:space="0" w:color="auto"/>
      </w:divBdr>
    </w:div>
    <w:div w:id="2000228909">
      <w:bodyDiv w:val="1"/>
      <w:marLeft w:val="0"/>
      <w:marRight w:val="0"/>
      <w:marTop w:val="0"/>
      <w:marBottom w:val="0"/>
      <w:divBdr>
        <w:top w:val="none" w:sz="0" w:space="0" w:color="auto"/>
        <w:left w:val="none" w:sz="0" w:space="0" w:color="auto"/>
        <w:bottom w:val="none" w:sz="0" w:space="0" w:color="auto"/>
        <w:right w:val="none" w:sz="0" w:space="0" w:color="auto"/>
      </w:divBdr>
    </w:div>
    <w:div w:id="2001300838">
      <w:bodyDiv w:val="1"/>
      <w:marLeft w:val="0"/>
      <w:marRight w:val="0"/>
      <w:marTop w:val="0"/>
      <w:marBottom w:val="0"/>
      <w:divBdr>
        <w:top w:val="none" w:sz="0" w:space="0" w:color="auto"/>
        <w:left w:val="none" w:sz="0" w:space="0" w:color="auto"/>
        <w:bottom w:val="none" w:sz="0" w:space="0" w:color="auto"/>
        <w:right w:val="none" w:sz="0" w:space="0" w:color="auto"/>
      </w:divBdr>
    </w:div>
    <w:div w:id="2009821130">
      <w:bodyDiv w:val="1"/>
      <w:marLeft w:val="0"/>
      <w:marRight w:val="0"/>
      <w:marTop w:val="0"/>
      <w:marBottom w:val="0"/>
      <w:divBdr>
        <w:top w:val="none" w:sz="0" w:space="0" w:color="auto"/>
        <w:left w:val="none" w:sz="0" w:space="0" w:color="auto"/>
        <w:bottom w:val="none" w:sz="0" w:space="0" w:color="auto"/>
        <w:right w:val="none" w:sz="0" w:space="0" w:color="auto"/>
      </w:divBdr>
      <w:divsChild>
        <w:div w:id="307631055">
          <w:marLeft w:val="0"/>
          <w:marRight w:val="0"/>
          <w:marTop w:val="0"/>
          <w:marBottom w:val="180"/>
          <w:divBdr>
            <w:top w:val="none" w:sz="0" w:space="0" w:color="auto"/>
            <w:left w:val="none" w:sz="0" w:space="0" w:color="auto"/>
            <w:bottom w:val="none" w:sz="0" w:space="0" w:color="auto"/>
            <w:right w:val="none" w:sz="0" w:space="0" w:color="auto"/>
          </w:divBdr>
        </w:div>
      </w:divsChild>
    </w:div>
    <w:div w:id="2010058594">
      <w:bodyDiv w:val="1"/>
      <w:marLeft w:val="0"/>
      <w:marRight w:val="0"/>
      <w:marTop w:val="0"/>
      <w:marBottom w:val="0"/>
      <w:divBdr>
        <w:top w:val="none" w:sz="0" w:space="0" w:color="auto"/>
        <w:left w:val="none" w:sz="0" w:space="0" w:color="auto"/>
        <w:bottom w:val="none" w:sz="0" w:space="0" w:color="auto"/>
        <w:right w:val="none" w:sz="0" w:space="0" w:color="auto"/>
      </w:divBdr>
    </w:div>
    <w:div w:id="2011106044">
      <w:bodyDiv w:val="1"/>
      <w:marLeft w:val="0"/>
      <w:marRight w:val="0"/>
      <w:marTop w:val="0"/>
      <w:marBottom w:val="0"/>
      <w:divBdr>
        <w:top w:val="none" w:sz="0" w:space="0" w:color="auto"/>
        <w:left w:val="none" w:sz="0" w:space="0" w:color="auto"/>
        <w:bottom w:val="none" w:sz="0" w:space="0" w:color="auto"/>
        <w:right w:val="none" w:sz="0" w:space="0" w:color="auto"/>
      </w:divBdr>
    </w:div>
    <w:div w:id="2012492026">
      <w:bodyDiv w:val="1"/>
      <w:marLeft w:val="0"/>
      <w:marRight w:val="0"/>
      <w:marTop w:val="0"/>
      <w:marBottom w:val="0"/>
      <w:divBdr>
        <w:top w:val="none" w:sz="0" w:space="0" w:color="auto"/>
        <w:left w:val="none" w:sz="0" w:space="0" w:color="auto"/>
        <w:bottom w:val="none" w:sz="0" w:space="0" w:color="auto"/>
        <w:right w:val="none" w:sz="0" w:space="0" w:color="auto"/>
      </w:divBdr>
    </w:div>
    <w:div w:id="2015498839">
      <w:bodyDiv w:val="1"/>
      <w:marLeft w:val="0"/>
      <w:marRight w:val="0"/>
      <w:marTop w:val="0"/>
      <w:marBottom w:val="0"/>
      <w:divBdr>
        <w:top w:val="none" w:sz="0" w:space="0" w:color="auto"/>
        <w:left w:val="none" w:sz="0" w:space="0" w:color="auto"/>
        <w:bottom w:val="none" w:sz="0" w:space="0" w:color="auto"/>
        <w:right w:val="none" w:sz="0" w:space="0" w:color="auto"/>
      </w:divBdr>
    </w:div>
    <w:div w:id="2021547165">
      <w:bodyDiv w:val="1"/>
      <w:marLeft w:val="0"/>
      <w:marRight w:val="0"/>
      <w:marTop w:val="0"/>
      <w:marBottom w:val="0"/>
      <w:divBdr>
        <w:top w:val="none" w:sz="0" w:space="0" w:color="auto"/>
        <w:left w:val="none" w:sz="0" w:space="0" w:color="auto"/>
        <w:bottom w:val="none" w:sz="0" w:space="0" w:color="auto"/>
        <w:right w:val="none" w:sz="0" w:space="0" w:color="auto"/>
      </w:divBdr>
    </w:div>
    <w:div w:id="2022315117">
      <w:bodyDiv w:val="1"/>
      <w:marLeft w:val="0"/>
      <w:marRight w:val="0"/>
      <w:marTop w:val="0"/>
      <w:marBottom w:val="0"/>
      <w:divBdr>
        <w:top w:val="none" w:sz="0" w:space="0" w:color="auto"/>
        <w:left w:val="none" w:sz="0" w:space="0" w:color="auto"/>
        <w:bottom w:val="none" w:sz="0" w:space="0" w:color="auto"/>
        <w:right w:val="none" w:sz="0" w:space="0" w:color="auto"/>
      </w:divBdr>
    </w:div>
    <w:div w:id="2031057910">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
    <w:div w:id="2039891221">
      <w:bodyDiv w:val="1"/>
      <w:marLeft w:val="0"/>
      <w:marRight w:val="0"/>
      <w:marTop w:val="0"/>
      <w:marBottom w:val="0"/>
      <w:divBdr>
        <w:top w:val="none" w:sz="0" w:space="0" w:color="auto"/>
        <w:left w:val="none" w:sz="0" w:space="0" w:color="auto"/>
        <w:bottom w:val="none" w:sz="0" w:space="0" w:color="auto"/>
        <w:right w:val="none" w:sz="0" w:space="0" w:color="auto"/>
      </w:divBdr>
    </w:div>
    <w:div w:id="2047288516">
      <w:bodyDiv w:val="1"/>
      <w:marLeft w:val="0"/>
      <w:marRight w:val="0"/>
      <w:marTop w:val="0"/>
      <w:marBottom w:val="0"/>
      <w:divBdr>
        <w:top w:val="none" w:sz="0" w:space="0" w:color="auto"/>
        <w:left w:val="none" w:sz="0" w:space="0" w:color="auto"/>
        <w:bottom w:val="none" w:sz="0" w:space="0" w:color="auto"/>
        <w:right w:val="none" w:sz="0" w:space="0" w:color="auto"/>
      </w:divBdr>
    </w:div>
    <w:div w:id="2052537440">
      <w:bodyDiv w:val="1"/>
      <w:marLeft w:val="0"/>
      <w:marRight w:val="0"/>
      <w:marTop w:val="0"/>
      <w:marBottom w:val="0"/>
      <w:divBdr>
        <w:top w:val="none" w:sz="0" w:space="0" w:color="auto"/>
        <w:left w:val="none" w:sz="0" w:space="0" w:color="auto"/>
        <w:bottom w:val="none" w:sz="0" w:space="0" w:color="auto"/>
        <w:right w:val="none" w:sz="0" w:space="0" w:color="auto"/>
      </w:divBdr>
    </w:div>
    <w:div w:id="2055305137">
      <w:bodyDiv w:val="1"/>
      <w:marLeft w:val="0"/>
      <w:marRight w:val="0"/>
      <w:marTop w:val="0"/>
      <w:marBottom w:val="0"/>
      <w:divBdr>
        <w:top w:val="none" w:sz="0" w:space="0" w:color="auto"/>
        <w:left w:val="none" w:sz="0" w:space="0" w:color="auto"/>
        <w:bottom w:val="none" w:sz="0" w:space="0" w:color="auto"/>
        <w:right w:val="none" w:sz="0" w:space="0" w:color="auto"/>
      </w:divBdr>
    </w:div>
    <w:div w:id="2059627161">
      <w:bodyDiv w:val="1"/>
      <w:marLeft w:val="0"/>
      <w:marRight w:val="0"/>
      <w:marTop w:val="0"/>
      <w:marBottom w:val="0"/>
      <w:divBdr>
        <w:top w:val="none" w:sz="0" w:space="0" w:color="auto"/>
        <w:left w:val="none" w:sz="0" w:space="0" w:color="auto"/>
        <w:bottom w:val="none" w:sz="0" w:space="0" w:color="auto"/>
        <w:right w:val="none" w:sz="0" w:space="0" w:color="auto"/>
      </w:divBdr>
    </w:div>
    <w:div w:id="2061632833">
      <w:bodyDiv w:val="1"/>
      <w:marLeft w:val="0"/>
      <w:marRight w:val="0"/>
      <w:marTop w:val="0"/>
      <w:marBottom w:val="0"/>
      <w:divBdr>
        <w:top w:val="none" w:sz="0" w:space="0" w:color="auto"/>
        <w:left w:val="none" w:sz="0" w:space="0" w:color="auto"/>
        <w:bottom w:val="none" w:sz="0" w:space="0" w:color="auto"/>
        <w:right w:val="none" w:sz="0" w:space="0" w:color="auto"/>
      </w:divBdr>
    </w:div>
    <w:div w:id="2062552352">
      <w:bodyDiv w:val="1"/>
      <w:marLeft w:val="0"/>
      <w:marRight w:val="0"/>
      <w:marTop w:val="0"/>
      <w:marBottom w:val="0"/>
      <w:divBdr>
        <w:top w:val="none" w:sz="0" w:space="0" w:color="auto"/>
        <w:left w:val="none" w:sz="0" w:space="0" w:color="auto"/>
        <w:bottom w:val="none" w:sz="0" w:space="0" w:color="auto"/>
        <w:right w:val="none" w:sz="0" w:space="0" w:color="auto"/>
      </w:divBdr>
    </w:div>
    <w:div w:id="2069257490">
      <w:bodyDiv w:val="1"/>
      <w:marLeft w:val="0"/>
      <w:marRight w:val="0"/>
      <w:marTop w:val="0"/>
      <w:marBottom w:val="0"/>
      <w:divBdr>
        <w:top w:val="none" w:sz="0" w:space="0" w:color="auto"/>
        <w:left w:val="none" w:sz="0" w:space="0" w:color="auto"/>
        <w:bottom w:val="none" w:sz="0" w:space="0" w:color="auto"/>
        <w:right w:val="none" w:sz="0" w:space="0" w:color="auto"/>
      </w:divBdr>
    </w:div>
    <w:div w:id="2069766631">
      <w:bodyDiv w:val="1"/>
      <w:marLeft w:val="0"/>
      <w:marRight w:val="0"/>
      <w:marTop w:val="0"/>
      <w:marBottom w:val="0"/>
      <w:divBdr>
        <w:top w:val="none" w:sz="0" w:space="0" w:color="auto"/>
        <w:left w:val="none" w:sz="0" w:space="0" w:color="auto"/>
        <w:bottom w:val="none" w:sz="0" w:space="0" w:color="auto"/>
        <w:right w:val="none" w:sz="0" w:space="0" w:color="auto"/>
      </w:divBdr>
    </w:div>
    <w:div w:id="2070303846">
      <w:bodyDiv w:val="1"/>
      <w:marLeft w:val="0"/>
      <w:marRight w:val="0"/>
      <w:marTop w:val="0"/>
      <w:marBottom w:val="0"/>
      <w:divBdr>
        <w:top w:val="none" w:sz="0" w:space="0" w:color="auto"/>
        <w:left w:val="none" w:sz="0" w:space="0" w:color="auto"/>
        <w:bottom w:val="none" w:sz="0" w:space="0" w:color="auto"/>
        <w:right w:val="none" w:sz="0" w:space="0" w:color="auto"/>
      </w:divBdr>
    </w:div>
    <w:div w:id="2077511692">
      <w:bodyDiv w:val="1"/>
      <w:marLeft w:val="0"/>
      <w:marRight w:val="0"/>
      <w:marTop w:val="0"/>
      <w:marBottom w:val="0"/>
      <w:divBdr>
        <w:top w:val="none" w:sz="0" w:space="0" w:color="auto"/>
        <w:left w:val="none" w:sz="0" w:space="0" w:color="auto"/>
        <w:bottom w:val="none" w:sz="0" w:space="0" w:color="auto"/>
        <w:right w:val="none" w:sz="0" w:space="0" w:color="auto"/>
      </w:divBdr>
    </w:div>
    <w:div w:id="2083062070">
      <w:bodyDiv w:val="1"/>
      <w:marLeft w:val="0"/>
      <w:marRight w:val="0"/>
      <w:marTop w:val="0"/>
      <w:marBottom w:val="0"/>
      <w:divBdr>
        <w:top w:val="none" w:sz="0" w:space="0" w:color="auto"/>
        <w:left w:val="none" w:sz="0" w:space="0" w:color="auto"/>
        <w:bottom w:val="none" w:sz="0" w:space="0" w:color="auto"/>
        <w:right w:val="none" w:sz="0" w:space="0" w:color="auto"/>
      </w:divBdr>
    </w:div>
    <w:div w:id="2090540351">
      <w:bodyDiv w:val="1"/>
      <w:marLeft w:val="0"/>
      <w:marRight w:val="0"/>
      <w:marTop w:val="0"/>
      <w:marBottom w:val="0"/>
      <w:divBdr>
        <w:top w:val="none" w:sz="0" w:space="0" w:color="auto"/>
        <w:left w:val="none" w:sz="0" w:space="0" w:color="auto"/>
        <w:bottom w:val="none" w:sz="0" w:space="0" w:color="auto"/>
        <w:right w:val="none" w:sz="0" w:space="0" w:color="auto"/>
      </w:divBdr>
    </w:div>
    <w:div w:id="2091348474">
      <w:bodyDiv w:val="1"/>
      <w:marLeft w:val="0"/>
      <w:marRight w:val="0"/>
      <w:marTop w:val="0"/>
      <w:marBottom w:val="0"/>
      <w:divBdr>
        <w:top w:val="none" w:sz="0" w:space="0" w:color="auto"/>
        <w:left w:val="none" w:sz="0" w:space="0" w:color="auto"/>
        <w:bottom w:val="none" w:sz="0" w:space="0" w:color="auto"/>
        <w:right w:val="none" w:sz="0" w:space="0" w:color="auto"/>
      </w:divBdr>
    </w:div>
    <w:div w:id="2097285859">
      <w:bodyDiv w:val="1"/>
      <w:marLeft w:val="0"/>
      <w:marRight w:val="0"/>
      <w:marTop w:val="0"/>
      <w:marBottom w:val="0"/>
      <w:divBdr>
        <w:top w:val="none" w:sz="0" w:space="0" w:color="auto"/>
        <w:left w:val="none" w:sz="0" w:space="0" w:color="auto"/>
        <w:bottom w:val="none" w:sz="0" w:space="0" w:color="auto"/>
        <w:right w:val="none" w:sz="0" w:space="0" w:color="auto"/>
      </w:divBdr>
    </w:div>
    <w:div w:id="2097434392">
      <w:bodyDiv w:val="1"/>
      <w:marLeft w:val="0"/>
      <w:marRight w:val="0"/>
      <w:marTop w:val="0"/>
      <w:marBottom w:val="0"/>
      <w:divBdr>
        <w:top w:val="none" w:sz="0" w:space="0" w:color="auto"/>
        <w:left w:val="none" w:sz="0" w:space="0" w:color="auto"/>
        <w:bottom w:val="none" w:sz="0" w:space="0" w:color="auto"/>
        <w:right w:val="none" w:sz="0" w:space="0" w:color="auto"/>
      </w:divBdr>
    </w:div>
    <w:div w:id="2097554690">
      <w:bodyDiv w:val="1"/>
      <w:marLeft w:val="0"/>
      <w:marRight w:val="0"/>
      <w:marTop w:val="0"/>
      <w:marBottom w:val="0"/>
      <w:divBdr>
        <w:top w:val="none" w:sz="0" w:space="0" w:color="auto"/>
        <w:left w:val="none" w:sz="0" w:space="0" w:color="auto"/>
        <w:bottom w:val="none" w:sz="0" w:space="0" w:color="auto"/>
        <w:right w:val="none" w:sz="0" w:space="0" w:color="auto"/>
      </w:divBdr>
    </w:div>
    <w:div w:id="2098624716">
      <w:bodyDiv w:val="1"/>
      <w:marLeft w:val="0"/>
      <w:marRight w:val="0"/>
      <w:marTop w:val="0"/>
      <w:marBottom w:val="0"/>
      <w:divBdr>
        <w:top w:val="none" w:sz="0" w:space="0" w:color="auto"/>
        <w:left w:val="none" w:sz="0" w:space="0" w:color="auto"/>
        <w:bottom w:val="none" w:sz="0" w:space="0" w:color="auto"/>
        <w:right w:val="none" w:sz="0" w:space="0" w:color="auto"/>
      </w:divBdr>
    </w:div>
    <w:div w:id="2101751584">
      <w:bodyDiv w:val="1"/>
      <w:marLeft w:val="0"/>
      <w:marRight w:val="0"/>
      <w:marTop w:val="0"/>
      <w:marBottom w:val="0"/>
      <w:divBdr>
        <w:top w:val="none" w:sz="0" w:space="0" w:color="auto"/>
        <w:left w:val="none" w:sz="0" w:space="0" w:color="auto"/>
        <w:bottom w:val="none" w:sz="0" w:space="0" w:color="auto"/>
        <w:right w:val="none" w:sz="0" w:space="0" w:color="auto"/>
      </w:divBdr>
    </w:div>
    <w:div w:id="2105034665">
      <w:bodyDiv w:val="1"/>
      <w:marLeft w:val="0"/>
      <w:marRight w:val="0"/>
      <w:marTop w:val="0"/>
      <w:marBottom w:val="0"/>
      <w:divBdr>
        <w:top w:val="none" w:sz="0" w:space="0" w:color="auto"/>
        <w:left w:val="none" w:sz="0" w:space="0" w:color="auto"/>
        <w:bottom w:val="none" w:sz="0" w:space="0" w:color="auto"/>
        <w:right w:val="none" w:sz="0" w:space="0" w:color="auto"/>
      </w:divBdr>
    </w:div>
    <w:div w:id="2105227330">
      <w:bodyDiv w:val="1"/>
      <w:marLeft w:val="0"/>
      <w:marRight w:val="0"/>
      <w:marTop w:val="0"/>
      <w:marBottom w:val="0"/>
      <w:divBdr>
        <w:top w:val="none" w:sz="0" w:space="0" w:color="auto"/>
        <w:left w:val="none" w:sz="0" w:space="0" w:color="auto"/>
        <w:bottom w:val="none" w:sz="0" w:space="0" w:color="auto"/>
        <w:right w:val="none" w:sz="0" w:space="0" w:color="auto"/>
      </w:divBdr>
    </w:div>
    <w:div w:id="2107725167">
      <w:bodyDiv w:val="1"/>
      <w:marLeft w:val="0"/>
      <w:marRight w:val="0"/>
      <w:marTop w:val="0"/>
      <w:marBottom w:val="0"/>
      <w:divBdr>
        <w:top w:val="none" w:sz="0" w:space="0" w:color="auto"/>
        <w:left w:val="none" w:sz="0" w:space="0" w:color="auto"/>
        <w:bottom w:val="none" w:sz="0" w:space="0" w:color="auto"/>
        <w:right w:val="none" w:sz="0" w:space="0" w:color="auto"/>
      </w:divBdr>
    </w:div>
    <w:div w:id="2109226211">
      <w:bodyDiv w:val="1"/>
      <w:marLeft w:val="0"/>
      <w:marRight w:val="0"/>
      <w:marTop w:val="0"/>
      <w:marBottom w:val="0"/>
      <w:divBdr>
        <w:top w:val="none" w:sz="0" w:space="0" w:color="auto"/>
        <w:left w:val="none" w:sz="0" w:space="0" w:color="auto"/>
        <w:bottom w:val="none" w:sz="0" w:space="0" w:color="auto"/>
        <w:right w:val="none" w:sz="0" w:space="0" w:color="auto"/>
      </w:divBdr>
    </w:div>
    <w:div w:id="2110543032">
      <w:bodyDiv w:val="1"/>
      <w:marLeft w:val="0"/>
      <w:marRight w:val="0"/>
      <w:marTop w:val="0"/>
      <w:marBottom w:val="0"/>
      <w:divBdr>
        <w:top w:val="none" w:sz="0" w:space="0" w:color="auto"/>
        <w:left w:val="none" w:sz="0" w:space="0" w:color="auto"/>
        <w:bottom w:val="none" w:sz="0" w:space="0" w:color="auto"/>
        <w:right w:val="none" w:sz="0" w:space="0" w:color="auto"/>
      </w:divBdr>
      <w:divsChild>
        <w:div w:id="1270505502">
          <w:marLeft w:val="0"/>
          <w:marRight w:val="0"/>
          <w:marTop w:val="0"/>
          <w:marBottom w:val="0"/>
          <w:divBdr>
            <w:top w:val="none" w:sz="0" w:space="0" w:color="auto"/>
            <w:left w:val="none" w:sz="0" w:space="0" w:color="auto"/>
            <w:bottom w:val="none" w:sz="0" w:space="0" w:color="auto"/>
            <w:right w:val="none" w:sz="0" w:space="0" w:color="auto"/>
          </w:divBdr>
          <w:divsChild>
            <w:div w:id="450169268">
              <w:marLeft w:val="0"/>
              <w:marRight w:val="0"/>
              <w:marTop w:val="0"/>
              <w:marBottom w:val="0"/>
              <w:divBdr>
                <w:top w:val="none" w:sz="0" w:space="0" w:color="auto"/>
                <w:left w:val="none" w:sz="0" w:space="0" w:color="auto"/>
                <w:bottom w:val="none" w:sz="0" w:space="0" w:color="auto"/>
                <w:right w:val="none" w:sz="0" w:space="0" w:color="auto"/>
              </w:divBdr>
              <w:divsChild>
                <w:div w:id="19354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5642">
          <w:marLeft w:val="0"/>
          <w:marRight w:val="0"/>
          <w:marTop w:val="0"/>
          <w:marBottom w:val="0"/>
          <w:divBdr>
            <w:top w:val="none" w:sz="0" w:space="0" w:color="auto"/>
            <w:left w:val="none" w:sz="0" w:space="0" w:color="auto"/>
            <w:bottom w:val="none" w:sz="0" w:space="0" w:color="auto"/>
            <w:right w:val="none" w:sz="0" w:space="0" w:color="auto"/>
          </w:divBdr>
        </w:div>
      </w:divsChild>
    </w:div>
    <w:div w:id="2113427613">
      <w:bodyDiv w:val="1"/>
      <w:marLeft w:val="0"/>
      <w:marRight w:val="0"/>
      <w:marTop w:val="0"/>
      <w:marBottom w:val="0"/>
      <w:divBdr>
        <w:top w:val="none" w:sz="0" w:space="0" w:color="auto"/>
        <w:left w:val="none" w:sz="0" w:space="0" w:color="auto"/>
        <w:bottom w:val="none" w:sz="0" w:space="0" w:color="auto"/>
        <w:right w:val="none" w:sz="0" w:space="0" w:color="auto"/>
      </w:divBdr>
    </w:div>
    <w:div w:id="2113932341">
      <w:bodyDiv w:val="1"/>
      <w:marLeft w:val="0"/>
      <w:marRight w:val="0"/>
      <w:marTop w:val="0"/>
      <w:marBottom w:val="0"/>
      <w:divBdr>
        <w:top w:val="none" w:sz="0" w:space="0" w:color="auto"/>
        <w:left w:val="none" w:sz="0" w:space="0" w:color="auto"/>
        <w:bottom w:val="none" w:sz="0" w:space="0" w:color="auto"/>
        <w:right w:val="none" w:sz="0" w:space="0" w:color="auto"/>
      </w:divBdr>
    </w:div>
    <w:div w:id="2116054693">
      <w:bodyDiv w:val="1"/>
      <w:marLeft w:val="0"/>
      <w:marRight w:val="0"/>
      <w:marTop w:val="0"/>
      <w:marBottom w:val="0"/>
      <w:divBdr>
        <w:top w:val="none" w:sz="0" w:space="0" w:color="auto"/>
        <w:left w:val="none" w:sz="0" w:space="0" w:color="auto"/>
        <w:bottom w:val="none" w:sz="0" w:space="0" w:color="auto"/>
        <w:right w:val="none" w:sz="0" w:space="0" w:color="auto"/>
      </w:divBdr>
    </w:div>
    <w:div w:id="2121022132">
      <w:bodyDiv w:val="1"/>
      <w:marLeft w:val="0"/>
      <w:marRight w:val="0"/>
      <w:marTop w:val="0"/>
      <w:marBottom w:val="0"/>
      <w:divBdr>
        <w:top w:val="none" w:sz="0" w:space="0" w:color="auto"/>
        <w:left w:val="none" w:sz="0" w:space="0" w:color="auto"/>
        <w:bottom w:val="none" w:sz="0" w:space="0" w:color="auto"/>
        <w:right w:val="none" w:sz="0" w:space="0" w:color="auto"/>
      </w:divBdr>
    </w:div>
    <w:div w:id="2121101420">
      <w:bodyDiv w:val="1"/>
      <w:marLeft w:val="0"/>
      <w:marRight w:val="0"/>
      <w:marTop w:val="0"/>
      <w:marBottom w:val="0"/>
      <w:divBdr>
        <w:top w:val="none" w:sz="0" w:space="0" w:color="auto"/>
        <w:left w:val="none" w:sz="0" w:space="0" w:color="auto"/>
        <w:bottom w:val="none" w:sz="0" w:space="0" w:color="auto"/>
        <w:right w:val="none" w:sz="0" w:space="0" w:color="auto"/>
      </w:divBdr>
    </w:div>
    <w:div w:id="2121146693">
      <w:bodyDiv w:val="1"/>
      <w:marLeft w:val="0"/>
      <w:marRight w:val="0"/>
      <w:marTop w:val="0"/>
      <w:marBottom w:val="0"/>
      <w:divBdr>
        <w:top w:val="none" w:sz="0" w:space="0" w:color="auto"/>
        <w:left w:val="none" w:sz="0" w:space="0" w:color="auto"/>
        <w:bottom w:val="none" w:sz="0" w:space="0" w:color="auto"/>
        <w:right w:val="none" w:sz="0" w:space="0" w:color="auto"/>
      </w:divBdr>
      <w:divsChild>
        <w:div w:id="374088451">
          <w:marLeft w:val="-150"/>
          <w:marRight w:val="-150"/>
          <w:marTop w:val="0"/>
          <w:marBottom w:val="0"/>
          <w:divBdr>
            <w:top w:val="none" w:sz="0" w:space="0" w:color="auto"/>
            <w:left w:val="none" w:sz="0" w:space="0" w:color="auto"/>
            <w:bottom w:val="none" w:sz="0" w:space="0" w:color="auto"/>
            <w:right w:val="none" w:sz="0" w:space="0" w:color="auto"/>
          </w:divBdr>
          <w:divsChild>
            <w:div w:id="719938290">
              <w:marLeft w:val="0"/>
              <w:marRight w:val="0"/>
              <w:marTop w:val="0"/>
              <w:marBottom w:val="0"/>
              <w:divBdr>
                <w:top w:val="none" w:sz="0" w:space="0" w:color="auto"/>
                <w:left w:val="none" w:sz="0" w:space="0" w:color="auto"/>
                <w:bottom w:val="none" w:sz="0" w:space="0" w:color="auto"/>
                <w:right w:val="none" w:sz="0" w:space="0" w:color="auto"/>
              </w:divBdr>
              <w:divsChild>
                <w:div w:id="14927886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5478564">
          <w:marLeft w:val="-150"/>
          <w:marRight w:val="-150"/>
          <w:marTop w:val="0"/>
          <w:marBottom w:val="0"/>
          <w:divBdr>
            <w:top w:val="none" w:sz="0" w:space="0" w:color="auto"/>
            <w:left w:val="none" w:sz="0" w:space="0" w:color="auto"/>
            <w:bottom w:val="none" w:sz="0" w:space="0" w:color="auto"/>
            <w:right w:val="none" w:sz="0" w:space="0" w:color="auto"/>
          </w:divBdr>
          <w:divsChild>
            <w:div w:id="1417510675">
              <w:marLeft w:val="-150"/>
              <w:marRight w:val="-150"/>
              <w:marTop w:val="0"/>
              <w:marBottom w:val="0"/>
              <w:divBdr>
                <w:top w:val="none" w:sz="0" w:space="0" w:color="auto"/>
                <w:left w:val="none" w:sz="0" w:space="0" w:color="auto"/>
                <w:bottom w:val="none" w:sz="0" w:space="0" w:color="auto"/>
                <w:right w:val="none" w:sz="0" w:space="0" w:color="auto"/>
              </w:divBdr>
              <w:divsChild>
                <w:div w:id="1329558064">
                  <w:marLeft w:val="0"/>
                  <w:marRight w:val="0"/>
                  <w:marTop w:val="0"/>
                  <w:marBottom w:val="0"/>
                  <w:divBdr>
                    <w:top w:val="none" w:sz="0" w:space="0" w:color="auto"/>
                    <w:left w:val="none" w:sz="0" w:space="0" w:color="auto"/>
                    <w:bottom w:val="none" w:sz="0" w:space="0" w:color="auto"/>
                    <w:right w:val="none" w:sz="0" w:space="0" w:color="auto"/>
                  </w:divBdr>
                </w:div>
              </w:divsChild>
            </w:div>
            <w:div w:id="1826504179">
              <w:marLeft w:val="-150"/>
              <w:marRight w:val="-150"/>
              <w:marTop w:val="0"/>
              <w:marBottom w:val="0"/>
              <w:divBdr>
                <w:top w:val="none" w:sz="0" w:space="0" w:color="auto"/>
                <w:left w:val="none" w:sz="0" w:space="0" w:color="auto"/>
                <w:bottom w:val="none" w:sz="0" w:space="0" w:color="auto"/>
                <w:right w:val="none" w:sz="0" w:space="0" w:color="auto"/>
              </w:divBdr>
              <w:divsChild>
                <w:div w:id="8333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0835">
          <w:marLeft w:val="-150"/>
          <w:marRight w:val="-150"/>
          <w:marTop w:val="0"/>
          <w:marBottom w:val="0"/>
          <w:divBdr>
            <w:top w:val="none" w:sz="0" w:space="0" w:color="auto"/>
            <w:left w:val="none" w:sz="0" w:space="0" w:color="auto"/>
            <w:bottom w:val="none" w:sz="0" w:space="0" w:color="auto"/>
            <w:right w:val="none" w:sz="0" w:space="0" w:color="auto"/>
          </w:divBdr>
          <w:divsChild>
            <w:div w:id="5659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1529">
      <w:bodyDiv w:val="1"/>
      <w:marLeft w:val="0"/>
      <w:marRight w:val="0"/>
      <w:marTop w:val="0"/>
      <w:marBottom w:val="0"/>
      <w:divBdr>
        <w:top w:val="none" w:sz="0" w:space="0" w:color="auto"/>
        <w:left w:val="none" w:sz="0" w:space="0" w:color="auto"/>
        <w:bottom w:val="none" w:sz="0" w:space="0" w:color="auto"/>
        <w:right w:val="none" w:sz="0" w:space="0" w:color="auto"/>
      </w:divBdr>
      <w:divsChild>
        <w:div w:id="576283790">
          <w:marLeft w:val="0"/>
          <w:marRight w:val="0"/>
          <w:marTop w:val="0"/>
          <w:marBottom w:val="0"/>
          <w:divBdr>
            <w:top w:val="none" w:sz="0" w:space="0" w:color="auto"/>
            <w:left w:val="none" w:sz="0" w:space="0" w:color="auto"/>
            <w:bottom w:val="none" w:sz="0" w:space="0" w:color="auto"/>
            <w:right w:val="none" w:sz="0" w:space="0" w:color="auto"/>
          </w:divBdr>
        </w:div>
        <w:div w:id="1547110067">
          <w:marLeft w:val="0"/>
          <w:marRight w:val="0"/>
          <w:marTop w:val="0"/>
          <w:marBottom w:val="0"/>
          <w:divBdr>
            <w:top w:val="none" w:sz="0" w:space="8" w:color="auto"/>
            <w:left w:val="none" w:sz="0" w:space="0" w:color="auto"/>
            <w:bottom w:val="single" w:sz="6" w:space="8" w:color="D7D7D7"/>
            <w:right w:val="none" w:sz="0" w:space="0" w:color="auto"/>
          </w:divBdr>
          <w:divsChild>
            <w:div w:id="19264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212">
      <w:bodyDiv w:val="1"/>
      <w:marLeft w:val="0"/>
      <w:marRight w:val="0"/>
      <w:marTop w:val="0"/>
      <w:marBottom w:val="0"/>
      <w:divBdr>
        <w:top w:val="none" w:sz="0" w:space="0" w:color="auto"/>
        <w:left w:val="none" w:sz="0" w:space="0" w:color="auto"/>
        <w:bottom w:val="none" w:sz="0" w:space="0" w:color="auto"/>
        <w:right w:val="none" w:sz="0" w:space="0" w:color="auto"/>
      </w:divBdr>
    </w:div>
    <w:div w:id="2126998560">
      <w:bodyDiv w:val="1"/>
      <w:marLeft w:val="0"/>
      <w:marRight w:val="0"/>
      <w:marTop w:val="0"/>
      <w:marBottom w:val="0"/>
      <w:divBdr>
        <w:top w:val="none" w:sz="0" w:space="0" w:color="auto"/>
        <w:left w:val="none" w:sz="0" w:space="0" w:color="auto"/>
        <w:bottom w:val="none" w:sz="0" w:space="0" w:color="auto"/>
        <w:right w:val="none" w:sz="0" w:space="0" w:color="auto"/>
      </w:divBdr>
    </w:div>
    <w:div w:id="2127456323">
      <w:bodyDiv w:val="1"/>
      <w:marLeft w:val="0"/>
      <w:marRight w:val="0"/>
      <w:marTop w:val="0"/>
      <w:marBottom w:val="0"/>
      <w:divBdr>
        <w:top w:val="none" w:sz="0" w:space="0" w:color="auto"/>
        <w:left w:val="none" w:sz="0" w:space="0" w:color="auto"/>
        <w:bottom w:val="none" w:sz="0" w:space="0" w:color="auto"/>
        <w:right w:val="none" w:sz="0" w:space="0" w:color="auto"/>
      </w:divBdr>
    </w:div>
    <w:div w:id="2129203453">
      <w:bodyDiv w:val="1"/>
      <w:marLeft w:val="0"/>
      <w:marRight w:val="0"/>
      <w:marTop w:val="0"/>
      <w:marBottom w:val="0"/>
      <w:divBdr>
        <w:top w:val="none" w:sz="0" w:space="0" w:color="auto"/>
        <w:left w:val="none" w:sz="0" w:space="0" w:color="auto"/>
        <w:bottom w:val="none" w:sz="0" w:space="0" w:color="auto"/>
        <w:right w:val="none" w:sz="0" w:space="0" w:color="auto"/>
      </w:divBdr>
    </w:div>
    <w:div w:id="2129470241">
      <w:bodyDiv w:val="1"/>
      <w:marLeft w:val="0"/>
      <w:marRight w:val="0"/>
      <w:marTop w:val="0"/>
      <w:marBottom w:val="0"/>
      <w:divBdr>
        <w:top w:val="none" w:sz="0" w:space="0" w:color="auto"/>
        <w:left w:val="none" w:sz="0" w:space="0" w:color="auto"/>
        <w:bottom w:val="none" w:sz="0" w:space="0" w:color="auto"/>
        <w:right w:val="none" w:sz="0" w:space="0" w:color="auto"/>
      </w:divBdr>
    </w:div>
    <w:div w:id="2135829990">
      <w:bodyDiv w:val="1"/>
      <w:marLeft w:val="0"/>
      <w:marRight w:val="0"/>
      <w:marTop w:val="0"/>
      <w:marBottom w:val="0"/>
      <w:divBdr>
        <w:top w:val="none" w:sz="0" w:space="0" w:color="auto"/>
        <w:left w:val="none" w:sz="0" w:space="0" w:color="auto"/>
        <w:bottom w:val="none" w:sz="0" w:space="0" w:color="auto"/>
        <w:right w:val="none" w:sz="0" w:space="0" w:color="auto"/>
      </w:divBdr>
    </w:div>
    <w:div w:id="2136023119">
      <w:bodyDiv w:val="1"/>
      <w:marLeft w:val="0"/>
      <w:marRight w:val="0"/>
      <w:marTop w:val="0"/>
      <w:marBottom w:val="0"/>
      <w:divBdr>
        <w:top w:val="none" w:sz="0" w:space="0" w:color="auto"/>
        <w:left w:val="none" w:sz="0" w:space="0" w:color="auto"/>
        <w:bottom w:val="none" w:sz="0" w:space="0" w:color="auto"/>
        <w:right w:val="none" w:sz="0" w:space="0" w:color="auto"/>
      </w:divBdr>
    </w:div>
    <w:div w:id="2141801235">
      <w:bodyDiv w:val="1"/>
      <w:marLeft w:val="0"/>
      <w:marRight w:val="0"/>
      <w:marTop w:val="0"/>
      <w:marBottom w:val="0"/>
      <w:divBdr>
        <w:top w:val="none" w:sz="0" w:space="0" w:color="auto"/>
        <w:left w:val="none" w:sz="0" w:space="0" w:color="auto"/>
        <w:bottom w:val="none" w:sz="0" w:space="0" w:color="auto"/>
        <w:right w:val="none" w:sz="0" w:space="0" w:color="auto"/>
      </w:divBdr>
    </w:div>
    <w:div w:id="2143111255">
      <w:bodyDiv w:val="1"/>
      <w:marLeft w:val="0"/>
      <w:marRight w:val="0"/>
      <w:marTop w:val="0"/>
      <w:marBottom w:val="0"/>
      <w:divBdr>
        <w:top w:val="none" w:sz="0" w:space="0" w:color="auto"/>
        <w:left w:val="none" w:sz="0" w:space="0" w:color="auto"/>
        <w:bottom w:val="none" w:sz="0" w:space="0" w:color="auto"/>
        <w:right w:val="none" w:sz="0" w:space="0" w:color="auto"/>
      </w:divBdr>
    </w:div>
    <w:div w:id="2145925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mailto:salem@gentofte.dk"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hyperlink" Target="mailto:salem@gentofte.d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hyperlink" Target="mailto:salem@gentofte.dk"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jt\AppData\Local\Temp\Temp1_wetransfer-ece6a1.zip\A4%20nyhedsbrev_Salem.dotx" TargetMode="External"/></Relationships>
</file>

<file path=word/theme/theme1.xml><?xml version="1.0" encoding="utf-8"?>
<a:theme xmlns:a="http://schemas.openxmlformats.org/drawingml/2006/main" name="Kontortema">
  <a:themeElements>
    <a:clrScheme name="Brugerdefineret 1">
      <a:dk1>
        <a:sysClr val="windowText" lastClr="000000"/>
      </a:dk1>
      <a:lt1>
        <a:sysClr val="window" lastClr="FFFFFF"/>
      </a:lt1>
      <a:dk2>
        <a:srgbClr val="7F7F7F"/>
      </a:dk2>
      <a:lt2>
        <a:srgbClr val="3F3F3F"/>
      </a:lt2>
      <a:accent1>
        <a:srgbClr val="001B40"/>
      </a:accent1>
      <a:accent2>
        <a:srgbClr val="FF8257"/>
      </a:accent2>
      <a:accent3>
        <a:srgbClr val="E42067"/>
      </a:accent3>
      <a:accent4>
        <a:srgbClr val="A5D36E"/>
      </a:accent4>
      <a:accent5>
        <a:srgbClr val="39D2BF"/>
      </a:accent5>
      <a:accent6>
        <a:srgbClr val="FF0000"/>
      </a:accent6>
      <a:hlink>
        <a:srgbClr val="000000"/>
      </a:hlink>
      <a:folHlink>
        <a:srgbClr val="000000"/>
      </a:folHlink>
    </a:clrScheme>
    <a:fontScheme name="Diakonissestiftelsen">
      <a:majorFont>
        <a:latin typeface="Droid Serif"/>
        <a:ea typeface=""/>
        <a:cs typeface=""/>
      </a:majorFont>
      <a:minorFont>
        <a:latin typeface="Droid Serif"/>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AccessibilityAssistantData><![CDATA[{"Data":{}}]]></AccessibilityAssistantData>
</file>

<file path=customXml/itemProps1.xml><?xml version="1.0" encoding="utf-8"?>
<ds:datastoreItem xmlns:ds="http://schemas.openxmlformats.org/officeDocument/2006/customXml" ds:itemID="{09B0A436-0C3F-4169-8540-7C7A65C060E5}">
  <ds:schemaRefs>
    <ds:schemaRef ds:uri="http://schemas.openxmlformats.org/officeDocument/2006/bibliography"/>
  </ds:schemaRefs>
</ds:datastoreItem>
</file>

<file path=customXml/itemProps2.xml><?xml version="1.0" encoding="utf-8"?>
<ds:datastoreItem xmlns:ds="http://schemas.openxmlformats.org/officeDocument/2006/customXml" ds:itemID="{441DD92D-568E-4937-9CD5-C4394DE825F3}">
  <ds:schemaRefs/>
</ds:datastoreItem>
</file>

<file path=docProps/app.xml><?xml version="1.0" encoding="utf-8"?>
<Properties xmlns="http://schemas.openxmlformats.org/officeDocument/2006/extended-properties" xmlns:vt="http://schemas.openxmlformats.org/officeDocument/2006/docPropsVTypes">
  <Template>A4 nyhedsbrev_Salem</Template>
  <TotalTime>0</TotalTime>
  <Pages>24</Pages>
  <Words>2674</Words>
  <Characters>13750</Characters>
  <Application>Microsoft Office Word</Application>
  <DocSecurity>0</DocSecurity>
  <Lines>654</Lines>
  <Paragraphs>342</Paragraphs>
  <ScaleCrop>false</ScaleCrop>
  <HeadingPairs>
    <vt:vector size="2" baseType="variant">
      <vt:variant>
        <vt:lpstr>Titel</vt:lpstr>
      </vt:variant>
      <vt:variant>
        <vt:i4>1</vt:i4>
      </vt:variant>
    </vt:vector>
  </HeadingPairs>
  <TitlesOfParts>
    <vt:vector size="1" baseType="lpstr">
      <vt:lpstr>Beboerblad for juli og august 2021</vt:lpstr>
    </vt:vector>
  </TitlesOfParts>
  <Company>Den danske Diakonissestiftelse</Company>
  <LinksUpToDate>false</LinksUpToDate>
  <CharactersWithSpaces>16082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Beboerblad for juli og august 2021</dc:title>
  <dc:subject/>
  <dc:creator>Maja Topsøe-Jensen</dc:creator>
  <cp:keywords/>
  <dc:description/>
  <cp:lastModifiedBy>Maja Topsøe-Jensen (MAJT)</cp:lastModifiedBy>
  <cp:revision>3</cp:revision>
  <cp:lastPrinted>2025-06-26T09:02:00Z</cp:lastPrinted>
  <dcterms:created xsi:type="dcterms:W3CDTF">2025-08-08T13:16:00Z</dcterms:created>
  <dcterms:modified xsi:type="dcterms:W3CDTF">2025-08-08T13:16:00Z</dcterms:modified>
</cp:coreProperties>
</file>